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405C09" w:rsidRDefault="00405C09" w:rsidP="00405C0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0"/>
          <w:szCs w:val="70"/>
          <w:lang w:bidi="bn-BD"/>
        </w:rPr>
      </w:pPr>
      <w:r w:rsidRPr="00405C09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পর্দা</w:t>
      </w:r>
      <w:r w:rsidRPr="00405C09">
        <w:rPr>
          <w:rFonts w:ascii="Kalpurush" w:hAnsi="Kalpurush" w:cs="Kalpurush"/>
          <w:color w:val="205B83"/>
          <w:sz w:val="70"/>
          <w:szCs w:val="70"/>
          <w:cs/>
          <w:lang w:bidi="bn-BD"/>
        </w:rPr>
        <w:t xml:space="preserve"> </w:t>
      </w:r>
      <w:r w:rsidRPr="00405C09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জাতীয়</w:t>
      </w:r>
      <w:r w:rsidRPr="00405C09">
        <w:rPr>
          <w:rFonts w:ascii="Kalpurush" w:hAnsi="Kalpurush" w:cs="Kalpurush"/>
          <w:color w:val="205B83"/>
          <w:sz w:val="70"/>
          <w:szCs w:val="70"/>
          <w:cs/>
          <w:lang w:bidi="bn-BD"/>
        </w:rPr>
        <w:t xml:space="preserve"> </w:t>
      </w:r>
      <w:r w:rsidRPr="00405C09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উন্নতির</w:t>
      </w:r>
      <w:r w:rsidRPr="00405C09">
        <w:rPr>
          <w:rFonts w:ascii="Kalpurush" w:hAnsi="Kalpurush" w:cs="Kalpurush"/>
          <w:color w:val="205B83"/>
          <w:sz w:val="70"/>
          <w:szCs w:val="70"/>
          <w:cs/>
          <w:lang w:bidi="bn-BD"/>
        </w:rPr>
        <w:t xml:space="preserve"> </w:t>
      </w:r>
      <w:r w:rsidRPr="00405C09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পথে</w:t>
      </w:r>
      <w:r w:rsidRPr="00405C09">
        <w:rPr>
          <w:rFonts w:ascii="Kalpurush" w:hAnsi="Kalpurush" w:cs="Kalpurush"/>
          <w:color w:val="205B83"/>
          <w:sz w:val="70"/>
          <w:szCs w:val="70"/>
          <w:cs/>
          <w:lang w:bidi="bn-BD"/>
        </w:rPr>
        <w:t xml:space="preserve"> </w:t>
      </w:r>
      <w:r w:rsidRPr="00405C09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বাধা</w:t>
      </w:r>
      <w:r w:rsidRPr="00405C09">
        <w:rPr>
          <w:rFonts w:ascii="Kalpurush" w:hAnsi="Kalpurush" w:cs="Kalpurush"/>
          <w:color w:val="205B83"/>
          <w:sz w:val="70"/>
          <w:szCs w:val="70"/>
          <w:cs/>
          <w:lang w:bidi="bn-BD"/>
        </w:rPr>
        <w:t xml:space="preserve"> </w:t>
      </w:r>
      <w:r w:rsidRPr="00405C09">
        <w:rPr>
          <w:rFonts w:ascii="Kalpurush" w:hAnsi="Kalpurush" w:cs="Kalpurush" w:hint="cs"/>
          <w:color w:val="205B83"/>
          <w:sz w:val="70"/>
          <w:szCs w:val="70"/>
          <w:cs/>
          <w:lang w:bidi="bn-BD"/>
        </w:rPr>
        <w:t>নয়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405C09" w:rsidP="00405C0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405C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الحجاب</w:t>
      </w:r>
      <w:r w:rsidRPr="00405C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05C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ليس</w:t>
      </w:r>
      <w:r w:rsidRPr="00405C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05C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عائقاً</w:t>
      </w:r>
      <w:r w:rsidRPr="00405C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05C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405C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05C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سبيل</w:t>
      </w:r>
      <w:r w:rsidRPr="00405C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05C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تقدم</w:t>
      </w:r>
      <w:r w:rsidRPr="00405C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05C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الوطن</w:t>
      </w:r>
      <w:r w:rsidRPr="00405C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05C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وازدهاره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405C09" w:rsidP="00405C0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405C0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চৌধুরী</w:t>
      </w:r>
      <w:r w:rsidRPr="00405C0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05C0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আবুল</w:t>
      </w:r>
      <w:r w:rsidRPr="00405C0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05C0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কালাম</w:t>
      </w:r>
      <w:r w:rsidRPr="00405C0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05C0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আজাদ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405C09" w:rsidP="00405C0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05C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أبو</w:t>
      </w:r>
      <w:r w:rsidRPr="00405C0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05C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الكلام</w:t>
      </w:r>
      <w:r w:rsidRPr="00405C0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05C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أزاد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rtl/>
          <w:lang w:bidi="ar-EG"/>
        </w:rPr>
      </w:pPr>
    </w:p>
    <w:p w:rsidR="00674A3A" w:rsidRPr="00DF7E4B" w:rsidRDefault="00674A3A" w:rsidP="00674A3A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</w:p>
    <w:p w:rsidR="00912D68" w:rsidRPr="00E443FF" w:rsidRDefault="00E443FF" w:rsidP="00674A3A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674A3A" w:rsidRPr="00674A3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674A3A" w:rsidRPr="00674A3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674A3A" w:rsidRPr="00674A3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674A3A" w:rsidRPr="00674A3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674A3A" w:rsidRPr="00674A3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674A3A" w:rsidRPr="00674A3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674A3A" w:rsidRPr="00674A3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674A3A" w:rsidRPr="00674A3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674A3A" w:rsidRPr="00674A3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5A6FDB" w:rsidRDefault="00A03054" w:rsidP="00674A3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674A3A" w:rsidRPr="00674A3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674A3A" w:rsidRPr="00674A3A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674A3A" w:rsidRPr="00674A3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674A3A" w:rsidRPr="00674A3A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674A3A" w:rsidRPr="00674A3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674A3A" w:rsidRPr="00674A3A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674A3A" w:rsidRPr="00674A3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674A3A" w:rsidRPr="00674A3A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674A3A" w:rsidRPr="00674A3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405C09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B75EDA1" wp14:editId="662A028B">
            <wp:simplePos x="0" y="0"/>
            <wp:positionH relativeFrom="margin">
              <wp:posOffset>1129074</wp:posOffset>
            </wp:positionH>
            <wp:positionV relativeFrom="paragraph">
              <wp:posOffset>92710</wp:posOffset>
            </wp:positionV>
            <wp:extent cx="3594537" cy="472966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537" cy="47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C09" w:rsidRPr="00405C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পর্দা</w:t>
      </w:r>
      <w:r w:rsidR="00405C09" w:rsidRPr="00405C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5C09" w:rsidRPr="00405C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জাতীয়</w:t>
      </w:r>
      <w:r w:rsidR="00405C09" w:rsidRPr="00405C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5C09" w:rsidRPr="00405C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উন্নতির</w:t>
      </w:r>
      <w:r w:rsidR="00405C09" w:rsidRPr="00405C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5C09" w:rsidRPr="00405C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পথে</w:t>
      </w:r>
      <w:r w:rsidR="00405C09" w:rsidRPr="00405C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5C09" w:rsidRPr="00405C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বাধা</w:t>
      </w:r>
      <w:r w:rsidR="00405C09" w:rsidRPr="00405C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5C09" w:rsidRPr="00405C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নয়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405C09" w:rsidRPr="00DA1F1F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b/>
          <w:bCs/>
          <w:sz w:val="24"/>
          <w:szCs w:val="24"/>
        </w:rPr>
      </w:pPr>
      <w:r w:rsidRPr="00DA1F1F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পর্দার বিধান</w:t>
      </w:r>
    </w:p>
    <w:p w:rsidR="00405C09" w:rsidRPr="00DA1F1F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পর্দা কি আমাদের জাতীয় ও রাষ্টীয় প্রগতির অন্তরায়</w:t>
      </w:r>
      <w:r w:rsidRPr="00DA1F1F">
        <w:rPr>
          <w:rFonts w:ascii="Kalpurush" w:hAnsi="Kalpurush" w:cs="Kalpurush"/>
          <w:sz w:val="24"/>
          <w:szCs w:val="24"/>
        </w:rPr>
        <w:t xml:space="preserve">?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 প্রশ্নের মীমাংসার পূর্বে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একটি কথা উত্তমরূপে জেনে নে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য়া আবশ্যক যে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>প্রকৃতর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পে পর্দা কাকে বলে</w:t>
      </w:r>
      <w:r w:rsidRPr="00DA1F1F">
        <w:rPr>
          <w:rFonts w:ascii="Kalpurush" w:hAnsi="Kalpurush" w:cs="Kalpurush"/>
          <w:sz w:val="24"/>
          <w:szCs w:val="24"/>
        </w:rPr>
        <w:t xml:space="preserve">?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এতদ্ব্যতীত আমরা পর্দার উদ্দেশ্য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প্রয়োজনীয়তা এবং তার উপকারিতা অপকারিতা </w:t>
      </w:r>
      <w:bookmarkStart w:id="0" w:name="_GoBack"/>
      <w:bookmarkEnd w:id="0"/>
      <w:r w:rsidRPr="00DA1F1F">
        <w:rPr>
          <w:rFonts w:ascii="Kalpurush" w:hAnsi="Kalpurush" w:cs="Kalpurush"/>
          <w:sz w:val="24"/>
          <w:szCs w:val="24"/>
          <w:cs/>
          <w:lang w:bidi="bn-IN"/>
        </w:rPr>
        <w:t>সম্যকরূপে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উপলব্ধি করতে সক্ষম হব না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অত</w:t>
      </w:r>
      <w:r w:rsidR="00226175"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পর আমাদেরকে এ-ও সিদ্ধান্ত নিতে হবে যে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আমরা মূলত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কোন ধরনের প্রগতি অর্জন করতে চাই</w:t>
      </w:r>
      <w:r w:rsidRPr="00DA1F1F">
        <w:rPr>
          <w:rFonts w:ascii="Kalpurush" w:hAnsi="Kalpurush" w:cs="Kalpurush"/>
          <w:sz w:val="24"/>
          <w:szCs w:val="24"/>
        </w:rPr>
        <w:t xml:space="preserve">?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কারণ এ বিষয়ে কোন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সুস্পষ্ট সিদ্ধান্ত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ব্যতিরেকে পর্দা তার অন্তরায় কি না তা যথার্থরূপে অনুধাবন করা সম্ভব হবে না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</w:p>
    <w:p w:rsidR="00405C09" w:rsidRPr="00DA1F1F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পর্দা আরবী </w:t>
      </w:r>
      <w:r w:rsidRPr="00DA1F1F">
        <w:rPr>
          <w:rFonts w:ascii="Kalpurush" w:hAnsi="Kalpurush" w:cs="Kalpurush"/>
          <w:sz w:val="24"/>
          <w:szCs w:val="24"/>
        </w:rPr>
        <w:t>‘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হিজাব</w:t>
      </w:r>
      <w:r w:rsidRPr="00DA1F1F">
        <w:rPr>
          <w:rFonts w:ascii="Kalpurush" w:hAnsi="Kalpurush" w:cs="Kalpurush"/>
          <w:sz w:val="24"/>
          <w:szCs w:val="24"/>
        </w:rPr>
        <w:t xml:space="preserve">’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শব্দের বাংলা ও উর্দূ তরজমা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কুরআন 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জীদের যে আয়াতে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মুসল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দের আল্লাহ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রাসূল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-এর ঘরে নিঃসংকোচে ও বেপরোয়াভাবে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যাতায়াত করতে নিষেধ করেছেন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তাতে এ </w:t>
      </w:r>
      <w:r w:rsidRPr="00DA1F1F">
        <w:rPr>
          <w:rFonts w:ascii="Kalpurush" w:hAnsi="Kalpurush" w:cs="Kalpurush"/>
          <w:sz w:val="24"/>
          <w:szCs w:val="24"/>
        </w:rPr>
        <w:t>‘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হিজাব</w:t>
      </w:r>
      <w:r w:rsidRPr="00DA1F1F">
        <w:rPr>
          <w:rFonts w:ascii="Kalpurush" w:hAnsi="Kalpurush" w:cs="Kalpurush"/>
          <w:sz w:val="24"/>
          <w:szCs w:val="24"/>
        </w:rPr>
        <w:t xml:space="preserve">’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শব্দই উল্লেখ করা হয়েছে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আল্লাহ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A1F1F">
        <w:rPr>
          <w:rFonts w:ascii="Kalpurush" w:hAnsi="Kalpurush" w:cs="Kalpurush"/>
          <w:sz w:val="24"/>
          <w:szCs w:val="24"/>
          <w:cs/>
          <w:lang w:bidi="bn-BD"/>
        </w:rPr>
        <w:t>আ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লা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যে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যদি ঘরের স্ত্রীলোকদের নিকট থেকে তোমাদের কোন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জিনিস নে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য়ার প্রয়োজন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তাহলে তা হিজাবের আড়াল থেকে চেয়ো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</w:p>
    <w:p w:rsidR="00405C09" w:rsidRPr="00DA1F1F" w:rsidRDefault="00405C09" w:rsidP="0022617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কুরআনের এ নির্দেশ থেকেই ইসলামী সমাজে পর্দার সূচনা হয়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>অত</w:t>
      </w:r>
      <w:r w:rsidR="00226175"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>পর এ প্রস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ঙ্গে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আর যত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আয়াতই নাযিল হয়েছে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তার সমষ্টিকে আহকামে </w:t>
      </w:r>
      <w:r w:rsidRPr="00DA1F1F">
        <w:rPr>
          <w:rFonts w:ascii="Kalpurush" w:hAnsi="Kalpurush" w:cs="Kalpurush"/>
          <w:sz w:val="24"/>
          <w:szCs w:val="24"/>
        </w:rPr>
        <w:t>‘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হিজাব</w:t>
      </w:r>
      <w:r w:rsidRPr="00DA1F1F">
        <w:rPr>
          <w:rFonts w:ascii="Kalpurush" w:hAnsi="Kalpurush" w:cs="Kalpurush"/>
          <w:sz w:val="24"/>
          <w:szCs w:val="24"/>
        </w:rPr>
        <w:t xml:space="preserve">’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বা পর্দার বিধান বলা হয়েছে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আন-</w:t>
      </w:r>
      <w:r>
        <w:rPr>
          <w:rFonts w:ascii="Kalpurush" w:hAnsi="Kalpurush" w:cs="Kalpurush"/>
          <w:sz w:val="24"/>
          <w:szCs w:val="24"/>
          <w:cs/>
          <w:lang w:bidi="bn-IN"/>
        </w:rPr>
        <w:t>নূর ও সূরা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আহযাবে এ সম্পর্কিত নির্দেশাবলী বিস্তারিত বর্ণিত হয়েছে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 সব আয়াতে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বলা হয়েছে যে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মহিলারা যেন তাদের মর্যাদা সহকারে আপন ঘরেই বসবাস করে এবং জাহেলী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যুগের মেয়েদের মতো বাইরে নিজেদের রূপ সৌন্দর্যের প্রদর্শনী করে না বেড়ায়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তাদের যদি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ঘরের বাইরে যাবার প্রয়োজন হয়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তবে আগেই যেন চাদর (কাপড়) দ্বারা তারা নিজেদের দেহকে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আবৃত করে নেয় এবং ঝংকারদায়ক অলংকারাদি পরিধান করে ঘরের বাইরে না যায়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ঘরের ভেতরেও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যেন তারা মাহরাম (যার সংগে বিয়ে নিষিদ্ধ) পুরুষ ও গায়রে মাহরাম পুরুষের মধ্যে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="00226175">
        <w:rPr>
          <w:rFonts w:ascii="Kalpurush" w:hAnsi="Kalpurush" w:cs="Kalpurush"/>
          <w:sz w:val="24"/>
          <w:szCs w:val="24"/>
          <w:cs/>
          <w:lang w:bidi="bn-IN"/>
        </w:rPr>
        <w:t>পার্থক্য সৃষ্টি করে এবং ঘরে</w:t>
      </w:r>
      <w:r w:rsidR="00226175">
        <w:rPr>
          <w:rFonts w:ascii="Kalpurush" w:hAnsi="Kalpurush" w:cs="Kalpurush" w:hint="cs"/>
          <w:sz w:val="24"/>
          <w:szCs w:val="24"/>
          <w:cs/>
          <w:lang w:bidi="bn-BD"/>
        </w:rPr>
        <w:t xml:space="preserve">র ছোট বয়সের কিংবা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মেয়েদের ব্যতীত অন্য কারো সামনে যেন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জাঁকজমকপূর্ণ পোশাক পরে না বেরোয়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</w:p>
    <w:p w:rsidR="00405C09" w:rsidRPr="00DA1F1F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অতঃপর মাহরাম পুরুষদের সামনে বের হওয়া সম্পর্কেও এ শর্ত আরোপ করা হয়েছে যে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তারা বেরোবার পূর্বে যেন কাপড়ের আঁচল দ্বারা তাদের মাথাকে আবৃত করে নেয় এবং নিজেদের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সতর লুকিয়ে রাখে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অনুরূপভাবে পুরুষদেরকেও তাদের মা- বোনদের নিকট যাবার পূর্বে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অনুমতি গ্রহণের নির্দেশ দে</w:t>
      </w:r>
      <w:r w:rsidR="00226175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য়া হয়েছে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যেন অসতর্ক মুহুর্তে মা-বোনদের দেহের গোপনীয়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অংশের প্রতি তাদের দৃষ্টি পড়তে না পারে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</w:p>
    <w:p w:rsidR="00405C09" w:rsidRPr="00DA1F1F" w:rsidRDefault="00674A3A" w:rsidP="0022617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কুরআন মজীদে উল্ল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খিত এ সমস্ত নির্দেশকেই আমরা পর্দা বলে অভিহিত করে থাকি</w:t>
      </w:r>
      <w:r w:rsidR="00405C09"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405C09" w:rsidRPr="00DA1F1F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সাল্লাল্লাহু আলাইহি ওয়াসাল্লাম </w:t>
      </w:r>
      <w:r w:rsidR="00226175">
        <w:rPr>
          <w:rFonts w:ascii="Kalpurush" w:hAnsi="Kalpurush" w:cs="Kalpurush" w:hint="cs"/>
          <w:sz w:val="24"/>
          <w:szCs w:val="24"/>
          <w:cs/>
          <w:lang w:bidi="bn-BD"/>
        </w:rPr>
        <w:t>পর্দার ব্যাখ্যা করেছেন, যা থেকে বুঝা যায় যে,</w:t>
      </w:r>
      <w:r w:rsidR="00405C09" w:rsidRPr="00DA1F1F">
        <w:rPr>
          <w:rFonts w:ascii="Kalpurush" w:hAnsi="Kalpurush" w:cs="Kalpurush"/>
          <w:sz w:val="24"/>
          <w:szCs w:val="24"/>
        </w:rPr>
        <w:t xml:space="preserve"> </w:t>
      </w:r>
      <w:r w:rsidR="00405C09">
        <w:rPr>
          <w:rFonts w:ascii="Kalpurush" w:hAnsi="Kalpurush" w:cs="Kalpurush"/>
          <w:sz w:val="24"/>
          <w:szCs w:val="24"/>
          <w:cs/>
          <w:lang w:bidi="bn-IN"/>
        </w:rPr>
        <w:t>মহিলাদের সতর হচ্ছে মুখম</w:t>
      </w:r>
      <w:r w:rsidR="00405C09">
        <w:rPr>
          <w:rFonts w:ascii="Kalpurush" w:hAnsi="Kalpurush" w:cs="Kalpurush" w:hint="cs"/>
          <w:sz w:val="24"/>
          <w:szCs w:val="24"/>
          <w:cs/>
          <w:lang w:bidi="bn-BD"/>
        </w:rPr>
        <w:t>ণ্ড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ল</w:t>
      </w:r>
      <w:r w:rsidR="00405C09" w:rsidRPr="00DA1F1F">
        <w:rPr>
          <w:rFonts w:ascii="Kalpurush" w:hAnsi="Kalpurush" w:cs="Kalpurush"/>
          <w:sz w:val="24"/>
          <w:szCs w:val="24"/>
        </w:rPr>
        <w:t xml:space="preserve">,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হাতের</w:t>
      </w:r>
      <w:r w:rsidR="00405C09" w:rsidRPr="00DA1F1F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কব্জ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ও পায়ের পাতা ব্যতীত দেহের অবশিষ্টাংশ</w:t>
      </w:r>
      <w:r w:rsidR="00405C09"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sz w:val="24"/>
          <w:szCs w:val="24"/>
          <w:cs/>
          <w:lang w:bidi="bn-IN"/>
        </w:rPr>
        <w:t>এ সতরকে 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হর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ম পুরুষ এমন কি পিতা</w:t>
      </w:r>
      <w:r w:rsidR="00405C09" w:rsidRPr="00DA1F1F">
        <w:rPr>
          <w:rFonts w:ascii="Kalpurush" w:hAnsi="Kalpurush" w:cs="Kalpurush"/>
          <w:sz w:val="24"/>
          <w:szCs w:val="24"/>
        </w:rPr>
        <w:t xml:space="preserve">,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ভাই প্রভৃতির সামনেও ঢেকে রাখতে হবে</w:t>
      </w:r>
      <w:r w:rsidR="00405C09"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মেয়েরা এমন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মিহি কাপড় পরিধান করতে পারবে</w:t>
      </w:r>
      <w:r w:rsidR="00405C09" w:rsidRPr="00DA1F1F">
        <w:rPr>
          <w:rFonts w:ascii="Kalpurush" w:hAnsi="Kalpurush" w:cs="Kalpurush"/>
          <w:sz w:val="24"/>
          <w:szCs w:val="24"/>
        </w:rPr>
        <w:t xml:space="preserve">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না যাতে তাদের দেহের গোপনীয় অংশ বাইরে থেকে দৃষ্টিগোচর হতে পারে</w:t>
      </w:r>
      <w:r w:rsidR="00405C09"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তাছাড়া তাদেরকে</w:t>
      </w:r>
      <w:r w:rsidR="00405C09" w:rsidRPr="00DA1F1F">
        <w:rPr>
          <w:rFonts w:ascii="Kalpurush" w:hAnsi="Kalpurush" w:cs="Kalpurush"/>
          <w:sz w:val="24"/>
          <w:szCs w:val="24"/>
        </w:rPr>
        <w:t xml:space="preserve"> </w:t>
      </w:r>
      <w:r w:rsidR="00226175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22617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226175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22617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ম পুরুষ ছাড়া অন্য কারো সাথে </w:t>
      </w:r>
      <w:r w:rsidR="00405C09">
        <w:rPr>
          <w:rFonts w:ascii="Kalpurush" w:hAnsi="Kalpurush" w:cs="Kalpurush"/>
          <w:sz w:val="24"/>
          <w:szCs w:val="24"/>
          <w:cs/>
          <w:lang w:bidi="bn-IN"/>
        </w:rPr>
        <w:t>ওঠা বসা কিংবা ভ্রমণ করতে রাসূল</w:t>
      </w:r>
      <w:r w:rsidR="00405C0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স্পষ্ট ভাষায় নিষেধ করেছেন</w:t>
      </w:r>
      <w:r w:rsidR="00405C09"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405C09" w:rsidRPr="00DA1F1F">
        <w:rPr>
          <w:rFonts w:ascii="Kalpurush" w:hAnsi="Kalpurush" w:cs="Kalpurush"/>
          <w:sz w:val="24"/>
          <w:szCs w:val="24"/>
        </w:rPr>
        <w:t xml:space="preserve"> </w:t>
      </w:r>
    </w:p>
    <w:p w:rsidR="00405C09" w:rsidRPr="00DA1F1F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কেবল তাই নয়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মহিলাদেরকে সুগন্ধি মেখেও ঘরের বাইরে যেতে নিষেধ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এমনকি তিনি মসজিদে জামায়াতের সাথে সালাত আদায়ের উদ্দেশ্যে মহিলাদের জন্য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পৃথক স্থান পর্যন্ত নির্ধারণ করে দিয়েছিলেন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নারী ও পুরুষকে মিলিতভাবে একই কামরায়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বা একই স্থানে সালাত আদায়ের তিনি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lastRenderedPageBreak/>
        <w:t>কখনো অনুমতি প্রদান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এমন কি সালাত শেষে খোদ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নবী সাল্লাল্লাহ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>ু আলাইহি ওয়াসাল্লাম ও তাঁর সহাব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গণ মহিলাদেরকে মসজিদ থেকে আগে বের হওয়ার সুযোগ দিতেন এবং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যতক্ষণ পর্যন্ত তারা মসজিদ থেকে সম্পূর্ণরূপে বের না হতেন ততক্ষণ পুরুষরা তাঁদের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কামরার ভেতরেই অপেক্ষা করতেন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</w:p>
    <w:p w:rsidR="00405C09" w:rsidRPr="00DA1F1F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পর্দার এই সমস্ত বিধান সম্পর্কে যদি কারো মনে সংশয় থাকে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A1F1F">
        <w:rPr>
          <w:rFonts w:ascii="Kalpurush" w:hAnsi="Kalpurush" w:cs="Kalpurush"/>
          <w:sz w:val="24"/>
          <w:szCs w:val="24"/>
        </w:rPr>
        <w:t>’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হলে তিনি কুরআনের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আন-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>নূর ও সূরা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আহযাব এবং হাদীসের বিশুদ্ধ ও প্রামাণ্য গ্রন্থসমূহ অধ্যয়ন করে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দেখতে পারেন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বর্তমান সময়ে আমরা যাকে পর্দা বলে অভিহিত করে থাকি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তার বাহ্যিক রূপে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কিছুটা পরিবর্তন সাধিত হয়েছে বটে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কিন্তু মূলনীতি ও অন্তর্নিহিত ভাবধারার দিক দিয়ে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কর্তৃক মদীনার ইসলামী সমাজে প্রবর্তিত পর্দা ব্যবস্থারই অনুরূপ রয়ে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গেছে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অবশ্য আল্লাহ ও রাসূলের নামে আপনাদের মুখ বন্ধ করা আমার অভিপ্রায় 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 কথা আমি নিতান্ত সততার খাতিরেই বলতে বাধ্য যে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অধুনা আমাদের মধ্যে </w:t>
      </w:r>
      <w:r w:rsidRPr="00DA1F1F">
        <w:rPr>
          <w:rFonts w:ascii="Kalpurush" w:hAnsi="Kalpurush" w:cs="Kalpurush"/>
          <w:sz w:val="24"/>
          <w:szCs w:val="24"/>
        </w:rPr>
        <w:t>‘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পর্দা প্রগতির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অন্তরায়</w:t>
      </w:r>
      <w:r w:rsidRPr="00DA1F1F">
        <w:rPr>
          <w:rFonts w:ascii="Kalpurush" w:hAnsi="Kalpurush" w:cs="Kalpurush"/>
          <w:sz w:val="24"/>
          <w:szCs w:val="24"/>
        </w:rPr>
        <w:t xml:space="preserve">’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বলে যে ধূয়া উঠেছে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 আমাদের দু</w:t>
      </w:r>
      <w:r w:rsidRPr="00DA1F1F">
        <w:rPr>
          <w:rFonts w:ascii="Kalpurush" w:hAnsi="Kalpurush" w:cs="Kalpurush"/>
          <w:sz w:val="24"/>
          <w:szCs w:val="24"/>
        </w:rPr>
        <w:t>’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মুখো ও মুনাফেকী মনোবৃত্তিরই পরিচায়ক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কেননা এ ধরনের শ্লোগান আল্লাহ তাঁর রাসূলের নির্দেশের বিরুদ্ধে অনাস্থা জ্ঞাপনেরই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নামান্তর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এর পরিস্কার অর্থ এই দাঁড়ায় যে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আল্লাহ এবং রাসূল পর্দার ব্যবস্থা করে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আমাদের উন্নতি ও প্রগতির পথে প্রতিবন্ধকতার সৃষ্টি করেছেন (নাউযুবিল্লাহ)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</w:p>
    <w:p w:rsidR="00405C09" w:rsidRPr="00DA1F1F" w:rsidRDefault="00405C09" w:rsidP="00674A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বস্তুত </w:t>
      </w:r>
      <w:r w:rsidR="00226175">
        <w:rPr>
          <w:rFonts w:ascii="Kalpurush" w:hAnsi="Kalpurush" w:cs="Kalpurush"/>
          <w:sz w:val="24"/>
          <w:szCs w:val="24"/>
          <w:cs/>
          <w:lang w:bidi="bn-IN"/>
        </w:rPr>
        <w:t>পর্দা সম্পর্কে আমাদের মনে যদি এ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বিশ্বাসই বদ্ধমূল হয়ে থাকে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নিজেদেরকে মুসলিম বলে পরিচয় দে</w:t>
      </w:r>
      <w:r w:rsidR="00226175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য়ারই বা আমাদের কি অধিকার আছে</w:t>
      </w:r>
      <w:r w:rsidRPr="00DA1F1F">
        <w:rPr>
          <w:rFonts w:ascii="Kalpurush" w:hAnsi="Kalpurush" w:cs="Kalpurush"/>
          <w:sz w:val="24"/>
          <w:szCs w:val="24"/>
        </w:rPr>
        <w:t xml:space="preserve">?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আর যে আল্লাহ এবং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রাসূল আমাদের 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পর এমনি একটি </w:t>
      </w:r>
      <w:r w:rsidRPr="00DA1F1F">
        <w:rPr>
          <w:rFonts w:ascii="Kalpurush" w:hAnsi="Kalpurush" w:cs="Kalpurush"/>
          <w:sz w:val="24"/>
          <w:szCs w:val="24"/>
        </w:rPr>
        <w:t>‘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নিপীড়নমূলক</w:t>
      </w:r>
      <w:r w:rsidRPr="00DA1F1F">
        <w:rPr>
          <w:rFonts w:ascii="Kalpurush" w:hAnsi="Kalpurush" w:cs="Kalpurush"/>
          <w:sz w:val="24"/>
          <w:szCs w:val="24"/>
        </w:rPr>
        <w:t xml:space="preserve">’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ব্যবস্থা চাপিয়ে দিয়েছেন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তাঁদের বিরুদ্ধেই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বা আমরা অনাস্থা জ্ঞাপন করি না কেন</w:t>
      </w:r>
      <w:r w:rsidRPr="00DA1F1F">
        <w:rPr>
          <w:rFonts w:ascii="Kalpurush" w:hAnsi="Kalpurush" w:cs="Kalpurush"/>
          <w:sz w:val="24"/>
          <w:szCs w:val="24"/>
        </w:rPr>
        <w:t xml:space="preserve">?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বস্তুত এসব প্রশ্নকে এড়িয়ে গিয়ে এ কথা কেউ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প্রমাণ করতে পারবে না যে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আল্লাহ এবং রাসূল মূলতই পর্দার কোন</w:t>
      </w:r>
      <w:r w:rsidR="00226175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নির্দেশ দেন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একটু পূর্বেই আমি কুরআন ও হাদীস থেকে উদ্ধৃতি পেশ করে অকাট্যরূপে প্রমাণ করেছি এটা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মনগড়া জিনিস নয়- বরং এ</w:t>
      </w:r>
      <w:r w:rsidR="00226175">
        <w:rPr>
          <w:rFonts w:ascii="Kalpurush" w:hAnsi="Kalpurush" w:cs="Kalpurush" w:hint="cs"/>
          <w:sz w:val="24"/>
          <w:szCs w:val="24"/>
          <w:cs/>
          <w:lang w:bidi="bn-BD"/>
        </w:rPr>
        <w:t>টা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আল্লাহ এবং তদীয় রাসূলেরই প্রদত্ত বিধান 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</w:p>
    <w:p w:rsidR="00405C09" w:rsidRPr="00DA1F1F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এ বিষয়ে আরো বিস্তারিতরূপে কারো জানার আগ্রহ থাকলে তিনি কুরআন-হাদীস থেকেই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সরাসরি জ্ঞান লাভ করতে পারেন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আর হাদীসের বিশুদ্ধতা সম্পর্কে প্রশ্ন তুলে যদি কেউ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পর্দার বিধান সম্পর্কে সংশয় পোষণ করতে চান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তাহলে তিনি কুরআন ম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জীদ থেকেই তার সংশয়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নিরসন করতে পারেন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কুরআনে এ সম্পর্কে এত সুস্পষ্ট ও খোলাখুলিভাবে আলোচনা করা হয়েছে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তাকে কূটতর্কের বেড়াজাল দিয়ে কোন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প্রকারেই আড়াল করে রাখা সম্ভব নয়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405C09" w:rsidRPr="00DA1F1F" w:rsidRDefault="00405C09" w:rsidP="00405C09">
      <w:pPr>
        <w:pStyle w:val="Heading1"/>
        <w:shd w:val="clear" w:color="auto" w:fill="FFFFFF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পর্দার উদ্দেশ্য</w:t>
      </w:r>
    </w:p>
    <w:p w:rsidR="00405C09" w:rsidRPr="00DA1F1F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ইসলামে যে পর্দার বিধান দেয়া হয়েছে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তৎসম্পর্কে একটু তলিয়ে চিন্তা করলে আমরা তার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তিনটি উদ্দেশ্য উপলব্ধি করতে পারিঃ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</w:p>
    <w:p w:rsidR="00405C09" w:rsidRPr="00DA1F1F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223C83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প্রথমত</w:t>
      </w:r>
      <w:r w:rsidRPr="00223C8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DA1F1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নার</w:t>
      </w:r>
      <w:r>
        <w:rPr>
          <w:rFonts w:ascii="Kalpurush" w:hAnsi="Kalpurush" w:cs="Kalpurush"/>
          <w:sz w:val="24"/>
          <w:szCs w:val="24"/>
          <w:cs/>
          <w:lang w:bidi="bn-IN"/>
        </w:rPr>
        <w:t>ী ও পুরুষের নৈতিক চরিত্রের 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IN"/>
        </w:rPr>
        <w:t>ফা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 করা এবং নারী পুরুষের অবাধ মেলামেশার ফলে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সমাজে যেসব ত্রুটি বিচ্যুতির উদ্ভব হওয়ার সম্ভাবনা রয়েছে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সে সবের প্রতিরোধ করা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</w:p>
    <w:p w:rsidR="00405C09" w:rsidRPr="00DA1F1F" w:rsidRDefault="00405C09" w:rsidP="0022617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223C83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দ্বিতীয়ত</w:t>
      </w:r>
      <w:r w:rsidRPr="00223C8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DA1F1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নারী ও পুরুষের কর্মক্ষেত্রকে পৃথক করা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যেন নারীর ওপর যে গুরুদায়িত্ব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ন্যস্ত </w:t>
      </w:r>
      <w:r w:rsidR="00226175">
        <w:rPr>
          <w:rFonts w:ascii="Kalpurush" w:hAnsi="Kalpurush" w:cs="Kalpurush" w:hint="cs"/>
          <w:sz w:val="24"/>
          <w:szCs w:val="24"/>
          <w:cs/>
          <w:lang w:bidi="bn-BD"/>
        </w:rPr>
        <w:t>রয়ে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ছে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 সে নির্বিঘ্নে ও সুষ্ঠুভাবে পালন করতে পারে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</w:p>
    <w:p w:rsidR="00405C09" w:rsidRPr="00DA1F1F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223C83">
        <w:rPr>
          <w:rFonts w:ascii="Kalpurush" w:hAnsi="Kalpurush" w:cs="Kalpurush"/>
          <w:b/>
          <w:bCs/>
          <w:sz w:val="24"/>
          <w:szCs w:val="24"/>
          <w:cs/>
          <w:lang w:bidi="bn-IN"/>
        </w:rPr>
        <w:t>তৃতীয়ত</w:t>
      </w:r>
      <w:r w:rsidRPr="00223C8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DA1F1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পারিবারিক ব্যবস্থাকে সুরক্ষিত ও সুদৃঢ় করা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জীবনের অন্যান্য ক্ষেত্রে আর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যত ব্যবস্থাই রয়েছে তার মধ্যে পারিবারিক ব্যবস্থা শুধু অন্যতমই নয়</w:t>
      </w:r>
      <w:r w:rsidRPr="00DA1F1F">
        <w:rPr>
          <w:rFonts w:ascii="Kalpurush" w:hAnsi="Kalpurush" w:cs="Kalpurush"/>
          <w:sz w:val="24"/>
          <w:szCs w:val="24"/>
        </w:rPr>
        <w:t xml:space="preserve">;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বরং এ হচ্ছে গোটা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জীবন ব্যবস্থার মূল বুনিয়াদ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তাই যে দেশে বা যে সমাজে পর্দাকে বিসর্জন দিয়ে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পারিবারিক ব্যবস্থাকে সুরক্ষিত করার প্রচেষ্টা চলেছে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সেখানে মেয়েদেরকে শুধু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পুরুষদের দাসী ও পদসেবিকাই বানানো হয়েছে এবং তাদেরকে সমস্ত ন্যায্য অধিকার প্রদানের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নামে পর্দার বাঁধন থেকে আযাদ করে দেয়া হয়েছে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সেখানে পারিবারিক ব্যবস্থায় দেখা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দিয়েছে গুরুতর বিশৃংখলা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ইসলাম নারীকে তার ন্যায্য অধিকার প্রদানের সংগে সংগে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পারিবারিক ব্যবস্থাকেও সুরক্ষিত রাখার ব্যবস্থা করেছে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কাজেই যে পর্যন্ত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lastRenderedPageBreak/>
        <w:t>নারীর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অধিকার সংরক্ষণের জন্যে পর্দার ব্যবস্থা না থাকবে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সে পর্যন্ত ইসলামের উদ্দেশ্য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মোটেই সফল হতে পারে না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</w:p>
    <w:p w:rsidR="00405C09" w:rsidRPr="00DA1F1F" w:rsidRDefault="00405C09" w:rsidP="00674A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আমি আমার মা-বোনদেরকে ইসলামের উপরোক্ত উদ্দেশ্যাবলী সম্পর্কে শান্ত মস্তিষ্কে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ধীর স্থীরভাবে চিন্তা করতে অনুরোধ জানাচ্ছি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অবশ্য যদি কেউ নৈতিক চরিত্রের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প্রশ্নটিকে বিশেষ গুরুত্বর্পূণ বিষয় বলে মনে না করেন</w:t>
      </w:r>
      <w:r w:rsidRPr="00DA1F1F">
        <w:rPr>
          <w:rFonts w:ascii="Kalpurush" w:hAnsi="Kalpurush" w:cs="Kalpurush"/>
          <w:sz w:val="24"/>
          <w:szCs w:val="24"/>
        </w:rPr>
        <w:t>,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তবে তার সে ব্যাধির কোন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প্রতিষেধক আমার কাছে নেই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কিন্ত যিনি নৈতিকতাকে জীবনের অমূল্য সম্পদ বলে মনে করেন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তাঁর একথা গভীরভাবে চিন্তা করে দেখা উচিত যে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যে সমাজে মেয়েরা চোখ ঝলসানো পোশাক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পরিচ্ছেদ ও অলংকারাদিতে সুসজ্জিতা হয়ে প্রকাশ্যে নিজেদের রূপ যৌবনের প্রদর্শনী করে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বেড়ায় এবং সর্বত্র পুরুষদের সাথে অবাধ মেলামেশা করার সুযোগ পায়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সেখানে তাদের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চারিত্রিক মেরুদন্ড ধ্বংসের কবল থেকে কিরূপে রক্ষা করা যেতে পারে</w:t>
      </w:r>
      <w:r w:rsidRPr="00DA1F1F">
        <w:rPr>
          <w:rFonts w:ascii="Kalpurush" w:hAnsi="Kalpurush" w:cs="Kalpurush"/>
          <w:sz w:val="24"/>
          <w:szCs w:val="24"/>
        </w:rPr>
        <w:t xml:space="preserve">?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আজ আমরা দেখতে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পাচ্ছি যে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আমাদের দেশে নারী-পুরুষের মধ্যে যারা নিয়মিত খবরের কাগজ পড়ে থাকেন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অনায়াসেই আমার এ উক্তির যথার্থতা উপলব্ধি করতে সক্ষম হবেন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সুতরাং এ বিষয়ে এখানে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বিস্তারিত আলোচনা করা নিষ্প্রয়োজন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</w:p>
    <w:p w:rsidR="00405C09" w:rsidRPr="00DA1F1F" w:rsidRDefault="00405C09" w:rsidP="000345F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কেউ কেউ বলে থাকেন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আমাদের সমাজ জীবনে যেসব অনাচার অনুষ্ঠিত হচ্ছে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তার মূলে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নাকি রয়েছে পর্দাপ্রথা এবং পর্দার ব্যবস্থা না থাকলে মেয়েদের সম্পর্কে পুরুষদের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নাকি মনে সম্ভ্রম ও শ্রদ্ধাবোধ জাগ্রত হত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যারা এরূপ ধারণা পোষণ করেন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তারা যে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নিতান্তই ভ্রান্তির মধ্যে নিমজ্জিত রয়েছেন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 আমি দৃঢ়তার সাথেই বলতে চাই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সমাজে পর্দাকে বিসর্জন দিয়ে নারীকে সম্পূর্ণ </w:t>
      </w:r>
      <w:r w:rsidRPr="00DA1F1F">
        <w:rPr>
          <w:rFonts w:ascii="Kalpurush" w:hAnsi="Kalpurush" w:cs="Kalpurush"/>
          <w:sz w:val="24"/>
          <w:szCs w:val="24"/>
        </w:rPr>
        <w:t>‘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আযাদ</w:t>
      </w:r>
      <w:r w:rsidRPr="00DA1F1F">
        <w:rPr>
          <w:rFonts w:ascii="Kalpurush" w:hAnsi="Kalpurush" w:cs="Kalpurush"/>
          <w:sz w:val="24"/>
          <w:szCs w:val="24"/>
        </w:rPr>
        <w:t xml:space="preserve">’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করে দেয়া হয়েছে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সেখানে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পুরুষের মনে সম্ভ্রমবোধ জাগা তো দূরের কথা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বরং নারীর মহান মর্যাদাকেই সেখানে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নগ্নতা ও উলংগতার চূড়ান্ত পর্যায়ে নিয়ে পৌঁছানো হয়েছে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এমনকি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তাতেও যেখানে মানুষের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যৌন লালসা নিবৃত্ত হয়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সেখানে প্রকাশ্য ব্যভিচারকেই উৎসাহ দে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য়া হয়েছে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অনিবার্য প্রতিক্রিয়াস্বরূপ সমাজের বিভিন্ন স্তরে কিরূপ ভাঙন ও বিপর্যয়ের সৃষ্টি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হতে পারে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 আপনারা বৃটেন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আমেরিকা এবং তাদের অনুসারী তথাকথিত প্রগতিশীল দেশগুলোর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পত্র-পত্রিকায় প্রকাশিত রিপোর্ট থেকেই সম্যক অনুধাবন করতে পারেন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আমার মা-বোনদের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নিকট জিজ্ঞাস্য যে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পর্দাকে বিসর্জন দিয়ে এহেন প্রগতিই কি তারা কামনা করেন</w:t>
      </w:r>
      <w:r w:rsidRPr="00DA1F1F">
        <w:rPr>
          <w:rFonts w:ascii="Kalpurush" w:hAnsi="Kalpurush" w:cs="Kalpurush"/>
          <w:sz w:val="24"/>
          <w:szCs w:val="24"/>
        </w:rPr>
        <w:t xml:space="preserve">? </w:t>
      </w:r>
    </w:p>
    <w:p w:rsidR="00405C09" w:rsidRPr="00DA1F1F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বস্তুত এটা শুধু নৈতিক প্রশ্নই নয়</w:t>
      </w:r>
      <w:r w:rsidRPr="00DA1F1F">
        <w:rPr>
          <w:rFonts w:ascii="Kalpurush" w:hAnsi="Kalpurush" w:cs="Kalpurush"/>
          <w:sz w:val="24"/>
          <w:szCs w:val="24"/>
        </w:rPr>
        <w:t xml:space="preserve">;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বরং এর সংগে আমাদের গোটা তাহযীব-তামাদ্দুন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জড়িত রয়েছে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অধুনা দেশে নারী-পুরুষের মিলিত আচার অনুষ্ঠানের মাত্রা যত বেড়ে চলেছে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মেয়েদের পোশাক-পরিচ্ছদ ও প্রসাধনী দ্রব্যের ব্যয় বাহুল্য ততই উর্ধমূখী হচ্ছে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এর ফলে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একদিকে হালাল উপায়ে অর্থোপার্জনের প্রচেষ্টা ব্যর্থতায় পর্যবসিত হচ্ছে</w:t>
      </w:r>
      <w:r w:rsidRPr="00DA1F1F">
        <w:rPr>
          <w:rFonts w:ascii="Kalpurush" w:hAnsi="Kalpurush" w:cs="Kalpurush"/>
          <w:sz w:val="24"/>
          <w:szCs w:val="24"/>
        </w:rPr>
        <w:t>,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অপরদিকে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সুদ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ঘুষ আত্মসাৎ</w:t>
      </w:r>
      <w:r w:rsidRPr="00DA1F1F">
        <w:rPr>
          <w:rFonts w:ascii="Kalpurush" w:hAnsi="Kalpurush" w:cs="Kalpurush"/>
          <w:sz w:val="24"/>
          <w:szCs w:val="24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চোরাকারবারী প্রভৃতি সমাজ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বি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ধ্বংসী পাপাচারেরও ব্যাপক প্রচলন হচ্ছে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DA1F1F">
        <w:rPr>
          <w:rFonts w:ascii="Kalpurush" w:hAnsi="Kalpurush" w:cs="Kalpurush"/>
          <w:sz w:val="24"/>
          <w:szCs w:val="24"/>
        </w:rPr>
        <w:t xml:space="preserve"> </w:t>
      </w:r>
    </w:p>
    <w:p w:rsidR="00405C09" w:rsidRPr="00DA1F1F" w:rsidRDefault="00674A3A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বলাবাহুল্য এ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সমস্ত হারামখুরীর অভিশাপেই আজ আমাদের সামাজিক কাঠামো ঘুণে ধরা</w:t>
      </w:r>
      <w:r w:rsidR="00405C09" w:rsidRPr="00DA1F1F">
        <w:rPr>
          <w:rFonts w:ascii="Kalpurush" w:hAnsi="Kalpurush" w:cs="Kalpurush"/>
          <w:sz w:val="24"/>
          <w:szCs w:val="24"/>
        </w:rPr>
        <w:t xml:space="preserve">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কাঠের ন্যায় দুর্বল হয়ে পড়েছে এবং এর ফলে আজ দেশে আইনের শাসনও সঠিকভাবে চালানো সম্ভব</w:t>
      </w:r>
      <w:r w:rsidR="00405C09" w:rsidRPr="00DA1F1F">
        <w:rPr>
          <w:rFonts w:ascii="Kalpurush" w:hAnsi="Kalpurush" w:cs="Kalpurush"/>
          <w:sz w:val="24"/>
          <w:szCs w:val="24"/>
        </w:rPr>
        <w:t xml:space="preserve">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হচ্ছে না</w:t>
      </w:r>
      <w:r w:rsidR="00405C09"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আমি আপনাদেরকে জিজ্ঞেস করতে চাই</w:t>
      </w:r>
      <w:r w:rsidR="00405C09" w:rsidRPr="00DA1F1F">
        <w:rPr>
          <w:rFonts w:ascii="Kalpurush" w:hAnsi="Kalpurush" w:cs="Kalpurush"/>
          <w:sz w:val="24"/>
          <w:szCs w:val="24"/>
        </w:rPr>
        <w:t xml:space="preserve">,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যারা নিজেদের ব্যক্তিগত লালসা বাসনার</w:t>
      </w:r>
      <w:r w:rsidR="00405C09" w:rsidRPr="00DA1F1F">
        <w:rPr>
          <w:rFonts w:ascii="Kalpurush" w:hAnsi="Kalpurush" w:cs="Kalpurush"/>
          <w:sz w:val="24"/>
          <w:szCs w:val="24"/>
        </w:rPr>
        <w:t xml:space="preserve">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ব্যাপারে কোন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সুনির্দিষ্ট নিয়ম শৃংখলা মেনে চলতে অভ্যস্ত নয়</w:t>
      </w:r>
      <w:r w:rsidR="00405C09" w:rsidRPr="00DA1F1F">
        <w:rPr>
          <w:rFonts w:ascii="Kalpurush" w:hAnsi="Kalpurush" w:cs="Kalpurush"/>
          <w:sz w:val="24"/>
          <w:szCs w:val="24"/>
        </w:rPr>
        <w:t xml:space="preserve">,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সামাজিক ব্যাপারে</w:t>
      </w:r>
      <w:r w:rsidR="00405C09" w:rsidRPr="00DA1F1F">
        <w:rPr>
          <w:rFonts w:ascii="Kalpurush" w:hAnsi="Kalpurush" w:cs="Kalpurush"/>
          <w:sz w:val="24"/>
          <w:szCs w:val="24"/>
        </w:rPr>
        <w:t xml:space="preserve">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তারা কিরূপে নিয়ম-শৃংখলার অনুবর্তী হয়ে চলবে</w:t>
      </w:r>
      <w:r w:rsidR="00405C09" w:rsidRPr="00DA1F1F">
        <w:rPr>
          <w:rFonts w:ascii="Kalpurush" w:hAnsi="Kalpurush" w:cs="Kalpurush"/>
          <w:sz w:val="24"/>
          <w:szCs w:val="24"/>
        </w:rPr>
        <w:t xml:space="preserve">?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আর যে ব্যক্তি নিজের পারিবারিক জীবনেই</w:t>
      </w:r>
      <w:r w:rsidR="00405C09" w:rsidRPr="00DA1F1F">
        <w:rPr>
          <w:rFonts w:ascii="Kalpurush" w:hAnsi="Kalpurush" w:cs="Kalpurush"/>
          <w:sz w:val="24"/>
          <w:szCs w:val="24"/>
        </w:rPr>
        <w:t xml:space="preserve">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বিধি-বিধানের অনুবর্তী হতে পারে না</w:t>
      </w:r>
      <w:r w:rsidR="00405C09" w:rsidRPr="00DA1F1F">
        <w:rPr>
          <w:rFonts w:ascii="Kalpurush" w:hAnsi="Kalpurush" w:cs="Kalpurush"/>
          <w:sz w:val="24"/>
          <w:szCs w:val="24"/>
        </w:rPr>
        <w:t xml:space="preserve">,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রাষ্ট্রীয় জীবনে তার কাছ থেকে আইনের</w:t>
      </w:r>
      <w:r w:rsidR="00405C09" w:rsidRPr="00DA1F1F">
        <w:rPr>
          <w:rFonts w:ascii="Kalpurush" w:hAnsi="Kalpurush" w:cs="Kalpurush"/>
          <w:sz w:val="24"/>
          <w:szCs w:val="24"/>
        </w:rPr>
        <w:t xml:space="preserve"> </w:t>
      </w:r>
      <w:r w:rsidR="00405C09" w:rsidRPr="00DA1F1F">
        <w:rPr>
          <w:rFonts w:ascii="Kalpurush" w:hAnsi="Kalpurush" w:cs="Kalpurush"/>
          <w:sz w:val="24"/>
          <w:szCs w:val="24"/>
          <w:cs/>
          <w:lang w:bidi="bn-IN"/>
        </w:rPr>
        <w:t>আনুগত্যের আশা করাটা নিতান্তই বাতুলতা নয় কি</w:t>
      </w:r>
      <w:r w:rsidR="00405C09" w:rsidRPr="00DA1F1F">
        <w:rPr>
          <w:rFonts w:ascii="Kalpurush" w:hAnsi="Kalpurush" w:cs="Kalpurush"/>
          <w:sz w:val="24"/>
          <w:szCs w:val="24"/>
        </w:rPr>
        <w:t>?</w:t>
      </w:r>
    </w:p>
    <w:p w:rsidR="00405C09" w:rsidRPr="00DA1F1F" w:rsidRDefault="00405C09" w:rsidP="00405C09">
      <w:pPr>
        <w:pStyle w:val="Heading1"/>
        <w:shd w:val="clear" w:color="auto" w:fill="FFFFFF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নারী ও পুরুষের কর্মবন্টন</w:t>
      </w:r>
    </w:p>
    <w:p w:rsidR="00405C09" w:rsidRPr="00405C09" w:rsidRDefault="00405C09" w:rsidP="000345F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  <w:lang w:val="fr-FR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বস্তুত নারী ও পুরুষের কর্মক্ষেত্রকে খোদ 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স্রষ্টা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ই স্বতন্ত্র করে দিয়েছে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="000345FB">
        <w:rPr>
          <w:rFonts w:ascii="Kalpurush" w:hAnsi="Kalpurush" w:cs="Kalpurush" w:hint="cs"/>
          <w:sz w:val="24"/>
          <w:szCs w:val="24"/>
          <w:cs/>
          <w:lang w:val="fr-FR" w:bidi="bn-BD"/>
        </w:rPr>
        <w:t xml:space="preserve">স্রষ্টা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মাতৃত্বের পবিত্র দায়িত্ব সম্পূর্ণ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রূপে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নারীর উপর সোপর্দ করেছে এবং সেই সংগে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দায়িত্ব পালনের উপযুক্ত স্থান কোথায়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তাও বাতলিয়ে দিয়েছে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অনুরূপভাবে পিতৃত্বের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দায়িত্ব অর্পণ করা হয়েছে পুরুষের ওপর এবং সেই সংগে মাতৃত্বের মতো গুরুদায়িত্বের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বিনিময়ে তাকে আর যেসব কাজের দায়িত্ব দে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য়া হয়েছে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তাও সুস্পষ্টরূপে নির্ধারণ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করে দিয়েছে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Vrinda"/>
          <w:sz w:val="24"/>
          <w:szCs w:val="24"/>
          <w:cs/>
          <w:lang w:bidi="bn-IN"/>
        </w:rPr>
        <w:t>উ</w:t>
      </w:r>
      <w:r w:rsidR="000345FB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ন্তু এ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lastRenderedPageBreak/>
        <w:t>উভয় প্রকার দায়িত্ব পালনের জন্য নারী ও পুরুষের দৈহিক গঠন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শক্তি সামর্থ ও ঝোঁক প্রবণতায়ও বিশেষ পার্থক্য সৃষ্টি করা হয়েছে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যাকে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="000345FB">
        <w:rPr>
          <w:rFonts w:ascii="Kalpurush" w:hAnsi="Kalpurush" w:cs="Kalpurush" w:hint="cs"/>
          <w:sz w:val="24"/>
          <w:szCs w:val="24"/>
          <w:cs/>
          <w:lang w:val="fr-FR" w:bidi="bn-BD"/>
        </w:rPr>
        <w:t xml:space="preserve">আল্লাহ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মাতৃত্বের জন্য সৃষ্টি করেছে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তাকে ধৈর্য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মায়া মমতা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স্নেহ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বাসা প্রভৃতি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কতকগুলো বিশেষ ধরনের গুণে গুণান্বিত করেছে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নারীর ভেতরে এসব গুণের সমন্বয় না হলে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তার পক্ষে মানব শিশুর লালন পালন করা সম্ভবপর হত কি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?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বস্তুত মাতৃত্বের মহান দায়িত্ব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যার উপর অর্পণ করা হয়েছে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;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তার পক্ষে এমন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কাজ করা সম্ভব নয়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যার জন্যে রুক্ষতা ও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কঠোরতার প্রয়োজন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 কাজ শুধু তার দ্বারাই সুষ্ঠুভাবে সম্পন্ন হতে পারে</w:t>
      </w:r>
      <w:r w:rsidRPr="00405C09">
        <w:rPr>
          <w:rFonts w:ascii="Kalpurush" w:hAnsi="Kalpurush" w:cs="Kalpurush"/>
          <w:sz w:val="24"/>
          <w:szCs w:val="24"/>
          <w:lang w:val="fr-FR"/>
        </w:rPr>
        <w:t>,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যাকে এর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উপযোগী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 xml:space="preserve"> করে গড়ে তোলা হয়েছে এবং সেই স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ঙ্গে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পিতৃত্বের মতো কঠোর দায়িত্ব থেকেও অব্যাহতি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দে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য়া হয়েছে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05C09">
        <w:rPr>
          <w:rFonts w:ascii="Kalpurush" w:hAnsi="Kalpurush" w:cs="Kalpurush"/>
          <w:sz w:val="24"/>
          <w:szCs w:val="24"/>
          <w:lang w:val="fr-FR"/>
        </w:rPr>
        <w:t xml:space="preserve"> </w:t>
      </w:r>
    </w:p>
    <w:p w:rsidR="00405C09" w:rsidRPr="00674A3A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  <w:lang w:val="fr-FR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আজকে যারা সমান অধিকারের নামে নারী ও পুরুষের এই প্রকৃতিগত পার্থক্যকে মিটিয়ে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দিতে চান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তাদেরকে আমি অনুরোধ করবো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আপনারা এ পথে কোন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পদক্ষেপ নেয়ার আগে মনে করে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নিন যে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 যুগে পৃথিবীর আদতেই মাতৃত্বের কোন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প্রয়োজন নেই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>আমি দৃঢ়তার স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ঙ্গে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ই বলতে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চাই যে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আপনারা যদি এরূপ সিদ্ধান্ত গ্রহণ করত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পারেন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তাহলে আনবিক বোমার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প্রয়োগ ছাড়াই অল্প দিনের মধ্যেই মানবতার চূড়ান্ত সমাধি রচিত হবে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পক্ষান্তরে আপনারা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যদি এরূপ সিদ্ধান্ত করতে না পারেন এবং নারীকে 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>তার মাতৃসুলভ দায়িত্ব পালনের স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ঙ্গে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>স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ঙ্গে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পরুষের মতো রাজনীতি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ব্যবসায় বাণিজ্য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শিল্পকার্য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যুদ্ধ পরিচালনা ইত্যাদি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ব্যাপারেও অংশ গ্রহণ করতে বাধ্য করেন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>তাহলে তার প্রতি নি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সন্দেহে চরম অবিচার করা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</w:p>
    <w:p w:rsidR="00405C09" w:rsidRPr="00674A3A" w:rsidRDefault="00405C09" w:rsidP="000345F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  <w:lang w:val="fr-FR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আমি আপনাদেরকে ন্যায়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নীতির খাতিরে একটু ধীর স্থীরভাবে চিন্তা করতে অনুরোধ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জানাচ্ছি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নারীর ওপর 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স্রষ্টা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যে দায়িত্ব ন্যস্ত করেছে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>তা নি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সন্দেহে মানবতার অর্ধেক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সেবা এবং এ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 xml:space="preserve"> সেবাকার্য সে সাফল্যের স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ঙ্গে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ই সাধন করে যাচ্ছে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 ব্যাপারে পুরুষের নিকট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="000345FB">
        <w:rPr>
          <w:rFonts w:ascii="Kalpurush" w:hAnsi="Kalpurush" w:cs="Kalpurush"/>
          <w:sz w:val="24"/>
          <w:szCs w:val="24"/>
          <w:cs/>
          <w:lang w:bidi="bn-IN"/>
        </w:rPr>
        <w:t>থেকে সে বিন্দুমাত্র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ও সহযোগিতা পচ্ছে না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অথচ </w:t>
      </w:r>
      <w:r w:rsidR="000345FB">
        <w:rPr>
          <w:rFonts w:ascii="Kalpurush" w:hAnsi="Kalpurush" w:cs="Kalpurush"/>
          <w:sz w:val="24"/>
          <w:szCs w:val="24"/>
          <w:cs/>
          <w:lang w:bidi="bn-IN"/>
        </w:rPr>
        <w:t>অবশিষ্ট অর্ধেকের অর্ধেক দায়িত্ব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আবার আপনারা নারীর ঘাড়ে চাপিয়ে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য়ার চেষ্টা করছেন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এর ফল এ দাঁড়াবে যে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নারীকে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পালন করতে হবে মোট দায়িত্বের তিন চতুর্থাংশ এবং পুরুষের ওপর বর্তাবে মাত্র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এক-চতুর্থাংশ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আমি আপনাদেরকে বিনীতভাবে জিজ্ঞেস করতে চাই নারীর প্রতি এ কি আপনাদের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সুবিচার</w:t>
      </w:r>
      <w:r w:rsidRPr="00674A3A">
        <w:rPr>
          <w:rFonts w:ascii="Kalpurush" w:hAnsi="Kalpurush" w:cs="Kalpurush"/>
          <w:sz w:val="24"/>
          <w:szCs w:val="24"/>
          <w:lang w:val="fr-FR"/>
        </w:rPr>
        <w:t>?</w:t>
      </w:r>
      <w:r w:rsidRPr="00674A3A">
        <w:rPr>
          <w:rFonts w:ascii="Kalpurush" w:hAnsi="Kalpurush" w:cs="Kalpurush"/>
          <w:sz w:val="24"/>
          <w:szCs w:val="24"/>
          <w:lang w:val="fr-FR"/>
        </w:rPr>
        <w:br/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অবশ্য মেয়েরা এ যুলুম অবিচারকে মেনে নিচ্ছে এবং কোন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কোন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ক্ষেত্রে এ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যুলুমের বোঝাকে স্বেচ্ছায় কাঁধে তুলে নে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য়ার জন্য লড়াই করছে</w:t>
      </w:r>
      <w:r w:rsidR="000345FB"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তার মূল কারণ হচ্ছে এ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তারা পুরুষদের কাছে যথার্থ সমাদর পাচ্ছে না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ঘর সংসার ও মাতৃত্বের মতো কঠিন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দায়িত্ব সঠিকরূপে পালন করা সত্ত্বেও আজ তারা সমাজে উপেক্ষিত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অপাংক্তেয়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সন্তানবতী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ও গৃহিনী মেয়েদেরকে আপনারা ঘৃণা করেন এবং স্বামী ও সন্তান-সন্ততির এত সেবা -যত্ন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করা সত্ত্বেও আপনারা তাদের যথার্থ কদর করছেন না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অথচ এই সমস্ত কার্যে তাদের যে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বিপুল ত্যাগ স্বীকার করতে হয় তা পুরুষদের সামাজিক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রাষ্ট্রীয়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অর্থনৈতিক ও যুদ্ধ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বিগ্রহ সংক্রান্ত দায়িত্বের চাইতে কোন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অংশেই কম নয়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বস্তুত এসব কারণেই মেয়েরা আজ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অনন্যোপায় হয়ে দ্বিগুণ দায়িত্ব পালনে অগ্রসর হচ্ছে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তারা পরিস্কার দেখতে পাচ্ছে যে</w:t>
      </w:r>
      <w:r w:rsidRPr="00674A3A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পুরুষ-সুলভ কার্যে অগ্রসর না হলে সমাজে তাদের যথাযোগ্য মর্যাদা নেই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405C09" w:rsidRPr="00DA1F1F" w:rsidRDefault="00405C09" w:rsidP="00405C09">
      <w:pPr>
        <w:pStyle w:val="Heading1"/>
        <w:shd w:val="clear" w:color="auto" w:fill="FFFFFF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নারী ও প্রগতি</w:t>
      </w:r>
    </w:p>
    <w:p w:rsidR="00405C09" w:rsidRPr="00223C83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  <w:lang w:val="fr-FR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ইসলাম মাতৃত্বের দায়িত্ব পালন করার দরুন নারীকে শুধু পুরুষের সমান মর্যাদা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দেয়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নি</w:t>
      </w:r>
      <w:r>
        <w:rPr>
          <w:rFonts w:ascii="Kalpurush" w:hAnsi="Kalpurush" w:cs="Kalpurush" w:hint="cs"/>
          <w:sz w:val="24"/>
          <w:szCs w:val="24"/>
          <w:cs/>
          <w:lang w:val="fr-FR" w:bidi="bn-BD"/>
        </w:rPr>
        <w:t>;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বরং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পুরুষের চাইতেও বেশী মর্যাদা দিয়েছে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কিন্তু এটাকে আপনারা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প্রগতির অন্তরায় বলে উপেক্ষা করছেন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আপনাদের দাবী হচ্ছে, নারী মাতৃত্বের গুরুদায়িত্ব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পালন করবে, </w:t>
      </w:r>
      <w:r>
        <w:rPr>
          <w:rFonts w:ascii="Kalpurush" w:hAnsi="Kalpurush" w:cs="Kalpurush"/>
          <w:sz w:val="24"/>
          <w:szCs w:val="24"/>
          <w:cs/>
          <w:lang w:bidi="bn-IN"/>
        </w:rPr>
        <w:t>ম্যাজিস্ট্রেট</w:t>
      </w:r>
      <w:r w:rsidRPr="00223C83">
        <w:rPr>
          <w:rFonts w:ascii="Kalpurush" w:hAnsi="Kalpurush" w:cs="Kalpurush"/>
          <w:sz w:val="24"/>
          <w:szCs w:val="24"/>
          <w:lang w:val="fr-FR" w:bidi="bn-IN"/>
        </w:rPr>
        <w:t xml:space="preserve"> </w:t>
      </w:r>
      <w:r w:rsidR="000345FB">
        <w:rPr>
          <w:rFonts w:ascii="Kalpurush" w:hAnsi="Kalpurush" w:cs="Kalpurush"/>
          <w:sz w:val="24"/>
          <w:szCs w:val="24"/>
          <w:cs/>
          <w:lang w:bidi="bn-IN"/>
        </w:rPr>
        <w:t>হয়ে জেলার শাসন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কার্যও পরিচালনা করবে এবং নর্তকী ও গায়িকা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হয়েও আপনাদের চিত্তবিনোদনও করবে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কী অদ্ভুত আপনাদের খেয়াল</w:t>
      </w:r>
      <w:r w:rsidRPr="00DA1F1F">
        <w:rPr>
          <w:rFonts w:ascii="Kalpurush" w:hAnsi="Kalpurush" w:cs="Kalpurush"/>
          <w:sz w:val="24"/>
          <w:szCs w:val="24"/>
          <w:cs/>
          <w:lang w:bidi="hi-IN"/>
        </w:rPr>
        <w:t>!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 </w:t>
      </w:r>
    </w:p>
    <w:p w:rsidR="00405C09" w:rsidRPr="00223C83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  <w:lang w:val="fr-FR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বস্তুত আপনারা নারীর ওপর দায়িত্বের এরূপ দুরূহ বোঝা চাপিয়ে দিয়েছেন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যার ফলে সে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কাজই সুষ্ঠুভাবে সমাধা করতে পারছে না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আপনারা তাকে এমন সব কাজে নিযুক্ত করছেন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যা জন্মগতভাবেই তার প্রকৃতি বিরুদ্ধ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শুধু তাই নয়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আপনারা তাকে তার সুখের নীড় থেকে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টেনে এনে প্রতিযোগিতার ময়দানে দাঁড় করাচ্ছেন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যেখানে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lastRenderedPageBreak/>
        <w:t>পুরুষের মুকাবিলা করা তার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পক্ষে কোনক্রমেই সম্ভব নয়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223C83">
        <w:rPr>
          <w:rFonts w:ascii="Kalpurush" w:hAnsi="Kalpurush" w:cs="Kalpurush"/>
          <w:sz w:val="24"/>
          <w:szCs w:val="24"/>
          <w:lang w:val="fr-FR" w:bidi="hi-IN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এর স্বাভাবিক পরিণতি এই দাড়াবে যে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প্রতিযোগিতামূলক কাজে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সে পুরুষের পেছনে পড়ে থাকতে বাধ্য হবে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আর যদি কিছু করতে সক্ষম হয় তবে তা নারীত্বের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মর্যাদা ও বৈশিষ্ট্যকে বিসর্জন দিয়েই করতে হবে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223C83">
        <w:rPr>
          <w:rFonts w:ascii="Kalpurush" w:hAnsi="Kalpurush" w:cs="Kalpurush"/>
          <w:sz w:val="24"/>
          <w:szCs w:val="24"/>
          <w:lang w:val="fr-FR"/>
        </w:rPr>
        <w:t xml:space="preserve"> </w:t>
      </w:r>
    </w:p>
    <w:p w:rsidR="00405C09" w:rsidRPr="000215A2" w:rsidRDefault="00405C09" w:rsidP="000345F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  <w:lang w:val="fr-FR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তথাপি এটাকেই আপনারা প্রগতি বলে মনে করেন আর এ তথাকথিত প্রগতির মোহেই আপনারা ঘর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সংসার ও পারিবারিক জীবনের মহান কর্তব্যের প্রতি অবজ্ঞা প্রদর্শন করছেন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অথচ এ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ঘর-সংসারই হ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>চ্ছে মানব তৈর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IN"/>
        </w:rPr>
        <w:t>র একমাত্র কারখানা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 কারখানার সাথে জুতা কিংবা পিস্তল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তৈরির কারখানার কোন</w:t>
      </w:r>
      <w:r w:rsidR="00F83C52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তুলনাই চলে না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এ কারখানা পরিচালনার জন্য যে বিশেষ ধরনের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গুণাবলি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ব্যক্তিত্ব ও যোগ্যতা আবশ্যক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স্রষ্টা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তার বেশীর ভাগ শক্তিই দিয়েছেন নারীর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ভেতরে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 কারখানার পরিসর বিস্তৃত-কাজও অনেক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0345FB">
        <w:rPr>
          <w:rFonts w:ascii="Kalpurush" w:hAnsi="Kalpurush" w:cs="Kalpurush"/>
          <w:sz w:val="24"/>
          <w:szCs w:val="24"/>
          <w:cs/>
          <w:lang w:bidi="bn-IN"/>
        </w:rPr>
        <w:t>যদি কেউ পরিপূর্ণ দায়িত্বানুভ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তি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সহাকারে এ কারখানার কাজে আত্মনিয়োগ করে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তার পক্ষে বাইরের দুনিয়ায় ন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জ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র দে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য়ার আদৌ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অবকাশ থাকে না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;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বস্তুত এ কারখানাকে যতখানি দক্ষতা ও নৈপূন্যের সাথে পরিচালনা করা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ততখানি উন্নত ধরনের মানুষই তা থেকে বেরিয়ে আসবে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কাজেই এ কারখানা পরিচালনার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উপ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যো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গী শিক্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>ষা ও ট্রেনিংই নারীর সবচাইতে বেশ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প্রয়োজন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</w:p>
    <w:p w:rsidR="00405C09" w:rsidRPr="000215A2" w:rsidRDefault="00405C09" w:rsidP="000345F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  <w:lang w:val="fr-FR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এ জন্যেই ইসলাম পর্দার ব্যবস্থা করেছে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মোদ্দাকথা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নারী যাতে তার কর্তব্য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থেকে বিচ্যুত হয়ে বিপথে চালিত না হয় এবং পুরুষও যাতে নারীর কর্মক্ষেত্রে অন্যায়ভাবে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প্রবেশ করতে না পারে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তাই হচ্ছে পর্দার লক্ষ্য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</w:p>
    <w:p w:rsidR="00F83C52" w:rsidRPr="00674A3A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Vrinda"/>
          <w:sz w:val="24"/>
          <w:szCs w:val="24"/>
          <w:lang w:val="fr-FR" w:bidi="bn-BD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আপনারা আজ তথাকথিত প্রগতির মোহে পর্দার এ বিধানকে ধ্বংস করতে উঠে পড়ে লেগেছেন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কিন্তু আপনারা যদি এ উদ্দেশ্যে অটল থাকতে চান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তাহলে এর পরে দুটি পথের একটি আপনাদের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অবলম্বন করতে হবে।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হয় ইসলামের পারিবারিক ব্যবস্থার সমাধি রচনা করে আপনাদের হিন্দু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কিংবা খৃষ্টানদের ন্যায় নারীকে দাসী ও পদসেবিকা বানিয়ে রাখতে হবে।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নতুবা দুনিয়ার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সমস্ত মানব তৈরির কারখানা ধ্বংস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 xml:space="preserve"> হয়ে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 xml:space="preserve"> যাবে;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 xml:space="preserve"> যাতে জুতা কিংবা পিস্তল তৈর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র কারখানা বৃদ্ধি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পায়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তার জন্য প্রস্তুত হয়ে থাকতে হবে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405C09" w:rsidRPr="000215A2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  <w:lang w:val="fr-FR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আমি আপনাদেরকে এ কথা দৃঢ়তার সাথে জানিয়ে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দিতে চাই যে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ইসলামের প্রদত্ত জীবন বিধান ও সামাজিক শৃংখলা ব্যবস্থাকে চুরমার করে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দিয়ে নারীর সামাজিক মর্যাদা এবং পারিবারিক ব্যবস্থাকে বিপর্যয়ের কবল থেকে বাচিঁয়ে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রাখা কোন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ক্রমেই সম্ভব নয়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আপনারা প্রগতি বলতে যাই বুঝে থাকুন না কেন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 w:rsidR="00F83C52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পদক্ষেপ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নে</w:t>
      </w:r>
      <w:r w:rsidR="00F83C5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য়ার আগে আপনাদের সিদ্ধান্ত নে</w:t>
      </w:r>
      <w:r w:rsidR="00F83C5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য়া প্রয়োজন যে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="00F83C52">
        <w:rPr>
          <w:rFonts w:ascii="Kalpurush" w:hAnsi="Kalpurush" w:cs="Kalpurush"/>
          <w:sz w:val="24"/>
          <w:szCs w:val="24"/>
          <w:cs/>
          <w:lang w:bidi="bn-IN"/>
        </w:rPr>
        <w:t>আপনারা ক</w:t>
      </w:r>
      <w:r w:rsidR="00F83C52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F83C52">
        <w:rPr>
          <w:rFonts w:ascii="Kalpurush" w:hAnsi="Kalpurush" w:cs="Kalpurush"/>
          <w:sz w:val="24"/>
          <w:szCs w:val="24"/>
          <w:cs/>
          <w:lang w:bidi="bn-IN"/>
        </w:rPr>
        <w:t xml:space="preserve"> হারিয়ে ক</w:t>
      </w:r>
      <w:r w:rsidR="00F83C52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পেতে চান</w:t>
      </w:r>
      <w:r w:rsidRPr="00DA1F1F">
        <w:rPr>
          <w:rFonts w:ascii="Kalpurush" w:hAnsi="Kalpurush" w:cs="Kalpurush"/>
          <w:sz w:val="24"/>
          <w:szCs w:val="24"/>
          <w:cs/>
          <w:lang w:bidi="hi-IN"/>
        </w:rPr>
        <w:t>?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</w:p>
    <w:p w:rsidR="00405C09" w:rsidRPr="000215A2" w:rsidRDefault="00405C09" w:rsidP="00F83C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  <w:lang w:val="fr-FR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প্রগতি একটি ব্যপক অর্থবোধক শব্দ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এর কোন</w:t>
      </w:r>
      <w:r w:rsidR="00F83C52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নির্দিষ্ট কিংবা সীমাবদ্ধ অর্থ নেই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="00F83C52">
        <w:rPr>
          <w:rFonts w:ascii="Kalpurush" w:hAnsi="Kalpurush" w:cs="Kalpurush"/>
          <w:sz w:val="24"/>
          <w:szCs w:val="24"/>
          <w:cs/>
          <w:lang w:bidi="bn-IN"/>
        </w:rPr>
        <w:t>মুসল</w:t>
      </w:r>
      <w:r w:rsidR="00F83C52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রা এক কালে বঙ্গোপসাগর থেকে আটলান্টিক মহাসাগর পর্যন্ত বিশাল বিস্তৃত রাজ্যের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শাসনকর্তা ছিল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সে যুগে ইতিহাস দর্শন ও জ্ঞান বিজ্ঞানে তারাই ছিল দুনিয়ার শিক্ষা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গুরু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সভ্যতা ও কৃষ্টিতে দুনিয়ার কোন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জাতিই তাদের সমকক্ষ ছিল না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আপনাদের অভিধানে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ইতিহাসের সেই গৌরবোজ্জল যুগকে প্রগতির যুগ বলা হয় কিনা জানি না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তবে সেই যুগকে যদি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প্</w:t>
      </w:r>
      <w:r w:rsidR="00F83C52">
        <w:rPr>
          <w:rFonts w:ascii="Kalpurush" w:hAnsi="Kalpurush" w:cs="Kalpurush"/>
          <w:sz w:val="24"/>
          <w:szCs w:val="24"/>
          <w:cs/>
          <w:lang w:bidi="bn-IN"/>
        </w:rPr>
        <w:t>রগতির যুগ বলা যায় তাহলে আমি বলব</w:t>
      </w:r>
      <w:r w:rsidR="00F83C52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পর্দার পবিত্র বিধানকে পুরোপুরি বজায় রেখেই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="00F83C52">
        <w:rPr>
          <w:rFonts w:ascii="Kalpurush" w:hAnsi="Kalpurush" w:cs="Kalpurush"/>
          <w:sz w:val="24"/>
          <w:szCs w:val="24"/>
          <w:cs/>
          <w:lang w:bidi="bn-IN"/>
        </w:rPr>
        <w:t>তখনকার মুসল</w:t>
      </w:r>
      <w:r w:rsidR="00F83C52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রা এতটা উন্নতি লাভ করতে সমর্থ হয়েছিল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</w:p>
    <w:p w:rsidR="00405C09" w:rsidRPr="000215A2" w:rsidRDefault="00405C09" w:rsidP="00405C0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  <w:lang w:val="fr-FR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ইসলামের ইতিহাসে বড় বড় বৈজ্ঞানিক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দার্শনিক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চিন্তানায়ক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="000345FB">
        <w:rPr>
          <w:rFonts w:ascii="Kalpurush" w:hAnsi="Kalpurush" w:cs="Kalpurush"/>
          <w:sz w:val="24"/>
          <w:szCs w:val="24"/>
          <w:cs/>
          <w:lang w:bidi="bn-IN"/>
        </w:rPr>
        <w:t>আলেম ও দিগ্ব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জয়ী বীরের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নাম উজ্জল হয়ে রয়েছে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সেসব বিশ্ববরেণ্য ব্যক্তিগণ নিশ্চয়ই তাদের মূর্খ জননীর ক্রোড়ে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লালিত পালিত হন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শুধু তাই নয়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ইসলামী ইতিহাসের প্রতি দৃষ্টিপাত করলে আমরা বহু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খ্যাতনামা মহিলার নামও দেখতে পাই</w:t>
      </w:r>
      <w:r w:rsidRPr="00DA1F1F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সে যুগে তারা জ্ঞান-বিজ্ঞানে দুনিয়ায় অসাধারণ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প্রসিদ্ধি অর্জন করেছিলেন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674A3A">
        <w:rPr>
          <w:rFonts w:ascii="Kalpurush" w:hAnsi="Kalpurush" w:cs="Kalpurush"/>
          <w:sz w:val="24"/>
          <w:szCs w:val="24"/>
          <w:cs/>
          <w:lang w:bidi="bn-IN"/>
        </w:rPr>
        <w:t>তাঁদের এ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 উন্নতি ও প্রগতির পথে পর্দা কখনই প্রতিবন্ধক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হয়ে দাঁড়ায়</w:t>
      </w:r>
      <w:r w:rsidR="000345FB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সুতরাং আজ যদি আমরা তাঁদেরই পদাঙ্ক অনুসরণ করে প্রগতি অর্জন করতে চাই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তাহলে পর্দা আমাদের চলার পথে বাধার সৃষ্টি করবে কেন</w:t>
      </w:r>
      <w:r w:rsidRPr="000215A2">
        <w:rPr>
          <w:rFonts w:ascii="Kalpurush" w:hAnsi="Kalpurush" w:cs="Kalpurush"/>
          <w:sz w:val="24"/>
          <w:szCs w:val="24"/>
          <w:lang w:val="fr-FR"/>
        </w:rPr>
        <w:t>?</w:t>
      </w:r>
    </w:p>
    <w:p w:rsidR="00405C09" w:rsidRPr="00DA1F1F" w:rsidRDefault="00405C09" w:rsidP="00405C09">
      <w:pPr>
        <w:pStyle w:val="Heading1"/>
        <w:shd w:val="clear" w:color="auto" w:fill="FFFFFF"/>
        <w:jc w:val="both"/>
        <w:rPr>
          <w:rFonts w:ascii="Kalpurush" w:hAnsi="Kalpurush" w:cs="Kalpurush"/>
          <w:sz w:val="24"/>
          <w:szCs w:val="24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lastRenderedPageBreak/>
        <w:t>পর্দাহীনতার পরিণতি</w:t>
      </w:r>
    </w:p>
    <w:p w:rsidR="00405C09" w:rsidRPr="000215A2" w:rsidRDefault="00405C09" w:rsidP="00674A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  <w:lang w:val="fr-FR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 xml:space="preserve">অবশ্য পাশ্চাত্যের জাতিসমূহের বল্গাহীন জীবনধারাকেই যদি কেউ </w:t>
      </w:r>
      <w:r w:rsidRPr="000215A2">
        <w:rPr>
          <w:rFonts w:ascii="Kalpurush" w:hAnsi="Kalpurush" w:cs="Kalpurush"/>
          <w:sz w:val="24"/>
          <w:szCs w:val="24"/>
          <w:lang w:val="fr-FR"/>
        </w:rPr>
        <w:t>‘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প্রগতি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’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বলে মনে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করেন তাহলে তার সে প্রগতির পথে পর্দা নি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সন্দেহে প্রতিন্ধক হয়ে দাঁড়াবে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পর্দার বিধান মেনে চললে পাশ্চাত্য কায়দার প্রগতি অর্জন করা আদৌ সম্ভব নয়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আপনারা জেনে রাখুন</w:t>
      </w:r>
      <w:r w:rsidR="00F83C52">
        <w:rPr>
          <w:rFonts w:ascii="Kalpurush" w:hAnsi="Kalpurush" w:cs="Kalpurush"/>
          <w:sz w:val="24"/>
          <w:szCs w:val="24"/>
          <w:lang w:val="fr-FR"/>
        </w:rPr>
        <w:t>,</w:t>
      </w:r>
      <w:r w:rsidR="00F83C52">
        <w:rPr>
          <w:rFonts w:ascii="Kalpurush" w:hAnsi="Kalpurush" w:cs="Kalpurush" w:hint="cs"/>
          <w:sz w:val="24"/>
          <w:szCs w:val="24"/>
          <w:cs/>
          <w:lang w:val="fr-FR" w:bidi="bn-BD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 তথাকথিত প্রগতির ফলেই পাশ্চাত্যবাসীদের নৈতিক ও পারিবারিক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জীবন আজ চরম বিপর্যয়ের সম্মুখীন হয়েছে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সেখানে নারীকে তার নিজস্ব কর্মক্ষেত্র থেকে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টেনে এনে পুরুষের কর্মক্ষেত্রে নামিয়ে দে</w:t>
      </w:r>
      <w:r w:rsidR="00674A3A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য়া হয়েছে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ফলে নারীও তার নিজস্ব বৈশিষ্ট্য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ও স্বাতন্ত্র্যকে বিসর্জন দিয়ে পুরুষের সাথে প্রতিযোগিতা শুরু করে দিয়েছে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ফলে-অফিস আদালত ও কল-কলখানার কাজে কিছুটা উন্নতি সাধিত হয়েছে বটে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কিন্তু সেই সংগে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সেখানকার পারিবারিক জীবন থেকেও শান্তি শৃংখলা বিদায় নিয়েছে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তার কারণ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যে সকল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নারীকে অর্থোপার্জনের জন্যে বাইরে বাইরে ঘুরে বেড়াতে হয় তারা কখনো পারিবারিক শৃংখলা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বিধানের প্রতি মনোযোগ দিতে পারে না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আর তা সম্ভবও নয়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</w:p>
    <w:p w:rsidR="000345FB" w:rsidRPr="008F218D" w:rsidRDefault="00405C09" w:rsidP="00F83C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olaimanLipi" w:hAnsi="SolaimanLipi" w:cs="SolaimanLipi"/>
          <w:sz w:val="24"/>
          <w:szCs w:val="24"/>
          <w:lang w:val="fr-FR" w:bidi="bn-BD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এ জন্যেই আজ পাশ্চাত্যের অধিবাসীরা পারিবারিক জীবনের চাইতে হোটেল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রেস্তোরা ও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ক্লাবের জীবনেই বেশী অভ্যস্ত হয়ে উঠেছে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সেখানে বহু মানব সন্তান ক্লাব রেস্তোরাতেই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জন্মগ্রহণ করে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আর ক্লাব-রেস্তোরাঁতেই জীবনের শেষ নিশ্বাস ত্যাগ করে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মাতা-পিতার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স্নেহ মমতা তারা কোন</w:t>
      </w:r>
      <w:r w:rsidR="00F83C52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দিনও উপভোগ করতে পারে না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অপরদিকে দাম্পত্য অশান্তি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="00F83C52">
        <w:rPr>
          <w:rFonts w:ascii="Kalpurush" w:hAnsi="Kalpurush" w:cs="Kalpurush"/>
          <w:sz w:val="24"/>
          <w:szCs w:val="24"/>
          <w:cs/>
          <w:lang w:bidi="bn-IN"/>
        </w:rPr>
        <w:t>বিবাহ-বিচ্ছেদ এবং যৌন</w:t>
      </w:r>
      <w:r w:rsidR="00F83C52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চার সেখানে এরূপ প্রকট হয়ে দেখা দিয়েছে যে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আজ সেখানকার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মনীষীরাই তাদের অন্ধকার ভবিষ্যতের কথা চিন্তা করে আতঁকে উঠছেন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</w:p>
    <w:p w:rsidR="00405C09" w:rsidRPr="000215A2" w:rsidRDefault="00405C09" w:rsidP="00F83C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sz w:val="24"/>
          <w:szCs w:val="24"/>
          <w:lang w:val="fr-FR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মোদ্দাকথা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পশ্চিমা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সভ্যতা বাহ্যিক চাকচিক্যের পশ্চাতে মানুষের জীবনধারাকে এমনি এক পর্যায়ে নিয়ে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পৌঁছিয়েছে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যেখানে মানবতার ভবিষ্যত সম্পূর্ণ অনিশ্চিত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এরূপ বল্গাহীন ও উচ্ছৃংখল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জীবন ধারাকে যদি কেউ প্রগতির পরিচায়ক বলে মনে করেন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,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তবে তিনি তা সানন্দেই গ্রহণ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করতে পারেন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DA1F1F">
        <w:rPr>
          <w:rFonts w:ascii="Kalpurush" w:hAnsi="Kalpurush" w:cs="Kalpurush"/>
          <w:sz w:val="24"/>
          <w:szCs w:val="24"/>
          <w:cs/>
          <w:lang w:bidi="bn-IN"/>
        </w:rPr>
        <w:t>কিন্তু ইসলাম এরূপ অভিশপ্ত জীবনকে আদৌ সমর্থন করে না</w:t>
      </w:r>
      <w:r w:rsidRPr="00F83C52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0215A2">
        <w:rPr>
          <w:rFonts w:ascii="Kalpurush" w:hAnsi="Kalpurush" w:cs="Kalpurush"/>
          <w:sz w:val="24"/>
          <w:szCs w:val="24"/>
          <w:lang w:val="fr-FR"/>
        </w:rPr>
        <w:t xml:space="preserve"> </w:t>
      </w:r>
    </w:p>
    <w:p w:rsidR="008F218D" w:rsidRDefault="00405C09" w:rsidP="00F83C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Kalpurush" w:hAnsi="Kalpurush" w:cs="Kalpurush"/>
          <w:sz w:val="24"/>
          <w:szCs w:val="24"/>
          <w:cs/>
          <w:lang w:bidi="bn-IN"/>
        </w:rPr>
      </w:pPr>
      <w:r w:rsidRPr="00DA1F1F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8F218D" w:rsidRDefault="008F218D">
      <w:pPr>
        <w:bidi w:val="0"/>
        <w:rPr>
          <w:rFonts w:ascii="Kalpurush" w:eastAsia="Times New Roman" w:hAnsi="Kalpurush" w:cs="Kalpurush"/>
          <w:sz w:val="24"/>
          <w:szCs w:val="24"/>
          <w:cs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br w:type="page"/>
      </w:r>
    </w:p>
    <w:p w:rsidR="005666DC" w:rsidRPr="00F83C52" w:rsidRDefault="008F218D" w:rsidP="00F83C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9504" behindDoc="1" locked="0" layoutInCell="1" allowOverlap="1" wp14:anchorId="42F12EC4" wp14:editId="399BFA35">
            <wp:simplePos x="0" y="0"/>
            <wp:positionH relativeFrom="page">
              <wp:posOffset>83</wp:posOffset>
            </wp:positionH>
            <wp:positionV relativeFrom="page">
              <wp:posOffset>1325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F83C52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B6A" w:rsidRDefault="00255B6A" w:rsidP="00E32771">
      <w:pPr>
        <w:spacing w:after="0" w:line="240" w:lineRule="auto"/>
      </w:pPr>
      <w:r>
        <w:separator/>
      </w:r>
    </w:p>
  </w:endnote>
  <w:endnote w:type="continuationSeparator" w:id="0">
    <w:p w:rsidR="00255B6A" w:rsidRDefault="00255B6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F6073DE-7740-45C2-A870-9DF0ED14C37F}"/>
    <w:embedBold r:id="rId2" w:fontKey="{EBCCB366-7468-43C7-9D97-E0A1CA18B5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9C6E1E1-A839-4070-815C-94CCCE16616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Bold r:id="rId4" w:fontKey="{EB574833-F1AC-494B-8F16-55D3D0AAF60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F3F56D7-523D-41A0-AEE0-13D8334B871D}"/>
    <w:embedBold r:id="rId6" w:fontKey="{3F8D3B7E-5525-409A-B473-2361C1C99F43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FC3B3B6E-C900-4C0D-AC83-26E86EF9E90F}"/>
    <w:embedBold r:id="rId8" w:fontKey="{44FCA991-AD54-4935-BB5F-957739EFB7A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9EB4646A-A12F-44C1-8404-00F85AD62497}"/>
    <w:embedBold r:id="rId10" w:fontKey="{CE0CED45-E604-49AC-BB51-AEF2FC5736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763B7647-AADF-44BC-B844-0B344FC764C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0F5C65CB-8948-437F-9E00-BAD55A5A2628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91749608-65FB-40BC-BF74-63A40C033E6E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BB087A7B-2031-4F89-873E-554AAA03DBE3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5" w:fontKey="{75563410-A999-4E9A-8159-F7EFEF63A43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13517D44-20A7-4A20-851F-30EEBB063C4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74C618C4-C600-49C6-844C-699610A808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D56C20A" wp14:editId="445EBCC5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5EA877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B6A" w:rsidRDefault="00255B6A" w:rsidP="00E32771">
      <w:pPr>
        <w:spacing w:after="0" w:line="240" w:lineRule="auto"/>
      </w:pPr>
      <w:r>
        <w:separator/>
      </w:r>
    </w:p>
  </w:footnote>
  <w:footnote w:type="continuationSeparator" w:id="0">
    <w:p w:rsidR="00255B6A" w:rsidRDefault="00255B6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DAED81C" wp14:editId="37A5A1FC">
              <wp:simplePos x="0" y="0"/>
              <wp:positionH relativeFrom="column">
                <wp:posOffset>-591426</wp:posOffset>
              </wp:positionH>
              <wp:positionV relativeFrom="paragraph">
                <wp:posOffset>-185354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47513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405C09" w:rsidP="00405C09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405C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পর্দা</w:t>
                            </w:r>
                            <w:r w:rsidRPr="00405C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5C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জাতীয়</w:t>
                            </w:r>
                            <w:r w:rsidRPr="00405C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5C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উন্নতির</w:t>
                            </w:r>
                            <w:r w:rsidRPr="00405C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5C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পথে</w:t>
                            </w:r>
                            <w:r w:rsidRPr="00405C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5C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বাধা</w:t>
                            </w:r>
                            <w:r w:rsidRPr="00405C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5C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3319B1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7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AED81C" id="Group 1" o:spid="_x0000_s1026" style="position:absolute;left:0;text-align:left;margin-left:-46.55pt;margin-top:-14.6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+nH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iJA7mcKUa9DBO4yPc8LIT&#10;Ur0jvEW6kXsClGJ2wQ83UsFNA8RuijkFp0153VBqOlqdZEUFesCgq3VtzwFnnc6iDPW5l8VhbBZm&#10;XJsbvbWNAtHTps291Nd/9to1KFesNFMUbqhtgyOUgT8OGAuR2q13ho9yueblI+AluBU3BCNobLj4&#10;4qEehJ178vMWC+Ih+isDzLMginQkMJ0oTkLoiOnIejqCWQFL5Z7ykG2ulIkeGgbGL+FuqsbApd2z&#10;ngy+AhGtq9+dkRBirXLvlMBNvVFoxRmDC+UCpRNurtigYcswfQTNKVTRpvvF0fVAyiEQJx5ux1Hr&#10;QJJmbFTjnjIDq2jDtIDw8iusshQJwgQoYIg15Y8U9XrkWLRKg/RKHwZ2m9DsNDukeqREL0jZ76SC&#10;8LZX4yF1cVEQphx9zWxtVgFTR8PBtecMh/nalJik8y3Go4XZmTM1GrcN48ICc7i72jmXKzvf6cOe&#10;e89FjZfuvR4ZIdBbMv7H4XEeR5A5bIDMsnSR2BjjWJxkaZC5vBJHfpYN3HJR1gW/V4uPE1IDw6fc&#10;n/uJn5gkc8h9vHw2YjouQjzXzKop75HAOtNrvZ1k9T6S69lGa5adZo2jEHxKZOEptpafHFtPC2zI&#10;k4cUp6Mqv1Fc+91eIKy98VeFpTPPUDC9ZgIqlPgfp6BgrB5vKf68JQg+DOhA5TQWj4eJR7NySDdz&#10;qAuDdGHKmSCcZ77JW8DgoQ5M4hAqmqGc8SM/+Qu5dsaL51LPpByxWWgxh0ynXToU4iErXb7Q8+i2&#10;hQrNlkCxq2K0Qp3Jy3PVSRnZvRdDnHoNKR3u+H3kdFS9ya64bqAivcFS3WIBbzEoz3RJ9wF+KghK&#10;uceHlod0kXfq+79bArJtu+JQ5gLFwTvT1CWjou5rJXj7EZ6hl7rwhCFXMz6VLIKHbEEuL800eAB2&#10;WN2wu65wxZdOOve7j1h0Q9pRIID33D1EntRRdq4m49+oRSF8m2ekoeXw5NXv1Gkf2tOH+cWfAAAA&#10;//8DAFBLAwQUAAYACAAAACEAIrCWL+IAAAAKAQAADwAAAGRycy9kb3ducmV2LnhtbEyPwWqDQBCG&#10;74W+wzKF3pJVU9toXUMIbU8h0KQQepvoRCXurLgbNW/f7am9zTAf/3x/tpp0KwbqbWNYQTgPQBAX&#10;pmy4UvB1eJ8tQViHXGJrmBTcyMIqv7/LMC3NyJ807F0lfAjbFBXUznWplLaoSaOdm47Y386m1+j8&#10;2ley7HH04bqVURA8S40N+w81drSpqbjsr1rBx4jjehG+DdvLeXP7PsS74zYkpR4fpvUrCEeT+4Ph&#10;V9+rQ+6dTubKpRWtglmyCD3qhyiJQHgiSeIYxEnBU/QCMs/k/wr5DwAAAP//AwBQSwECLQAUAAYA&#10;CAAAACEAtoM4kv4AAADhAQAAEwAAAAAAAAAAAAAAAAAAAAAAW0NvbnRlbnRfVHlwZXNdLnhtbFBL&#10;AQItABQABgAIAAAAIQA4/SH/1gAAAJQBAAALAAAAAAAAAAAAAAAAAC8BAABfcmVscy8ucmVsc1BL&#10;AQItABQABgAIAAAAIQD3m+nHygQAAOAPAAAOAAAAAAAAAAAAAAAAAC4CAABkcnMvZTJvRG9jLnht&#10;bFBLAQItABQABgAIAAAAIQAisJYv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4751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405C09" w:rsidP="00405C09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405C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পর্দা</w:t>
                      </w:r>
                      <w:r w:rsidRPr="00405C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5C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জাতীয়</w:t>
                      </w:r>
                      <w:r w:rsidRPr="00405C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5C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উন্নতির</w:t>
                      </w:r>
                      <w:r w:rsidRPr="00405C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5C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পথে</w:t>
                      </w:r>
                      <w:r w:rsidRPr="00405C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5C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বাধা</w:t>
                      </w:r>
                      <w:r w:rsidRPr="00405C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5C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নয়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3319B1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7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844107E" wp14:editId="1639AAB6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AC599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17CA1D2" wp14:editId="25589702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7CA1D2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2A5F787" wp14:editId="4415C62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E9FE41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F6FFC7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C09"/>
    <w:rsid w:val="0000503E"/>
    <w:rsid w:val="0000656E"/>
    <w:rsid w:val="00014A18"/>
    <w:rsid w:val="000345FB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26175"/>
    <w:rsid w:val="0023307B"/>
    <w:rsid w:val="00235692"/>
    <w:rsid w:val="00255B6A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319B1"/>
    <w:rsid w:val="00345716"/>
    <w:rsid w:val="00347608"/>
    <w:rsid w:val="00355520"/>
    <w:rsid w:val="00365CB9"/>
    <w:rsid w:val="00371452"/>
    <w:rsid w:val="003947B2"/>
    <w:rsid w:val="003A526E"/>
    <w:rsid w:val="003E1AC6"/>
    <w:rsid w:val="00405C09"/>
    <w:rsid w:val="00437EF4"/>
    <w:rsid w:val="00447B55"/>
    <w:rsid w:val="00451428"/>
    <w:rsid w:val="004554F2"/>
    <w:rsid w:val="00477478"/>
    <w:rsid w:val="004C1156"/>
    <w:rsid w:val="004C1E45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3348"/>
    <w:rsid w:val="0058544F"/>
    <w:rsid w:val="005A2707"/>
    <w:rsid w:val="005A6FDB"/>
    <w:rsid w:val="00604920"/>
    <w:rsid w:val="00612832"/>
    <w:rsid w:val="00631E7F"/>
    <w:rsid w:val="00632FB4"/>
    <w:rsid w:val="00662A2B"/>
    <w:rsid w:val="00674A3A"/>
    <w:rsid w:val="00677AE4"/>
    <w:rsid w:val="0069533C"/>
    <w:rsid w:val="006C1068"/>
    <w:rsid w:val="006E0420"/>
    <w:rsid w:val="006F4219"/>
    <w:rsid w:val="0070046C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8F218D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83C52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50B2E3-7213-442C-833E-580B5306C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405C09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basedOn w:val="DefaultParagraphFont"/>
    <w:link w:val="Heading1"/>
    <w:rsid w:val="00405C09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NormalWeb">
    <w:name w:val="Normal (Web)"/>
    <w:basedOn w:val="Normal"/>
    <w:rsid w:val="00405C0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FB2C3-12C2-4079-99F9-0E15317C1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76</TotalTime>
  <Pages>8</Pages>
  <Words>2756</Words>
  <Characters>14420</Characters>
  <Application>Microsoft Office Word</Application>
  <DocSecurity>0</DocSecurity>
  <Lines>228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পর্দা জাতীয় উন্নতির পথে বাধা নয়</vt:lpstr>
      <vt:lpstr/>
    </vt:vector>
  </TitlesOfParts>
  <Manager/>
  <Company>islamhouse.com</Company>
  <LinksUpToDate>false</LinksUpToDate>
  <CharactersWithSpaces>17121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পর্দা জাতীয় উন্নতির পথে বাধা নয়</dc:title>
  <dc:subject>পর্দা জাতীয় উন্নতির পথে বাধা নয়</dc:subject>
  <dc:creator>চৌধুরী আবুল কালাম আজাদ</dc:creator>
  <cp:keywords>পর্দা জাতীয় উন্নতির পথে বাধা নয়</cp:keywords>
  <dc:description>পর্দা জাতীয় উন্নতির পথে বাধা নয়</dc:description>
  <cp:lastModifiedBy>elhashemy</cp:lastModifiedBy>
  <cp:revision>5</cp:revision>
  <cp:lastPrinted>2015-03-07T18:24:00Z</cp:lastPrinted>
  <dcterms:created xsi:type="dcterms:W3CDTF">2015-04-26T06:36:00Z</dcterms:created>
  <dcterms:modified xsi:type="dcterms:W3CDTF">2015-10-08T13:02:00Z</dcterms:modified>
  <cp:category/>
</cp:coreProperties>
</file>