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CE0215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BC44A4" w:rsidRDefault="00C8510B" w:rsidP="00C8510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ইসলাম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পৃথিবীর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সমধিক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অগ্রসরমান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ধর্ম</w:t>
      </w:r>
      <w:r w:rsidRPr="00BC44A4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বিশেষ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করে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১১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সেপ্টেম্বরের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ঘটনার</w:t>
      </w:r>
      <w:r w:rsidRPr="00BC44A4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C44A4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পর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C8510B" w:rsidP="00C8510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أكثر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الأديان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انتشارا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العالم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وبخاصة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أحداث</w:t>
      </w:r>
      <w:r w:rsidRPr="00C851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11 </w:t>
      </w:r>
      <w:r w:rsidRPr="00C851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سبتمبر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0A72439" wp14:editId="0725806B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C8510B" w:rsidP="00C8510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C8510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ইউসুফ</w:t>
      </w:r>
      <w:r w:rsidRPr="00C8510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8510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ইস্টস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C8510B" w:rsidP="00C8510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C8510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يوسف</w:t>
      </w:r>
      <w:r w:rsidRPr="00C8510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8510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إستس</w:t>
      </w:r>
    </w:p>
    <w:p w:rsidR="00A03054" w:rsidRPr="00CE0215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lang w:bidi="bn-BD"/>
        </w:rPr>
      </w:pPr>
    </w:p>
    <w:p w:rsidR="00BC44A4" w:rsidRPr="00CE0215" w:rsidRDefault="00BC44A4" w:rsidP="00BC44A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CE0215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24"/>
          <w:szCs w:val="30"/>
          <w:lang w:bidi="bn-BD"/>
        </w:rPr>
      </w:pPr>
    </w:p>
    <w:p w:rsidR="00BC44A4" w:rsidRPr="00CE0215" w:rsidRDefault="00BC44A4" w:rsidP="00BC44A4">
      <w:pPr>
        <w:bidi w:val="0"/>
        <w:jc w:val="center"/>
        <w:rPr>
          <w:rFonts w:asciiTheme="majorBidi" w:hAnsiTheme="majorBidi" w:cs="Kalpurush"/>
          <w:color w:val="006666"/>
          <w:sz w:val="24"/>
          <w:szCs w:val="30"/>
          <w:lang w:bidi="bn-BD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C8510B" w:rsidRPr="00BC44A4">
        <w:rPr>
          <w:rFonts w:cs="Kalpurush" w:hint="cs"/>
          <w:cs/>
          <w:lang w:bidi="bn-IN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C8510B" w:rsidRPr="00C8510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শুআইব</w:t>
      </w:r>
      <w:r w:rsidR="00C8510B" w:rsidRPr="00C8510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মুহাম্মদ</w:t>
      </w:r>
      <w:r w:rsidR="00C8510B" w:rsidRPr="00C8510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সিদ্দীক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C44A4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C8510B" w:rsidRPr="00C8510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C8510B" w:rsidRPr="00C8510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C8510B" w:rsidRPr="00C8510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شعيب</w:t>
      </w:r>
      <w:r w:rsidR="00C8510B" w:rsidRPr="00C8510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C8510B" w:rsidRPr="00C8510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C8510B" w:rsidRPr="00C8510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 </w:t>
      </w:r>
      <w:r w:rsidR="00C8510B" w:rsidRPr="00C8510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صديق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C8510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280430D" wp14:editId="3D992E5A">
            <wp:simplePos x="0" y="0"/>
            <wp:positionH relativeFrom="margin">
              <wp:posOffset>794429</wp:posOffset>
            </wp:positionH>
            <wp:positionV relativeFrom="paragraph">
              <wp:posOffset>92710</wp:posOffset>
            </wp:positionV>
            <wp:extent cx="4218853" cy="4729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53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10B" w:rsidRPr="00C85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</w:t>
      </w:r>
      <w:r w:rsidR="00C8510B" w:rsidRPr="00C85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পৃথিবীর</w:t>
      </w:r>
      <w:r w:rsidR="00C8510B" w:rsidRPr="00C85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সমধিক</w:t>
      </w:r>
      <w:r w:rsidR="00C8510B" w:rsidRPr="00C85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অগ্রসরমান</w:t>
      </w:r>
      <w:r w:rsidR="00C8510B" w:rsidRPr="00C85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8510B" w:rsidRPr="00C85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ধর্ম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ইসলামের দিকে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প্রতিটি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মানুষের প্রত্যাবর্তন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প্রসঙ্গে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আপনার প্রশ্নটি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C44A4">
        <w:rPr>
          <w:rFonts w:ascii="Kalpurush" w:hAnsi="Kalpurush" w:cs="Kalpurush"/>
          <w:sz w:val="24"/>
          <w:szCs w:val="24"/>
          <w:cs/>
          <w:lang w:bidi="bn-IN"/>
        </w:rPr>
        <w:t xml:space="preserve">আপনি আমাকে এমন একটি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বিষয়ে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অনুপ্রবেশের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সুযোগ কর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দিলেন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বহুদিন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ধরে আমার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আগ্রহকে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লালন করে আসছে। বর্তমান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দিকে মানুষের ফিরে আসা এবং এ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বিষয়টি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আমাদের কাছে যে বার্তা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পোঁছাচ্ছে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তা নিয়ে লেখার ইচ্ছা বহুদিন ধরেই আমি লালন করে আসছিলাম হৃদয়ের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মণিকোঠায়</w:t>
      </w:r>
      <w:r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</w:p>
    <w:p w:rsidR="00C8510B" w:rsidRPr="003857C7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3857C7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ধর্মান্তরিত</w:t>
      </w:r>
      <w:r w:rsidRPr="003857C7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হওয়ার </w:t>
      </w:r>
      <w:r w:rsidRPr="003857C7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পরিবর্তে</w:t>
      </w:r>
      <w:r w:rsidRPr="003857C7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ইসলাম ধর্মে ফিরে আসার </w:t>
      </w:r>
      <w:r w:rsidRPr="003857C7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পরিভাষার</w:t>
      </w:r>
      <w:r w:rsidR="003857C7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ব্যবহার</w:t>
      </w:r>
      <w:r w:rsidR="003857C7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</w:p>
    <w:p w:rsidR="00C8510B" w:rsidRPr="00B82AD9" w:rsidRDefault="00C8510B" w:rsidP="00BC44A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আমি </w:t>
      </w:r>
      <w:r w:rsidRPr="00B82AD9">
        <w:rPr>
          <w:rFonts w:ascii="Kalpurush" w:hAnsi="Kalpurush" w:cs="Kalpurush"/>
          <w:sz w:val="24"/>
          <w:szCs w:val="24"/>
        </w:rPr>
        <w:t>Revert 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ফিরে-আসা) পরিভাষা ব্যবহার করতে চাই</w:t>
      </w:r>
      <w:r w:rsidRPr="00B82AD9">
        <w:rPr>
          <w:rFonts w:ascii="Kalpurush" w:hAnsi="Kalpurush" w:cs="Kalpurush"/>
          <w:sz w:val="24"/>
          <w:szCs w:val="24"/>
        </w:rPr>
        <w:t>, Convert 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ধর্মান্তরিত হওয়ার পরিবর্তে)</w:t>
      </w:r>
      <w:r w:rsidRPr="00B82AD9">
        <w:rPr>
          <w:rFonts w:ascii="Kalpurush" w:hAnsi="Kalpurush" w:cs="Kalpurush"/>
          <w:sz w:val="24"/>
          <w:szCs w:val="24"/>
          <w:lang w:bidi="bn-IN"/>
        </w:rPr>
        <w:t>;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কেননা এ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পরিভাষাটিই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মানুষের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জন্মলগ্নের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প্রাকৃতিক অবস্থায় পুনরায় ফিরে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আসাকে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বুঝায়। একটি বাচ্ছা তার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সৃষ্টিকর্তার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প্রতি পূর্ণ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আত্মসমর্পণ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নতিস্বীকার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আনুগত্য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শান্তির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মানসিকতা নিয়ে জন্ম নেয়। আর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এট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একজন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মুসলিমের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যথার্থ পর্যায়। অর্থাৎ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আল্লাহর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ইচ্ছার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সামনে নিজের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ইচ্ছাকে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বিলুপ্ত করে দেওয়া এবং এর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মধ্যেই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তৃপ্তি অন</w:t>
      </w:r>
      <w:r>
        <w:rPr>
          <w:rFonts w:ascii="Kalpurush" w:hAnsi="Kalpurush" w:cs="Kalpurush"/>
          <w:sz w:val="24"/>
          <w:szCs w:val="24"/>
          <w:cs/>
          <w:lang w:bidi="bn-IN"/>
        </w:rPr>
        <w:t>ুভব করা। ধর্মান্তরিত করে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বানানো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ধরনের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চিন্তার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চেয়ে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মানুষ তার জন্মলগ্নের প্রাকৃতিক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অবস্থানে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প্রত্যাবর্তন করছে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”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বললে বিষয়টি সহজেই বোঝা সম্ভব। রাসূলুল্লাহ সাল্লাল্লাহু আলাইহি ওয়াসাল্লাম বলেছেন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প্রতিটি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শিশুই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প্রতি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সৃষ্টিগত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ঝোঁক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স্রষ্টার প্রতি সমর্পিত হৃদয়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তাঁর প্রতি পূর্ণাঙ্গ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আনুগত্য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ইত্যাদি) নিয়ে জন্মগ্রহণ করে</w:t>
      </w:r>
      <w:r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অতঃপর তার মাতা-পিতা তাকে </w:t>
      </w:r>
      <w:r w:rsidR="003857C7">
        <w:rPr>
          <w:rFonts w:ascii="Kalpurush" w:hAnsi="Kalpurush" w:cs="Kalpurush"/>
          <w:sz w:val="24"/>
          <w:szCs w:val="24"/>
          <w:cs/>
          <w:lang w:bidi="bn-IN"/>
        </w:rPr>
        <w:t>ইয়াহূদী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অথবা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 xml:space="preserve"> খ্রিস্টান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অগ্নিপূজক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রূপে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গড়ে তোলে।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”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C8510B" w:rsidRPr="00B82AD9" w:rsidRDefault="00C8510B" w:rsidP="003857C7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.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টেড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কাম্পবেল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(</w:t>
      </w:r>
      <w:r w:rsidRPr="00B82AD9">
        <w:rPr>
          <w:rFonts w:ascii="Kalpurush" w:hAnsi="Kalpurush" w:cs="Kalpurush"/>
          <w:sz w:val="24"/>
          <w:szCs w:val="24"/>
        </w:rPr>
        <w:t xml:space="preserve">Dr. Ted Campbell)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যিনি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মেরিল্যান্ডের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একটি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ধর্মীয়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স্কুলে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শিক্ষকতার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চাকরি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গত বছর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মেরিল্যান্ড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বিশ্ববিদ্যালয়ে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অনুষ্ঠিত একটি আলোচনা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সভায়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একই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মঞ্চে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আমি </w:t>
      </w:r>
      <w:r w:rsidR="003857C7" w:rsidRPr="00B82AD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="003857C7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সাথে আলোচনায় অংশ নিয়েছিলাম। খুবই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চমৎকারভাবে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চলমান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আন্তধর্মীয়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আলোচনার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শেষ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পর্যায়ে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একটি অস্বাভাবিক ধরনের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সম্মুখীন হই আমরা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দুজনেই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নোয়াহ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যিনি উক্ত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অনুষ্ঠানের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সঞ্চালক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ছিলেন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প্রশ্নটার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উত্তর আমাদের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উভয়কেই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দিতে হবে।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</w:rPr>
        <w:t xml:space="preserve">“Why are each of you in your religion?”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আপনাদের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উভয়ে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কেন নিজ নিজ ধর্মে আছেন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?)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.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কাম্পবেল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উত্তর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য়ার জন্য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মাইক্রোফোনের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কাছে গিয়ে দাঁড়ালেন। তিনি সম্মেলন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কক্ষের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এদিক সেদিক তাকিয়ে নিলেন। এরপর তিনি যা বললেন তা কখনো ভুলে যাবার মতো নয়। তিনি বললেন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</w:rPr>
        <w:t>“I guess I would have to say that I am a Methodist because, well because, my parents raised me that way. As a Methodist.”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আমার ধারণা মতে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আমার বলা উচিত 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আমি একজন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মেথডিস্ট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;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হ্যাঁ কারণ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আমার মাতা-পিতা আমাকে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এভাবেই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বড় করেছেন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একজন মেথডিস্ট হিসেবে।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”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আসলে তিনি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ঠিকই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বলেছেন।</w:t>
      </w:r>
    </w:p>
    <w:p w:rsidR="00BC44A4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আমরা যারা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 এ বিষয়টি এ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ভাবেই জানি। তবে আমার ক্ষেত্রে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প্রশ্নটির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উত্তর ভিন্ন হয়েছে। অভিন্ন প্রশ্নের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উত্তরে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আমি বলেছি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</w:p>
    <w:p w:rsidR="00C8510B" w:rsidRPr="00B82AD9" w:rsidRDefault="00C8510B" w:rsidP="00BC44A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82AD9">
        <w:rPr>
          <w:rFonts w:ascii="Kalpurush" w:hAnsi="Kalpurush" w:cs="Kalpurush"/>
          <w:sz w:val="24"/>
          <w:szCs w:val="24"/>
        </w:rPr>
        <w:t>And then some are brought back to their original state as a baby.” They are “reverted” to Islam by the Mercy of Allah.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82AD9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এবং তাদের মধ্যে কিছু মানুষকে জন্মকালীন তাদের মূল অবস্থায় ফিরিয়ে নে</w:t>
      </w:r>
      <w:r w:rsidR="003857C7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য়া হয়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বিশেষ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করুণায়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এরাই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হল ইসলামের দিকে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প্রত্যাবর্তনকারী</w:t>
      </w:r>
      <w:r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  <w:lang w:bidi="bn-BD"/>
        </w:rPr>
        <w:t>”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আমেরিকান</w:t>
      </w: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মুসল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দের সঠিক হিসাব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দাবি হল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১১ সেপ্টেম্বর এর পূর্বে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আমেরিকায়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 হারে মানুষ ইসলাম গ্রহণ করত ১১ সেপ্টেম্বর এর পর তা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দ্বিগুণ</w:t>
      </w:r>
      <w:r w:rsidRPr="00B82AD9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তিনগুণ</w:t>
      </w:r>
      <w:r w:rsidRPr="00B82AD9">
        <w:rPr>
          <w:rFonts w:ascii="Kalpurush" w:hAnsi="Kalpurush" w:cs="Kalpurush"/>
          <w:sz w:val="24"/>
          <w:szCs w:val="24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চারগুণ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এমনক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এর থেকেও আরো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অধিকগুণে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ইসলাম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গ্রহণকারীদের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সংখ্যা বেড়েছে। </w:t>
      </w:r>
    </w:p>
    <w:p w:rsidR="00C8510B" w:rsidRPr="00B82AD9" w:rsidRDefault="00C8510B" w:rsidP="00BC44A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যে যাই বলুক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আসলে কী হারে আমেরিকার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নাগরিকরা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857C7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হচ্ছে তা আমাদের অজানা। আমরা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এমনকী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আমেরিকায় মুসল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দের সংখ্যা কত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3857C7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ই ভাল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করে জানি না। আ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মি তো শুনেছি যে আমেরিকায় মুসল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দের সংখ্যা ত্রিশ লক্ষ থেকে এক কোটি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দশ লক্ষ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পর্যন্ত বলা হয়। আমি নিশ্চিত যে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ক্ষেত্রে প্রকৃত সত্য কী তা আল্লাহ ব্যতীত আর কেউ জানে না।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ইসলাম গ্রহণের আনুপাতিক হার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3857C7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বস্তুত সেপ্টেম্বর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ঘটনার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পূর্বে অথবা পরে সঠিক পরিসংখ্যান কি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তা আমি বলতে পারব না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তবে প্রাজ্ঞ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ব্যক্তিদের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কথা অনুযায়ী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সেপ্টেম্বর ঘটনার পূর্বে ইসলাম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সমধিক অগ্রসরমান ধর্ম ছিল। এ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কথায়ও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 সন্দেহ করার মতো যথেষ্ট যুক্তি আমার নেই। আমেরিকার বহু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মসজিদসহ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বিশ্বের অন্যান্য দেশের বহু মসজিদ ঘুরে দেখার সুযোগ আমার হয়েছে। আমি হাজার হাজার মানুষ পেয়েছি যারা ইসলাম গ্রহণ করেছেন।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ইংল্যান্ডের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আঙলিকান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গির্জা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এই বলে উদ্বেগ প্রকাশ করেছে যে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যদি কোনো বিষয়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ইংল্যান্ডে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নও-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মুসলিমদের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ঝোঁককে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পরিবর্তন করে না দেয় তাহলে ২০১০ সাল নাগা</w:t>
      </w:r>
      <w:r w:rsidR="003857C7">
        <w:rPr>
          <w:rFonts w:ascii="Kalpurush" w:hAnsi="Kalpurush" w:cs="Kalpurush" w:hint="cs"/>
          <w:sz w:val="24"/>
          <w:szCs w:val="24"/>
          <w:cs/>
          <w:lang w:bidi="bn-BD"/>
        </w:rPr>
        <w:t>দ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857C7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মুসলিম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আঙলিকান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চার্চকে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ছাড়িয়ে যাবে। </w:t>
      </w:r>
      <w:r w:rsidRPr="00B82AD9">
        <w:rPr>
          <w:rFonts w:ascii="Kalpurush" w:hAnsi="Kalpurush" w:cs="Kalpurush"/>
          <w:sz w:val="24"/>
          <w:szCs w:val="24"/>
        </w:rPr>
        <w:t>The Anglican Church of England expressed concern that if something does not change in the trend of new Muslims in En</w:t>
      </w:r>
      <w:r>
        <w:rPr>
          <w:rFonts w:ascii="Kalpurush" w:hAnsi="Kalpurush" w:cs="Kalpurush"/>
          <w:sz w:val="24"/>
          <w:szCs w:val="24"/>
        </w:rPr>
        <w:t xml:space="preserve">gland that the Muslims will </w:t>
      </w:r>
      <w:r w:rsidR="003857C7">
        <w:rPr>
          <w:rFonts w:ascii="Kalpurush" w:hAnsi="Kalpurush" w:cs="Kalpurush"/>
          <w:sz w:val="24"/>
          <w:szCs w:val="24"/>
        </w:rPr>
        <w:t>out</w:t>
      </w:r>
      <w:r w:rsidR="003857C7">
        <w:rPr>
          <w:rFonts w:ascii="Kalpurush" w:hAnsi="Kalpurush" w:cs="Kalpurush" w:hint="cs"/>
          <w:sz w:val="24"/>
          <w:szCs w:val="24"/>
          <w:lang w:bidi="bn-BD"/>
        </w:rPr>
        <w:t>n</w:t>
      </w:r>
      <w:r w:rsidR="003857C7" w:rsidRPr="00B82AD9">
        <w:rPr>
          <w:rFonts w:ascii="Kalpurush" w:hAnsi="Kalpurush" w:cs="Kalpurush"/>
          <w:sz w:val="24"/>
          <w:szCs w:val="24"/>
        </w:rPr>
        <w:t>umber</w:t>
      </w:r>
      <w:r w:rsidRPr="00B82AD9">
        <w:rPr>
          <w:rFonts w:ascii="Kalpurush" w:hAnsi="Kalpurush" w:cs="Kalpurush"/>
          <w:sz w:val="24"/>
          <w:szCs w:val="24"/>
        </w:rPr>
        <w:t xml:space="preserve"> the Anglicans by the year </w:t>
      </w:r>
      <w:r w:rsidRPr="00B82AD9">
        <w:rPr>
          <w:rFonts w:ascii="Kalpurush" w:hAnsi="Kalpurush" w:cs="Kalpurush"/>
          <w:sz w:val="24"/>
          <w:szCs w:val="24"/>
          <w:lang w:bidi="bn-IN"/>
        </w:rPr>
        <w:t xml:space="preserve">2010.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ইংল্যান্ডের জন্ম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নিবন্ধনের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পরিসংখ্যান অনুযায়ী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নবজাতকদেরকে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দে</w:t>
      </w:r>
      <w:r w:rsidR="003857C7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য়া নামের মধ্যে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সর্বশীর্ষে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জন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মাইকেল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অথবা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উইলিয়াম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নয়</w:t>
      </w:r>
      <w:r w:rsidRPr="00B82AD9">
        <w:rPr>
          <w:rFonts w:ascii="Kalpurush" w:hAnsi="Kalpurush" w:cs="Kalpurush"/>
          <w:sz w:val="24"/>
          <w:szCs w:val="24"/>
          <w:lang w:bidi="bn-IN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সর্বশীর্ষ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নামটি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বরং </w:t>
      </w:r>
      <w:r w:rsidRPr="00B82AD9">
        <w:rPr>
          <w:rFonts w:ascii="Kalpurush" w:hAnsi="Kalpurush" w:cs="Kalpurush"/>
          <w:sz w:val="24"/>
          <w:szCs w:val="24"/>
        </w:rPr>
        <w:t>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মুহাম্মদ</w:t>
      </w:r>
      <w:r w:rsidRPr="00B82AD9">
        <w:rPr>
          <w:rFonts w:ascii="Kalpurush" w:hAnsi="Kalpurush" w:cs="Kalpurush"/>
          <w:sz w:val="24"/>
          <w:szCs w:val="24"/>
          <w:highlight w:val="white"/>
        </w:rPr>
        <w:t>’</w:t>
      </w:r>
      <w:r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মেক্সিকো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সুইডেন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ডেনমার্ক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এবং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কানাডায়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আমি এত সংখ্যক মানুষকে ইসলামের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ছায়াতলে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আশ্রয় নিতে দেখেছি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যাদেরকে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গুনে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শেষ করা আমার পক্ষে সম্ভব নয়। আমি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যেখানেই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গিয়েছি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নও মুসলিম পেয়েছি।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জেলখানা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বিশ্ববিদ্যালয় এমনক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সেনাবাহিনীতেও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ব্যক্তিগতভাবে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হাজার হাজার মানুষ দেখেছি যারা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ইসলামকে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আপন করে নিয়েছেন। এ-সবই ছিল সেপ্টেম্বর ঘটনার পূর্বে। </w:t>
      </w:r>
    </w:p>
    <w:p w:rsidR="00C8510B" w:rsidRPr="00B82AD9" w:rsidRDefault="00C8510B" w:rsidP="00C8510B">
      <w:pPr>
        <w:keepNext/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 xml:space="preserve">ইসলামের 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বার্তার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আরো 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বেগবান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স্পর্শ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BC44A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আমি অত্যন্ত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তৃপ্তির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সাথে বলতে পারি যে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বহু বহু মানুষ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পৃথিবীময়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ইসলামের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স্পর্শে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আসছে। তারা ইসলামের সঠিক ভাবমূর্তি পাচ্ছে কি পাচ্ছে না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সেটা এ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মুহূর্তে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আমার কাছে বড় গুরুত্বের বিষয়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বরং আমার কাছে যা অধিক গুরুত্বপূর্ণ তা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বহু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প্রতীক্ষার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 তারা ইসলামকে দেখছে একটা খুবই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বাস্তবধর্মী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 xml:space="preserve"> বিষয় হিসেবে। মানুষ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যখন ইসলাম সম্পর্কে প্রশ্ন করছে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এর অর্থ কিছু তথ্য মানুষের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আন্তর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অনুভূতিকে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অবশ্যই নাড়া দিচ্ছে। যারা ইসলামের বিরুদ্ধে মানুষের অনুভূতিকে জাগিয়ে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তুলছে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তাদের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বিষয়টিও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বিবেচনা করার মতো। তবে একই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মুহূর্তে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আমাদেরকে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বুঝতে হবে যে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অনেক মানুষ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এমনও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আছেন</w:t>
      </w:r>
      <w:r w:rsidRPr="00B82AD9">
        <w:rPr>
          <w:rFonts w:ascii="Kalpurush" w:hAnsi="Kalpurush" w:cs="Kalpurush"/>
          <w:sz w:val="24"/>
          <w:szCs w:val="24"/>
          <w:lang w:bidi="bn-IN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নিউজ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মিডিয়াতে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যা শোনেন</w:t>
      </w:r>
      <w:r w:rsidRPr="00B82AD9">
        <w:rPr>
          <w:rFonts w:ascii="Kalpurush" w:hAnsi="Kalpurush" w:cs="Kalpurush"/>
          <w:sz w:val="24"/>
          <w:szCs w:val="24"/>
          <w:lang w:bidi="bn-IN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="00A0786A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সবসময়ই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বিশ্বাস করেন না। এমন মানুষও আছেন যাদেরকে আল্লাহ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</w:t>
      </w:r>
      <w:r w:rsidR="00A0786A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আলা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আরো অধিক অনুসন্ধান চালাতে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আরো শিখতে পথ দেখান।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আল্লাহ 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তা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BD"/>
        </w:rPr>
        <w:t>‘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আলাই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হলেন একমাত্র পথনির্দেশক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A0786A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একমাত্র আল্লাহ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আলাই মানুষকে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হিদায়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া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দান করেন এবং একমাত্র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তিনিই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মানুষকে পথভ্রষ্ট হওয়ার সুযোগ করে দেন। অতীতে সব চেয়ে বড় সমস্যা ছিল ইসলাম সম্পর্কে মানুষের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নিরাগ্রহ</w:t>
      </w:r>
      <w:r w:rsidR="00D82C40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অতীতে ইসলাম সম্পর্</w:t>
      </w:r>
      <w:r>
        <w:rPr>
          <w:rFonts w:ascii="Kalpurush" w:hAnsi="Kalpurush" w:cs="Kalpurush"/>
          <w:sz w:val="24"/>
          <w:szCs w:val="24"/>
          <w:cs/>
          <w:lang w:bidi="bn-IN"/>
        </w:rPr>
        <w:t>কে কথা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বলতে মানুষ আগ্রহবোধ করত না</w:t>
      </w:r>
      <w:r w:rsidR="00C8510B" w:rsidRPr="00B82AD9">
        <w:rPr>
          <w:rFonts w:ascii="Kalpurush" w:hAnsi="Kalpurush" w:cs="Kalpurush"/>
          <w:sz w:val="24"/>
          <w:szCs w:val="24"/>
        </w:rPr>
        <w:t xml:space="preserve">, 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বলা যায় কোনো ধর্মের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ব্যাপারেই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কথা বলতে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আগ্রহবোধ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করত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না</w:t>
      </w:r>
      <w:r w:rsidR="00C8510B" w:rsidRPr="00B82AD9">
        <w:rPr>
          <w:rFonts w:ascii="Kalpurush" w:hAnsi="Kalpurush" w:cs="Kalpurush"/>
          <w:sz w:val="24"/>
          <w:szCs w:val="24"/>
        </w:rPr>
        <w:t xml:space="preserve">, 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এমনক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তাদের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নিজেদের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ধর্মের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ব্যাপারেও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না। আর বর্তমানের সমস্যা হল ইসলাম সম্পর্কে সঠিক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জ্ঞানের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স্বল্পতা। সেখানে আসলে ইসলাম বিষয়ক কোনো কিছু ছিলই না। 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এরপর ১৯৭০ সালের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ঘটনাসমূহ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সামনে এল। যখন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ইরান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কয়েকটি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এরোপ্লেন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হাইজ্যাক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আর আমরা দেখলাম যে কিছু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মানুষ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এরোপ্লেনের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বাইরে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জমিনে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া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জদা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করছে। আমরা পশ্চিমা বিশ্বের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অধিবাসীরা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একটি নতুন শব্দ শিখতে পেলাম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</w:rPr>
        <w:t>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শিইজম</w:t>
      </w:r>
      <w:r w:rsidRPr="00B82AD9">
        <w:rPr>
          <w:rFonts w:ascii="Kalpurush" w:hAnsi="Kalpurush" w:cs="Kalpurush"/>
          <w:sz w:val="24"/>
          <w:szCs w:val="24"/>
          <w:highlight w:val="white"/>
        </w:rPr>
        <w:t>’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তথা শিয়া মতবাদ।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লোকেরা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বলল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এটা আবার কোন ধর্ম (ইসলাম)</w:t>
      </w:r>
      <w:r w:rsidRPr="00B82AD9">
        <w:rPr>
          <w:rFonts w:ascii="Kalpurush" w:hAnsi="Kalpurush" w:cs="Kalpurush"/>
          <w:sz w:val="24"/>
          <w:szCs w:val="24"/>
        </w:rPr>
        <w:t xml:space="preserve">?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কী হতে যাচ্ছে</w:t>
      </w:r>
      <w:r w:rsidRPr="00B82AD9">
        <w:rPr>
          <w:rFonts w:ascii="Kalpurush" w:hAnsi="Kalpurush" w:cs="Kalpurush"/>
          <w:sz w:val="24"/>
          <w:szCs w:val="24"/>
        </w:rPr>
        <w:t xml:space="preserve">? 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এরপর এল ১৯৮০ সাল। এ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সময় আমরা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প্যালেস্টাইনের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সন্ত্রাসী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কার্যক্রম দেখতে পেলাম। এ ঘটনার পর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ফান্ডামেন্টালিস্ট</w:t>
      </w:r>
      <w:r w:rsidRPr="00B82AD9">
        <w:rPr>
          <w:rFonts w:ascii="Kalpurush" w:hAnsi="Kalpurush" w:cs="Kalpurush"/>
          <w:sz w:val="24"/>
          <w:szCs w:val="24"/>
          <w:highlight w:val="white"/>
        </w:rPr>
        <w:t>’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মৌলবাদী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ও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’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 শব্দ দুটি একটা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আরেকটার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সাথে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অঙ্গাঙ্গিভাবে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জড়িত হয়ে গেল। 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এর ঠিক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পরবর্তী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সময়েই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আমরা ইরাক এবং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কুয়েতের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ঘটনা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প্রত্যক্ষ করলাম। ইসলামের একটা চিত্র আমাদের সামনে এসে হাজির হল। সুন্দর ও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লাবন্যমাখা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চিত্র নয়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বরং একটি ভিন্ন রকম চিত্র। ১৯৯০ সালের মাঝামাঝি আমরা দেখলাম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সমগ্র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পৃথিবীতেই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একটি বড় ধরনের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একশন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শুরু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হয়েছে।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নিউয়োর্কের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ট্রেড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সেন্টার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এরোপ্লেন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দূতাবাস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ইত্যাদি আক্রমণ করে উড়িয়ে দে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য়া। আক্রমণ পাল্টা-আক্রমণ ইত্যাদি</w:t>
      </w:r>
      <w:r w:rsidRPr="00FA1739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আর এসবের ভিড়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ে অহর্নিশি শোনা গেল কয়েকটি শব্দ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</w:rPr>
        <w:t>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ইসলাম</w:t>
      </w:r>
      <w:r w:rsidRPr="00B82AD9">
        <w:rPr>
          <w:rFonts w:ascii="Kalpurush" w:hAnsi="Kalpurush" w:cs="Kalpurush"/>
          <w:sz w:val="24"/>
          <w:szCs w:val="24"/>
          <w:highlight w:val="white"/>
        </w:rPr>
        <w:t>’</w:t>
      </w:r>
      <w:r w:rsidRPr="00B82AD9">
        <w:rPr>
          <w:rFonts w:ascii="Kalpurush" w:hAnsi="Kalpurush" w:cs="Kalpurush"/>
          <w:sz w:val="24"/>
          <w:szCs w:val="24"/>
        </w:rPr>
        <w:t xml:space="preserve"> ‘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মুসলিম</w:t>
      </w:r>
      <w:r w:rsidRPr="00B82AD9">
        <w:rPr>
          <w:rFonts w:ascii="Kalpurush" w:hAnsi="Kalpurush" w:cs="Kalpurush"/>
          <w:sz w:val="24"/>
          <w:szCs w:val="24"/>
          <w:highlight w:val="white"/>
        </w:rPr>
        <w:t>’</w:t>
      </w:r>
      <w:r w:rsidRPr="00FA1739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শব্দগুলো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শোনা গেল তবে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ক্ষীণতম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অর্থেও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ইতিবাচক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আবহ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বিচ্ছুরক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হিসেবে নয়। তারপর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সেপ্টেম্বরে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যা ঘটল তা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প্রাচ্যের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এ ধর্ম (ইসলাম) সম্পর্কে আরো তথ্য সরবরাহ করল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যদিও তা বিকৃত।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প্রেসিডেন্ট বললেন</w:t>
      </w:r>
      <w:r w:rsidRPr="00B82AD9">
        <w:rPr>
          <w:rFonts w:ascii="Kalpurush" w:hAnsi="Kalpurush" w:cs="Kalpurush"/>
          <w:b/>
          <w:bCs/>
          <w:sz w:val="24"/>
          <w:szCs w:val="24"/>
        </w:rPr>
        <w:t>, ‘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ইসলাম শান্তির 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ধর্ম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</w:rPr>
        <w:t>’</w:t>
      </w:r>
      <w:r w:rsidRPr="00B82AD9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BD"/>
        </w:rPr>
        <w:t>(</w:t>
      </w:r>
      <w:r w:rsidRPr="00B82AD9">
        <w:rPr>
          <w:rFonts w:ascii="Kalpurush" w:hAnsi="Kalpurush" w:cs="Kalpurush"/>
          <w:b/>
          <w:bCs/>
          <w:sz w:val="24"/>
          <w:szCs w:val="24"/>
        </w:rPr>
        <w:t>President Says ‘Islam is Peace’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BD"/>
        </w:rPr>
        <w:t>)</w:t>
      </w:r>
      <w:r w:rsidR="00D82C40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প্রতিটি বাড়ি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প্রতিটি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ব্যবসাকেন্দ্র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ভূপৃষ্ঠের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প্রতিটি জায়গা স্পর্শ পেল ইসলাম নামক একটি শব্দের। ইসলাম তার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অস্তিত্বের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জানান দিল পৃথিবীময়। আমেরিকার প্রেসিডেন্ট এমন এক সময় টেলিভিশনের সামনে উপস্থিত হলেন যখন প্রতিটি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ব্যক্তিই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যার টেলিভিশন রয়েছে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টেলিভিশনের সামনে এই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প্রতীক্ষায়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প্রহর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গুনছেন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দেখি আমেরিকার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সর্বাধিনায়ক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১১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সেপ্টেম্বরের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ঘটনা সম্পর্কে কি বলেন। ঘটনা বিষয়ে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আমেরিকার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পরবর্তী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পদক্ষেপই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বা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কি হয়। তার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বক্তৃতায়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অনেক হুমকি-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ধমকি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ছিল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যারা এ ভয়ঙ্কর সন্ত্রাসী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ঘটনাটি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ঘটিয়েছে তাদের বিরুদ্ধ</w:t>
      </w:r>
      <w:r>
        <w:rPr>
          <w:rFonts w:ascii="Kalpurush" w:hAnsi="Kalpurush" w:cs="Kalpurush"/>
          <w:sz w:val="24"/>
          <w:szCs w:val="24"/>
          <w:cs/>
          <w:lang w:bidi="bn-IN"/>
        </w:rPr>
        <w:t>ে প্রতিশোধ নেওয়ার হুঁশিয়ারি ছিল</w:t>
      </w:r>
      <w:r w:rsidR="00D82C40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D82C40">
        <w:rPr>
          <w:rFonts w:ascii="Kalpurush" w:hAnsi="Kalpurush" w:cs="Kalpurush"/>
          <w:sz w:val="24"/>
          <w:szCs w:val="24"/>
          <w:cs/>
          <w:lang w:bidi="bn-BD"/>
        </w:rPr>
        <w:t>তবে</w:t>
      </w:r>
      <w:r w:rsidRPr="00BC44A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এতসব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কথার মধ্যে যা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হৃদয়ে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গেঁথে যায় তা ছিল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ঐ শব্দগুলো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যার মাধ্যমে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বিশ্ববাসীর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কাছে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বিশেষ করে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যারা তাদের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জীবনে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কখনো ইসলামের নামটি পর্যন্ত শোনে নি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তাদের কাছে ইসলামের আওয়াজ পৌঁছে দে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য়া।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আমি </w:t>
      </w:r>
      <w:r w:rsidR="00123E72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র্জ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ডাব্লিউ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বুশের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 শব্দগুলো</w:t>
      </w:r>
      <w:r w:rsidR="00123E72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কথা বলছি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="00123E72">
        <w:rPr>
          <w:rFonts w:ascii="Kalpurush" w:hAnsi="Kalpurush" w:cs="Kalpurush" w:hint="cs"/>
          <w:sz w:val="24"/>
          <w:szCs w:val="24"/>
          <w:cs/>
          <w:lang w:bidi="bn-BD"/>
        </w:rPr>
        <w:t>ো,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</w:rPr>
        <w:t>Islam is a religion of peace 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একটি শান্তির ধর্ম)।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শূন্যে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ঘূর্ণায়মান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সেটেলাইটের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সিগন্যাল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পৌঁছে</w:t>
      </w:r>
      <w:r w:rsidRPr="00B82AD9">
        <w:rPr>
          <w:rFonts w:ascii="Kalpurush" w:hAnsi="Kalpurush" w:cs="Kalpurush"/>
          <w:sz w:val="24"/>
          <w:szCs w:val="24"/>
          <w:lang w:bidi="bn-IN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ভূপৃষ্ঠের এমন কোনো জায়গা বাকি থাকে নি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যা এই বার্তা থেকে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বঞ্চিত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হয়েছে।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ভূখণ্ডের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প্রতিটি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অংশই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বরং বার্তা পেয়ে গেছে। যাদের টেলিভিশন  নেই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তারাও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 বঞ্চিত হয়েছে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তা নয়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বরং বিশ্বের সকল র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েডিও-স্টেশন থেকেই এ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বার্তা প্রচার করা হয়েছে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যথার্থভাবে</w:t>
      </w:r>
      <w:r w:rsidRPr="00FA1739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123E72">
        <w:rPr>
          <w:rFonts w:ascii="Kalpurush" w:hAnsi="Kalpurush" w:cs="Kalpurush"/>
          <w:sz w:val="24"/>
          <w:szCs w:val="24"/>
          <w:cs/>
          <w:lang w:bidi="bn-IN"/>
        </w:rPr>
        <w:t>জ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র্জ ডাব্লিউ বুশের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বক্তৃতার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সময় যারা ঘুমিয়ে গিয়েছিল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তারাও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বার্তাটি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থেকে বঞ্চিত হয় নি</w:t>
      </w:r>
      <w:r w:rsidRPr="00B82AD9">
        <w:rPr>
          <w:rFonts w:ascii="Kalpurush" w:hAnsi="Kalpurush" w:cs="Kalpurush"/>
          <w:sz w:val="24"/>
          <w:szCs w:val="24"/>
        </w:rPr>
        <w:t xml:space="preserve">;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কেননা তা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পুনঃ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প্রচার করা হয়েছে বার বার। যেখানে আদৌ কোনো সম্প্রচার পৌঁছায় না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সেখানেও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লিখিত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শব্দমালার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আকারে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বার্তাটি পৌঁছে গেছে  মানুষের হাতে হাতে। পৃথিবীর এমন কোনো নিউজ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পেপার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নেই যা জ্যোর্জ ডাব্লিউ বুশের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উচ্চারিত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কথার কিছু না কিছু মানুষের কাছে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পৌঁছে দেয় নি। এটা ছিল একটা ঐতিহাসিক বক্তৃতা। যে বক্তৃতা একদিন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ইতিহাসগ্রন্থে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স্থান পাবে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সন্ত্রাসবাদের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বিরুদ্ধে একটি জাতির প্রতিশোধ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নে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য়ার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ঘটনার সূচনা হিসেবে।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তিনি বলেছেন</w:t>
      </w:r>
      <w:r w:rsidRPr="00B82AD9">
        <w:rPr>
          <w:rFonts w:ascii="Kalpurush" w:hAnsi="Kalpurush" w:cs="Kalpurush"/>
          <w:sz w:val="24"/>
          <w:szCs w:val="24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 xml:space="preserve"> ‘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ইসলাম একটি শান্তির ধর্ম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’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আমরা জানি যে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.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বুশ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ইসলামকে এগিয়ে নে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য়ার জন্য কিছু বলবেন তা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কল্পনাও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করা যায় না। তবে একই মুহূর্তে এমন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কথাও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তিনি বলতে পারবেন না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যা সকল </w:t>
      </w:r>
      <w:r w:rsidR="00D82C4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</w:t>
      </w:r>
      <w:r w:rsidR="00D82C40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িমদে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আত্মসম্মানে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আঘাত করবে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বা তাদের জন্য মর্যাদাহানিকর হবে</w:t>
      </w:r>
      <w:r w:rsidRPr="00B82AD9">
        <w:rPr>
          <w:rFonts w:ascii="Kalpurush" w:hAnsi="Kalpurush" w:cs="Kalpurush"/>
          <w:sz w:val="24"/>
          <w:szCs w:val="24"/>
        </w:rPr>
        <w:t xml:space="preserve">;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কেননা এরূপ করার অর্থ বিশ্বের সকল </w:t>
      </w:r>
      <w:r w:rsidR="00D82C4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</w:t>
      </w:r>
      <w:r w:rsidR="00D82C40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িমদের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কেই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আমেরিকার বিরুদ্ধে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খেপিয়ে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তোলা। 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বস্তুত এটা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আমেরিকানদের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স্বার্থের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পক্ষে ছিল যে এমন একটি বয়ান ছাড়া হবে যা আফগান পরিস্থিতি এবং পরবর্তীত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ে যে পরিস্থিতি কায়েম হতে যাচ্ছে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সে বিষয়ে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বিভক্ত করে ফেলবে। এ ধরনের বয়ান দিয়ে মি. বুশ দরজা উ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ন্মুক্ত করে রাখলেন ঐ সকল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দের সামনে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যারা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পাশ্চাত্যের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বস্তুবাদে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(যা তারা ব্যক্তিগতভাবে ভোগ করছে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অথবা ভোগ করতে আগ্রহী) কোনো সমস্যা দেখে না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এবং ঐ সমস্ত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িমদে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 সামনেও যারা পশ্চিমা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সমাজের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জুলুম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অন্যায়ের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বিরুদ্ধে দাঁড়িয়ে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উৎসর্গ করতে চায়। 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অর্থাৎ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পলিসিটা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ছিল এমন যে কিছু </w:t>
      </w:r>
      <w:r w:rsidR="00D82C4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মুসল</w:t>
      </w:r>
      <w:r w:rsidR="00D82C40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কুৎসিত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আকারে দেখানো হবে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তবে একই মুহূর্তে ইসলামকে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আক্রমণও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করা হবে না। আর এটা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শয়তানের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আরেকটি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কাঙ্খিত পরিস্থিতি সৃষ্টি করতে সহায়তা করল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আর তা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দেরকে বিভক্ত করে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পরস্পরকে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পরস্পরের বিরুদ্ধে লাগিয়ে দে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য়া। ফলে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বর্তমানে আমরা এ জাতীয় পরিভাষা শুনতে পাচ্ছি: </w:t>
      </w:r>
      <w:r w:rsidRPr="00B82AD9">
        <w:rPr>
          <w:rFonts w:ascii="Kalpurush" w:hAnsi="Kalpurush" w:cs="Kalpurush"/>
          <w:sz w:val="24"/>
          <w:szCs w:val="24"/>
        </w:rPr>
        <w:t>“mainstream Muslims”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মূল ধারার </w:t>
      </w:r>
      <w:r w:rsidR="003857C7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) </w:t>
      </w:r>
      <w:r w:rsidRPr="00B82AD9">
        <w:rPr>
          <w:rFonts w:ascii="Kalpurush" w:hAnsi="Kalpurush" w:cs="Kalpurush"/>
          <w:sz w:val="24"/>
          <w:szCs w:val="24"/>
        </w:rPr>
        <w:t xml:space="preserve">“fundamentalist Muslims”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মৌলবাদী মুসল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)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“terrorist Islam”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সন্ত্রাসী ইসলাম) </w:t>
      </w:r>
      <w:r w:rsidRPr="00B82AD9">
        <w:rPr>
          <w:rFonts w:ascii="Kalpurush" w:hAnsi="Kalpurush" w:cs="Kalpurush"/>
          <w:sz w:val="24"/>
          <w:szCs w:val="24"/>
        </w:rPr>
        <w:t xml:space="preserve">“modern Islam.” </w:t>
      </w:r>
      <w:r w:rsidRPr="00B82AD9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আধুনিক ইসলাম) ইত্যাদি।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রা এমন কিছু করল যা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অমুসলিমরা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করতে ব্যর্থ হয়েছে।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মি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নিজেরা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>ই পরাহত করল। আর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রা যখন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বিরুদ্ধে যুদ্ধে নামে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 একে অপরকে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হত্যা করে</w:t>
      </w:r>
      <w:r w:rsidRPr="00B82AD9">
        <w:rPr>
          <w:rFonts w:ascii="Kalpurush" w:hAnsi="Kalpurush" w:cs="Kalpurush"/>
          <w:sz w:val="24"/>
          <w:szCs w:val="24"/>
          <w:lang w:bidi="bn-IN"/>
        </w:rPr>
        <w:t>,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তখন আল্লাহর প্রতিরক্ষা তাদের উপর থেকে উঠিয়ে নে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য়া হয়</w:t>
      </w:r>
      <w:r w:rsidR="00D82C40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ফলে তাদের পরাজয়বরণ অবধারিত হয়ে ওঠে। আর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এটাই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বর্তমানে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বাস্তবতার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আকারে দেখা দিয়েছে।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মানুষ জানতে আগ্রহী</w:t>
      </w:r>
      <w:r w:rsidR="00D82C40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</w:p>
    <w:p w:rsidR="00C8510B" w:rsidRPr="00B82AD9" w:rsidRDefault="00C8510B" w:rsidP="00D82C40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তবে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এতসব নেতিবাচক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প্রপাগান্ডার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মাঝে</w:t>
      </w:r>
      <w:r w:rsidR="00A7234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অশুভ সংবাদপত্র সত্ত্বেও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অমুসলিম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ব্যক্তিরা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72344">
        <w:rPr>
          <w:rFonts w:ascii="Kalpurush" w:hAnsi="Kalpurush" w:cs="Kalpurush" w:hint="cs"/>
          <w:sz w:val="24"/>
          <w:szCs w:val="24"/>
          <w:cs/>
          <w:lang w:bidi="bn-BD"/>
        </w:rPr>
        <w:t xml:space="preserve">হয়ত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ইসলাম বিষয়ে আরো বেশি জানার অনুসন্ধিৎসা লালন করে যেত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মুসলিম সম্প্রদায় এবং এদের বিশ্বাস সম্পর্কে জানার প্রেরণা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ধারণ করে বেড়াত। ইসলাম ও মুসল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সম্পর্কে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বইপুস্তক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প্রকাশের পর পরই বুকশেলফ থেকে ফুরিয়ে যেত। এত দ্রুত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ফুরাত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 তার জায়গায় নতুন বই রাখার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ফুরসতটুকু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পাওয়া যেত না। তবে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দূঃখের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ব্যাপার হল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প্রতিটি বই হয়ত অমুসলিম কোনো লেখক কর্তৃক রচিত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গোমরাহ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মুসলিম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রকার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কোনো লেখক কর্তৃক রচিত। যার অর্থ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মানুষজন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তখনো</w:t>
      </w:r>
      <w:r w:rsidR="00D82C40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সঠিক বার্তা থেকে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বঞ্চিত ছিল। </w:t>
      </w:r>
    </w:p>
    <w:p w:rsidR="00C8510B" w:rsidRPr="00B82AD9" w:rsidRDefault="00C8510B" w:rsidP="00BC44A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ওয়েবসাইট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চেটরুম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মেসেজবোর্ড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ইত্যাদি ইসলাম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মুহাম্মাদ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ওযাসাল্লাম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বিষয়ে শুদ্ধ ও অশুদ্ধ উভয় প্রকার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তথ্যের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প্রবাহে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জমজমাট হয়ে উঠল। কিছু মানুষ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সত্যকে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আবিষ্কার করতে উৎসাহী হয়ে উঠল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আর কিছু চাইল সত্যকে গোপন করতে। আর এটাই ছিল ইসলাম বিষয়ক তথ্যের স্পর্শে আসার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সর্ববৃহৎ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ঘটনা যা পৃথিবীর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ইতিহাসে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ইতঃপূর্বে কখনো ঘটে নি। </w:t>
      </w:r>
    </w:p>
    <w:p w:rsidR="00C8510B" w:rsidRPr="00B82AD9" w:rsidRDefault="00BC44A4" w:rsidP="00C8510B">
      <w:pPr>
        <w:autoSpaceDE w:val="0"/>
        <w:autoSpaceDN w:val="0"/>
        <w:bidi w:val="0"/>
        <w:adjustRightInd w:val="0"/>
        <w:spacing w:before="120" w:after="120"/>
        <w:contextualSpacing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ম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অমুসল</w:t>
      </w:r>
      <w:r>
        <w:rPr>
          <w:rFonts w:ascii="Kalpurush" w:hAnsi="Kalpurush" w:cs="Kalpurush" w:hint="cs"/>
          <w:b/>
          <w:bCs/>
          <w:sz w:val="24"/>
          <w:szCs w:val="24"/>
          <w:highlight w:val="white"/>
          <w:cs/>
          <w:lang w:bidi="bn-BD"/>
        </w:rPr>
        <w:t>ি</w:t>
      </w:r>
      <w:r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ম</w:t>
      </w:r>
      <w:r>
        <w:rPr>
          <w:rFonts w:ascii="Kalpurush" w:hAnsi="Kalpurush" w:cs="Kalpurush" w:hint="cs"/>
          <w:b/>
          <w:bCs/>
          <w:sz w:val="24"/>
          <w:szCs w:val="24"/>
          <w:highlight w:val="white"/>
          <w:cs/>
          <w:lang w:bidi="bn-BD"/>
        </w:rPr>
        <w:t>ে</w:t>
      </w:r>
      <w:r w:rsidR="00C8510B"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র</w:t>
      </w:r>
      <w:r w:rsidR="00C8510B"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উন্মুক্ত যোগাযোগ</w:t>
      </w:r>
      <w:r w:rsidR="00D82C40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A72344" w:rsidP="00A72344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311797">
        <w:rPr>
          <w:rFonts w:ascii="Kalpurush" w:hAnsi="Kalpurush" w:cs="Kalpurush" w:hint="cs"/>
          <w:sz w:val="24"/>
          <w:szCs w:val="24"/>
          <w:cs/>
          <w:lang w:bidi="bn-BD"/>
        </w:rPr>
        <w:t xml:space="preserve">খন 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="00D82C4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সংবাদটা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আসে যখন মুসলিম </w:t>
      </w:r>
      <w:r w:rsidR="00BC44A4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</w:t>
      </w:r>
      <w:r w:rsidR="00BC44A4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্রি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স্টানদের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মধ্যে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সংলাপের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ঘটনা জায়গা করে নেয়। যখন অমুসলিমরা মসজিদে প্রবেশ করতে শুরু করে</w:t>
      </w:r>
      <w:r w:rsidR="00C8510B" w:rsidRPr="00B82AD9">
        <w:rPr>
          <w:rFonts w:ascii="Kalpurush" w:hAnsi="Kalpurush" w:cs="Kalpurush"/>
          <w:sz w:val="24"/>
          <w:szCs w:val="24"/>
        </w:rPr>
        <w:t xml:space="preserve">, </w:t>
      </w:r>
      <w:r w:rsidR="00311797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311797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>দের সাথে বসতে শুরু করে</w:t>
      </w:r>
      <w:r w:rsidR="00C8510B" w:rsidRPr="00B82AD9">
        <w:rPr>
          <w:rFonts w:ascii="Kalpurush" w:hAnsi="Kalpurush" w:cs="Kalpurush"/>
          <w:sz w:val="24"/>
          <w:szCs w:val="24"/>
        </w:rPr>
        <w:t xml:space="preserve">, 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একে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সাথে আলোচনায় অংশ নিতে শুরু করে। একে অন্যের খাবার ও ঐতিহ্য শেয়ার করতে শুরু করে</w:t>
      </w:r>
      <w:r w:rsidR="00311797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8510B" w:rsidRPr="00B82AD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>এ-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সময়ই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আশ্চর্য করে দেবার মতো ঘটনা ঘটতে শুরু করে। তারা তাদের হৃদয় ও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বুদ্ধিকে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সত্যের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বার্তা গ্রহণের জন্য উন্মুক্ত করে দেয়। সৃষ্টিকর্তা আল্লাহর সামনে সত্যিকার অর্থে নত হওয়া</w:t>
      </w:r>
      <w:r w:rsidR="00C8510B" w:rsidRPr="00B82AD9">
        <w:rPr>
          <w:rFonts w:ascii="Kalpurush" w:hAnsi="Kalpurush" w:cs="Kalpurush"/>
          <w:sz w:val="24"/>
          <w:szCs w:val="24"/>
        </w:rPr>
        <w:t xml:space="preserve">,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আনুগত্য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করার মেসেজের সামনে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নিজেদের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মেধাবুদ্ধিকে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8510B"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বাধাহীন</w:t>
      </w:r>
      <w:r w:rsidR="00C8510B"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করে দেয়।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ইসলামের দিকে ফিরে আসা</w:t>
      </w:r>
      <w:r w:rsidR="003117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১১ সেপ্টেম্বর থেকে আমি লক্ষ্য করছি যে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সম্পর্কে জানতে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আগ্রহীদের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সংখ্যা বিশাল পরিমাণে বেড়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ে গেছে। ঠিক একই মুহূর্তে মুসল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BC44A4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দের পক্ষ থেকে ইসলামের দিকে আহ্বানের আগ্রহ ও 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পরিধিও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বেড়ে গেছে দৃষ্টিগ্রাহ্য আকারে। আর এভাবেই মানুষ ইসলামের ছায়াতলে আ</w:t>
      </w:r>
      <w:r w:rsidR="00311797">
        <w:rPr>
          <w:rFonts w:ascii="Kalpurush" w:hAnsi="Kalpurush" w:cs="Kalpurush"/>
          <w:sz w:val="24"/>
          <w:szCs w:val="24"/>
          <w:cs/>
          <w:lang w:bidi="bn-IN"/>
        </w:rPr>
        <w:t>শ্রয় নিয়ে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ধন্য হচ্ছে। ঠিক একই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রূপে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যেভাবে ঘটেছে দীর্ঘ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চৌদ্দশত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বছর ধরে। অর্থাৎ ইসলামের সত্যিকা</w:t>
      </w:r>
      <w:r w:rsidR="00A0786A">
        <w:rPr>
          <w:rFonts w:ascii="Kalpurush" w:hAnsi="Kalpurush" w:cs="Kalpurush"/>
          <w:sz w:val="24"/>
          <w:szCs w:val="24"/>
          <w:cs/>
          <w:lang w:bidi="bn-IN"/>
        </w:rPr>
        <w:t>র বার্তা শিখে ও সত্যিকার মুসল</w:t>
      </w:r>
      <w:r w:rsidR="00A0786A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দের সংস্পর্শে থেকে। যারা জন্মকালীন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শিশুতুল্য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আনুগত্য ও আল্লাহর সাথে সম্পর্কের তৃপ্তি পেতে আগ্রহী তারা ইসলামের দিকে ফিরে আসার পথ পাচ্ছে।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বহু নও মুসলিম</w:t>
      </w:r>
      <w:r w:rsidR="003117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A0786A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hAnsi="Kalpurush" w:cs="Kalpurush"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বর্তমান সময়ে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অতীতের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যে কোনো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সময়ের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তুলনায় ইসলাম বর্ধিত হচ্ছে অধিক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দ্রুততায়</w:t>
      </w:r>
      <w:r w:rsidR="00311797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এটা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আল্লাহর ইচ্ছা</w:t>
      </w:r>
      <w:r w:rsidR="00311797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2AD9">
        <w:rPr>
          <w:rFonts w:ascii="Kalpurush" w:hAnsi="Kalpurush" w:cs="Kalpurush"/>
          <w:sz w:val="24"/>
          <w:szCs w:val="24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কেননা একমাত্র তিনিই হলেন </w:t>
      </w:r>
      <w:r w:rsidR="00A0786A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হিদায়</w:t>
      </w:r>
      <w:r w:rsidR="00A0786A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া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তদাতা</w:t>
      </w:r>
      <w:r w:rsidR="00311797" w:rsidRPr="00BC44A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C44A4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মানুষ জানতে চায়</w:t>
      </w:r>
      <w:r w:rsidRPr="00B82AD9">
        <w:rPr>
          <w:rFonts w:ascii="Kalpurush" w:hAnsi="Kalpurush" w:cs="Kalpurush"/>
          <w:sz w:val="24"/>
          <w:szCs w:val="24"/>
        </w:rPr>
        <w:t xml:space="preserve">;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আগ্রহ শানিত</w:t>
      </w:r>
      <w:r w:rsidRPr="00B82AD9">
        <w:rPr>
          <w:rFonts w:ascii="Kalpurush" w:hAnsi="Kalpurush" w:cs="Kalpurush"/>
          <w:sz w:val="24"/>
          <w:szCs w:val="24"/>
        </w:rPr>
        <w:t xml:space="preserve">;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তথ্যও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পর</w:t>
      </w:r>
      <w:r w:rsidR="00A0786A">
        <w:rPr>
          <w:rFonts w:ascii="Kalpurush" w:hAnsi="Kalpurush" w:cs="Kalpurush"/>
          <w:sz w:val="24"/>
          <w:szCs w:val="24"/>
          <w:cs/>
          <w:lang w:bidi="bn-IN"/>
        </w:rPr>
        <w:t>্যাপ্ত বিশ্বের বহু ভাষায়। মুসল</w:t>
      </w:r>
      <w:r w:rsidR="00A0786A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বার্তাবাহক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হিসেবে তাদের দায়িত্ব পালন করতে শুরু করেছে। ইসলামের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বলয়ে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আল্লাহর সাথে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তৃপ্তিময়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সম্পর্ক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কায়েমের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বার্তায়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অন্যদেরকে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শেয়ার করার দায়িত্ব তারা পালন করতে উঠে দাঁড়িয়েছে। 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0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প্রতিটি </w:t>
      </w:r>
      <w:r w:rsidRPr="00B82AD9">
        <w:rPr>
          <w:rFonts w:ascii="Kalpurush" w:hAnsi="Kalpurush" w:cs="Kalpurush"/>
          <w:b/>
          <w:bCs/>
          <w:sz w:val="24"/>
          <w:szCs w:val="24"/>
          <w:highlight w:val="white"/>
          <w:cs/>
          <w:lang w:bidi="bn-IN"/>
        </w:rPr>
        <w:t>ঘরেই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ইসলাম</w:t>
      </w:r>
      <w:r w:rsidR="003117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C8510B" w:rsidRPr="00B82AD9" w:rsidRDefault="00C8510B" w:rsidP="00C8510B">
      <w:pPr>
        <w:autoSpaceDE w:val="0"/>
        <w:autoSpaceDN w:val="0"/>
        <w:bidi w:val="0"/>
        <w:adjustRightInd w:val="0"/>
        <w:spacing w:before="120" w:after="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এসব তথ্য ও ঘটনার ভিড়ে একসময় আমার হৃদয়ে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শেষ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BD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নবী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মুহাম্মাদ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ওয়াসাল্লামের একটি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বাণী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উঁকি দিয়ে উঠল</w:t>
      </w:r>
      <w:r w:rsidRPr="00B82AD9">
        <w:rPr>
          <w:rFonts w:ascii="Kalpurush" w:hAnsi="Kalpurush" w:cs="Kalpurush"/>
          <w:sz w:val="24"/>
          <w:szCs w:val="24"/>
        </w:rPr>
        <w:t xml:space="preserve">, 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আর তা হল</w:t>
      </w:r>
      <w:r w:rsidR="00BC44A4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>:</w:t>
      </w:r>
      <w:r w:rsidRPr="00B82AD9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31179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“</w:t>
      </w:r>
      <w:r w:rsidR="00A0786A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A0786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য়ামত সংঘটিত হবে না যতক্ষণ না ইসলাম পৃথিবীর প্রতিটি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ঘরে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প্রবেশ  করবে। চায় সে ঘর </w:t>
      </w:r>
      <w:r w:rsidRPr="00B82AD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পশুর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চর্ম দিয়ে তৈরি হোক অথবা মাটি দিয়ে।</w:t>
      </w:r>
      <w:r w:rsidR="00311797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B82AD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C90E54" w:rsidRDefault="00C8510B" w:rsidP="00C8510B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  <w:r w:rsidRPr="00B82AD9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F30E78" w:rsidRPr="00C8510B" w:rsidRDefault="00F30E78" w:rsidP="00F30E78">
      <w:pPr>
        <w:autoSpaceDE w:val="0"/>
        <w:autoSpaceDN w:val="0"/>
        <w:bidi w:val="0"/>
        <w:adjustRightInd w:val="0"/>
        <w:spacing w:before="120" w:after="120"/>
        <w:jc w:val="center"/>
        <w:rPr>
          <w:rFonts w:ascii="Kalpurush" w:hAnsi="Kalpurush" w:cs="Kalpurush"/>
          <w:sz w:val="24"/>
          <w:szCs w:val="24"/>
          <w:lang w:bidi="bn-BD"/>
        </w:rPr>
      </w:pPr>
      <w:bookmarkStart w:id="0" w:name="_GoBack"/>
      <w:bookmarkEnd w:id="0"/>
    </w:p>
    <w:p w:rsidR="00F2420A" w:rsidRPr="00DF7E4B" w:rsidRDefault="00DC6A8E" w:rsidP="00C8510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DDE230E" wp14:editId="4DF3C81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C8510B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sectPr w:rsidR="00F2420A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E7B" w:rsidRDefault="00412E7B" w:rsidP="00E32771">
      <w:pPr>
        <w:spacing w:after="0" w:line="240" w:lineRule="auto"/>
      </w:pPr>
      <w:r>
        <w:separator/>
      </w:r>
    </w:p>
  </w:endnote>
  <w:endnote w:type="continuationSeparator" w:id="0">
    <w:p w:rsidR="00412E7B" w:rsidRDefault="00412E7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B8529A3-B820-4EB5-B6ED-C0367579961E}"/>
    <w:embedBold r:id="rId2" w:fontKey="{7D944EC3-861D-4818-BE89-6B60FABDDFC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90B9A509-F835-4FFB-9A49-1F779BD7202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97414A5-82AA-4B2F-9998-99903A2DF269}"/>
    <w:embedBold r:id="rId5" w:fontKey="{22D91E70-98EC-4E89-9099-A294E2D7737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0530A54-B38E-478C-8D1B-9DA5459E2240}"/>
    <w:embedBold r:id="rId7" w:fontKey="{918C9FFF-696F-4C0A-9C53-58DEEAC4134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18DA75F-2601-42BB-970C-2FE21BCFF6E1}"/>
    <w:embedBold r:id="rId9" w:fontKey="{43E88A84-6FB1-428B-9413-AE132D0ACE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0CF262D-9A87-4398-AE66-BC81D0DA5C9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6AA10278-C06F-4D15-BF8C-78FA71AC3E21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148ED29E-F076-4134-91AC-A3720202600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0658EDA9-CC80-4A82-B081-57CD388AE4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1E4A8C3-5F4D-4875-8158-29732468EE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58A6509" wp14:editId="59530C0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4CC59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E7B" w:rsidRDefault="00412E7B" w:rsidP="00E32771">
      <w:pPr>
        <w:spacing w:after="0" w:line="240" w:lineRule="auto"/>
      </w:pPr>
      <w:r>
        <w:separator/>
      </w:r>
    </w:p>
  </w:footnote>
  <w:footnote w:type="continuationSeparator" w:id="0">
    <w:p w:rsidR="00412E7B" w:rsidRDefault="00412E7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5D92351" wp14:editId="062CC786">
              <wp:simplePos x="0" y="0"/>
              <wp:positionH relativeFrom="column">
                <wp:posOffset>-591426</wp:posOffset>
              </wp:positionH>
              <wp:positionV relativeFrom="paragraph">
                <wp:posOffset>-185354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73158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C8510B" w:rsidP="00C8510B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C85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</w:t>
                            </w:r>
                            <w:r w:rsidRPr="00C85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85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পৃথিবীর</w:t>
                            </w:r>
                            <w:r w:rsidRPr="00C85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85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সমধিক</w:t>
                            </w:r>
                            <w:r w:rsidRPr="00C85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85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অগ্রসরমান</w:t>
                            </w:r>
                            <w:r w:rsidRPr="00C85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85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ধর্ম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30E7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6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D92351" id="Group 1" o:spid="_x0000_s1026" style="position:absolute;left:0;text-align:left;margin-left:-46.55pt;margin-top:-14.6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SD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31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C8510B" w:rsidP="00C8510B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C85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</w:t>
                      </w:r>
                      <w:r w:rsidRPr="00C85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85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পৃথিবীর</w:t>
                      </w:r>
                      <w:r w:rsidRPr="00C85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85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সমধিক</w:t>
                      </w:r>
                      <w:r w:rsidRPr="00C85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85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অগ্রসরমান</w:t>
                      </w:r>
                      <w:r w:rsidRPr="00C85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85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ধর্ম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30E7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6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EEF2522" wp14:editId="3770982A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2F176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01F2E9" wp14:editId="7FD0CA9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1F2E9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7F88C3A" wp14:editId="6528354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094C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DCB2CCA" wp14:editId="768247B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924EE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0B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23E72"/>
    <w:rsid w:val="0013113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1797"/>
    <w:rsid w:val="00317B3C"/>
    <w:rsid w:val="003238D3"/>
    <w:rsid w:val="00347608"/>
    <w:rsid w:val="00355520"/>
    <w:rsid w:val="00365CB9"/>
    <w:rsid w:val="00371452"/>
    <w:rsid w:val="003857C7"/>
    <w:rsid w:val="003947B2"/>
    <w:rsid w:val="003A526E"/>
    <w:rsid w:val="003E1AC6"/>
    <w:rsid w:val="00412E7B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45357"/>
    <w:rsid w:val="005666DC"/>
    <w:rsid w:val="00572F8E"/>
    <w:rsid w:val="00575281"/>
    <w:rsid w:val="0058544F"/>
    <w:rsid w:val="005A2707"/>
    <w:rsid w:val="005A6FDB"/>
    <w:rsid w:val="005C50BD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0786A"/>
    <w:rsid w:val="00A2421B"/>
    <w:rsid w:val="00A32249"/>
    <w:rsid w:val="00A61E5C"/>
    <w:rsid w:val="00A65935"/>
    <w:rsid w:val="00A72344"/>
    <w:rsid w:val="00AD2A33"/>
    <w:rsid w:val="00B3510F"/>
    <w:rsid w:val="00B50A3A"/>
    <w:rsid w:val="00B572EF"/>
    <w:rsid w:val="00B820AA"/>
    <w:rsid w:val="00B867C5"/>
    <w:rsid w:val="00B962D1"/>
    <w:rsid w:val="00BA456F"/>
    <w:rsid w:val="00BB0394"/>
    <w:rsid w:val="00BC44A4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8510B"/>
    <w:rsid w:val="00C90E54"/>
    <w:rsid w:val="00CD4735"/>
    <w:rsid w:val="00CE0215"/>
    <w:rsid w:val="00CF1143"/>
    <w:rsid w:val="00D12355"/>
    <w:rsid w:val="00D46176"/>
    <w:rsid w:val="00D7109D"/>
    <w:rsid w:val="00D82C40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46B56"/>
    <w:rsid w:val="00E65ECA"/>
    <w:rsid w:val="00E942BB"/>
    <w:rsid w:val="00E96A90"/>
    <w:rsid w:val="00EB6A67"/>
    <w:rsid w:val="00F11B8A"/>
    <w:rsid w:val="00F14FCB"/>
    <w:rsid w:val="00F2420A"/>
    <w:rsid w:val="00F25412"/>
    <w:rsid w:val="00F30E78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34D9AE-4CEC-4717-8D11-923F29EF1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4B0E9-BB68-45B6-8FBF-FFF54B84C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60</TotalTime>
  <Pages>8</Pages>
  <Words>1903</Words>
  <Characters>10850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 পৃথিবীর সমধিক অগ্রসরমান ধর্ম, বিশেষ করে ১১ সেপ্টেম্বরের ঘটনার পর</vt:lpstr>
      <vt:lpstr/>
    </vt:vector>
  </TitlesOfParts>
  <Company>islamhouse.com</Company>
  <LinksUpToDate>false</LinksUpToDate>
  <CharactersWithSpaces>12728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 পৃথিবীর সমধিক অগ্রসরমান ধর্ম, বিশেষ করে ১১ সেপ্টেম্বরের ঘটনার পর</dc:title>
  <dc:subject>ইসলাম পৃথিবীর সমধিক অগ্রসরমান ধর্ম, বিশেষ করে ১১ সেপ্টেম্বরের ঘটনার পর</dc:subject>
  <dc:creator>ইউসুফ ইস্টস</dc:creator>
  <cp:keywords>ইসলাম পৃথিবীর সমধিক অগ্রসরমান ধর্ম, বিশেষ করে ১১ সেপ্টেম্বরের ঘটনার পর</cp:keywords>
  <dc:description>ইসলাম পৃথিবীর সমধিক অগ্রসরমান ধর্ম, বিশেষ করে ১১ সেপ্টেম্বরের ঘটনার পর</dc:description>
  <cp:lastModifiedBy>Mahmoud</cp:lastModifiedBy>
  <cp:revision>10</cp:revision>
  <cp:lastPrinted>2015-07-30T15:41:00Z</cp:lastPrinted>
  <dcterms:created xsi:type="dcterms:W3CDTF">2015-04-26T04:27:00Z</dcterms:created>
  <dcterms:modified xsi:type="dcterms:W3CDTF">2016-03-23T12:24:00Z</dcterms:modified>
</cp:coreProperties>
</file>