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B40F1F" w:rsidRPr="00912D68" w:rsidRDefault="00B40F1F" w:rsidP="00B40F1F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B40F1F" w:rsidRDefault="00B40F1F" w:rsidP="00B40F1F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B40F1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যেভাবে</w:t>
      </w:r>
      <w:r w:rsidRPr="00B40F1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40F1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একজন</w:t>
      </w:r>
      <w:r w:rsidRPr="00B40F1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40F1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হাজী</w:t>
      </w:r>
      <w:r w:rsidRPr="00B40F1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40F1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তার</w:t>
      </w:r>
      <w:r w:rsidRPr="00B40F1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40F1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সন্তানদের</w:t>
      </w:r>
      <w:r w:rsidRPr="00B40F1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40F1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উপদেশ</w:t>
      </w:r>
      <w:r w:rsidRPr="00B40F1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B40F1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দেবে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B40F1F" w:rsidP="00B40F1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B40F1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هكذا</w:t>
      </w:r>
      <w:r w:rsidRPr="00B40F1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40F1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ينبغي</w:t>
      </w:r>
      <w:r w:rsidRPr="00B40F1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40F1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أن</w:t>
      </w:r>
      <w:r w:rsidRPr="00B40F1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40F1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تكون</w:t>
      </w:r>
      <w:r w:rsidRPr="00B40F1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40F1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وصية</w:t>
      </w:r>
      <w:r w:rsidRPr="00B40F1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40F1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الحجاج</w:t>
      </w:r>
      <w:r w:rsidRPr="00B40F1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40F1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لأولادهم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B40F1F" w:rsidP="00B40F1F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B40F1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নু</w:t>
      </w:r>
      <w:r w:rsidR="00F64D06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‘</w:t>
      </w:r>
      <w:r w:rsidRPr="00B40F1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মান</w:t>
      </w:r>
      <w:r w:rsidRPr="00B40F1F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40F1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আবুল</w:t>
      </w:r>
      <w:r w:rsidRPr="00B40F1F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40F1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বাশার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B40F1F" w:rsidP="00B40F1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B40F1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نعمان</w:t>
      </w:r>
      <w:r w:rsidRPr="00B40F1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40F1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أبو</w:t>
      </w:r>
      <w:r w:rsidRPr="00B40F1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40F1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البشر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E443FF" w:rsidP="00F64D06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Theme="majorBidi" w:hAnsiTheme="majorBidi" w:cstheme="majorBidi"/>
          <w:b/>
          <w:bCs/>
          <w:color w:val="205B83"/>
          <w:sz w:val="20"/>
          <w:szCs w:val="20"/>
          <w:lang w:bidi="bn-BD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F64D06">
        <w:rPr>
          <w:rFonts w:cs="Kalpurush" w:hint="cs"/>
          <w:cs/>
          <w:lang w:bidi="bn-IN"/>
        </w:rPr>
        <w:t xml:space="preserve"> </w:t>
      </w:r>
      <w:r w:rsidR="00F64D06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ড. আবু বকর মুহাম্মাদ যাকারিয়া</w:t>
      </w:r>
    </w:p>
    <w:p w:rsidR="008B3703" w:rsidRPr="00F64D06" w:rsidRDefault="00A03054" w:rsidP="00F64D06">
      <w:pPr>
        <w:spacing w:after="0" w:line="240" w:lineRule="auto"/>
        <w:ind w:firstLine="113"/>
        <w:jc w:val="center"/>
        <w:rPr>
          <w:rFonts w:asciiTheme="majorBidi" w:hAnsiTheme="majorBidi" w:cs="Times New Roman"/>
          <w:color w:val="006666"/>
          <w:sz w:val="40"/>
          <w:szCs w:val="40"/>
          <w:rtl/>
          <w:lang w:bidi="ar-EG"/>
        </w:rPr>
        <w:sectPr w:rsidR="008B3703" w:rsidRPr="00F64D06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F64D0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د/</w:t>
      </w:r>
      <w:r w:rsidR="00B40F1F" w:rsidRPr="00B40F1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F64D0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بكر محمد 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B40F1F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899BFCF" wp14:editId="7D604149">
            <wp:simplePos x="0" y="0"/>
            <wp:positionH relativeFrom="margin">
              <wp:posOffset>245382</wp:posOffset>
            </wp:positionH>
            <wp:positionV relativeFrom="paragraph">
              <wp:posOffset>94615</wp:posOffset>
            </wp:positionV>
            <wp:extent cx="5254171" cy="471714"/>
            <wp:effectExtent l="0" t="0" r="0" b="508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171" cy="47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F1F" w:rsidRPr="00B40F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যেভাবে</w:t>
      </w:r>
      <w:r w:rsidR="00B40F1F" w:rsidRPr="00B40F1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40F1F" w:rsidRPr="00B40F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একজন</w:t>
      </w:r>
      <w:r w:rsidR="00B40F1F" w:rsidRPr="00B40F1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40F1F" w:rsidRPr="00B40F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হাজী</w:t>
      </w:r>
      <w:r w:rsidR="00B40F1F" w:rsidRPr="00B40F1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40F1F" w:rsidRPr="00B40F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তার</w:t>
      </w:r>
      <w:r w:rsidR="00B40F1F" w:rsidRPr="00B40F1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40F1F" w:rsidRPr="00B40F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সন্তানদের</w:t>
      </w:r>
      <w:r w:rsidR="00B40F1F" w:rsidRPr="00B40F1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40F1F" w:rsidRPr="00B40F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উপদেশ</w:t>
      </w:r>
      <w:r w:rsidR="00B40F1F" w:rsidRPr="00B40F1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40F1F" w:rsidRPr="00B40F1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দেবে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হে আমার সন্তানেরা!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প্রশ্ন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উত্তর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দেবে।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সন্দেহ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প্রত্যেকেই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অংশ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দখল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আছো</w:t>
      </w:r>
      <w:r w:rsidRPr="00B40F1F">
        <w:rPr>
          <w:rFonts w:ascii="SutonnyMJ" w:hAnsi="SutonnyMJ" w:cs="SutonnyMJ" w:hint="cs"/>
          <w:sz w:val="24"/>
          <w:szCs w:val="24"/>
          <w:cs/>
          <w:lang w:val="bn-IN" w:bidi="bn-IN"/>
        </w:rPr>
        <w:t>?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জবাব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: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অবশ্যই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সন্দেহ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নেই।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Kalpurush"/>
          <w:bCs/>
          <w:sz w:val="24"/>
          <w:szCs w:val="24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জেনে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রেখো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মুহূর্তে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প্রত্যেককে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বিদায়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জানাতে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অংশ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উপড়ে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যাচ্ছে।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ছিন্ন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বিচ্ছিন্ন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রক্তক্ষরণ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কলজে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ছেড়া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টুকরোগুলোকে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বিদায়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জানাতে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অপবাদ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যায়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দোষ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ধরা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চলে</w:t>
      </w:r>
      <w:r>
        <w:rPr>
          <w:rFonts w:ascii="SutonnyMJ" w:hAnsi="SutonnyMJ" w:cs="Kalpurush"/>
          <w:sz w:val="24"/>
          <w:szCs w:val="24"/>
          <w:lang w:bidi="bn-IN"/>
        </w:rPr>
        <w:t>?</w:t>
      </w:r>
    </w:p>
    <w:p w:rsidR="00B40F1F" w:rsidRPr="009E3FFF" w:rsidRDefault="00B40F1F" w:rsidP="00B40F1F">
      <w:pPr>
        <w:bidi w:val="0"/>
        <w:spacing w:before="60" w:after="60"/>
        <w:jc w:val="both"/>
        <w:rPr>
          <w:rFonts w:ascii="SutonnyMJ" w:hAnsi="SutonnyMJ" w:cs="Kalpurush"/>
          <w:sz w:val="24"/>
          <w:szCs w:val="24"/>
          <w:cs/>
          <w:lang w:bidi="bn-BD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সন্তানেরা!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পিতার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বিদায়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জানানো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প্রতিক্রিয়া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সৃষ্টি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করছে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কীভাবে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বর্ণনা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9E3FFF">
        <w:rPr>
          <w:rFonts w:ascii="Kalpurush" w:hAnsi="Kalpurush" w:cs="Kalpurush"/>
          <w:sz w:val="24"/>
          <w:szCs w:val="24"/>
          <w:cs/>
          <w:lang w:val="bn-IN" w:bidi="bn-IN"/>
        </w:rPr>
        <w:t>করব</w:t>
      </w:r>
      <w:r w:rsidRPr="009E3FFF">
        <w:rPr>
          <w:rFonts w:ascii="Kalpurush" w:hAnsi="Kalpurush" w:cs="Kalpurush"/>
          <w:sz w:val="24"/>
          <w:szCs w:val="24"/>
          <w:lang w:bidi="bn-IN"/>
        </w:rPr>
        <w:t>?</w:t>
      </w:r>
      <w:r w:rsidRPr="00B40F1F">
        <w:rPr>
          <w:rFonts w:ascii="SutonnyMJ" w:hAnsi="SutonnyMJ" w:cs="SutonnyMJ" w:hint="cs"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রক্তক্ষরণের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বেদনা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বোঝাবো</w:t>
      </w:r>
      <w:r w:rsidR="009E3FFF">
        <w:rPr>
          <w:rFonts w:ascii="SutonnyMJ" w:hAnsi="SutonnyMJ" w:cs="Kalpurush" w:hint="cs"/>
          <w:sz w:val="24"/>
          <w:szCs w:val="24"/>
          <w:cs/>
          <w:lang w:bidi="bn-BD"/>
        </w:rPr>
        <w:t>?</w:t>
      </w:r>
    </w:p>
    <w:p w:rsidR="00B40F1F" w:rsidRPr="00B40F1F" w:rsidRDefault="00B40F1F" w:rsidP="009E3FF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রক্তক্ষরণের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যন্ত্রণাগুলো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শব্দে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চিত্রায়ন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করি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তাহলে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হয়তো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ভাববে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অতিরঞ্জনের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আশ্রয়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নিচ্ছি।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কিন্তু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বলবো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জগত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পিতার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আসনে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কিছুটা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অতিবাহিত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তাহলে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কলজে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ছেড়া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টুকরোগুলোকে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বিদায়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জানানো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পিতার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প্রতিক্রিয়া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তৈরি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কিছু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মুহূর্ত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উপলব্ধি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সক্ষম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সন্তানেরা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অসিয়তের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শব্দের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ভিতরে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বাহিরে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মিশে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আন্তরিক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sz w:val="24"/>
          <w:szCs w:val="24"/>
          <w:cs/>
          <w:lang w:bidi="bn-IN"/>
        </w:rPr>
        <w:t>স্বচ্ছ</w:t>
      </w:r>
      <w:r w:rsidRPr="00B40F1F">
        <w:rPr>
          <w:rFonts w:ascii="SutonnyMJ" w:hAnsi="SutonnyMJ" w:cs="Kalpurush"/>
          <w:b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জীবিত</w:t>
      </w:r>
      <w:r w:rsidR="008B6F2C">
        <w:rPr>
          <w:rFonts w:ascii="SutonnyMJ" w:hAnsi="SutonnyMJ" w:cs="Kalpurush" w:hint="cs"/>
          <w:sz w:val="24"/>
          <w:szCs w:val="24"/>
          <w:cs/>
          <w:lang w:bidi="bn-BD"/>
        </w:rPr>
        <w:t xml:space="preserve"> কারো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া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অতিক্রম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8B6F2C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হ্যা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কথা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কলম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উৎসারিত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ফোটা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ফোটা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বিন্দু</w:t>
      </w:r>
      <w:r w:rsidR="009E3FFF">
        <w:rPr>
          <w:rFonts w:ascii="SutonnyMJ" w:hAnsi="SutonnyMJ" w:cs="Kalpurush" w:hint="cs"/>
          <w:sz w:val="24"/>
          <w:szCs w:val="24"/>
          <w:cs/>
          <w:lang w:val="bn-IN" w:bidi="bn-BD"/>
        </w:rPr>
        <w:t>;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কিন্তু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রেখ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বিন্দুগুলোর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উৎস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হৃদয়ের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গভীরতর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সফেদ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ঝর্নাধারা।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এগুলো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শ্রবণে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ফোটায়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ফোটায়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ঢেলে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দিচ্ছি।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উৎসারিত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ফোটাগুলো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গভীরে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স্থান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য়াই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কাম্য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B6F2C">
        <w:rPr>
          <w:rFonts w:ascii="SutonnyMJ" w:hAnsi="SutonnyMJ" w:cs="Kalpurush" w:hint="cs"/>
          <w:sz w:val="24"/>
          <w:szCs w:val="24"/>
          <w:cs/>
          <w:lang w:val="bn-IN" w:bidi="bn-IN"/>
        </w:rPr>
        <w:t>নয়</w:t>
      </w:r>
      <w:r w:rsidR="009E3FFF">
        <w:rPr>
          <w:rFonts w:ascii="SutonnyMJ" w:hAnsi="SutonnyMJ" w:cs="Kalpurush" w:hint="cs"/>
          <w:sz w:val="24"/>
          <w:szCs w:val="24"/>
          <w:cs/>
          <w:lang w:val="bn-IN" w:bidi="bn-BD"/>
        </w:rPr>
        <w:t>?</w:t>
      </w:r>
    </w:p>
    <w:p w:rsidR="00B40F1F" w:rsidRPr="00B40F1F" w:rsidRDefault="00B40F1F" w:rsidP="009E3FF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সন্তানেরা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!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অসিয়ত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পরিত্যাগ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কখনোই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যথপোযুক্ত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B6F2C">
        <w:rPr>
          <w:rFonts w:ascii="SutonnyMJ" w:hAnsi="SutonnyMJ" w:cs="Kalpurush" w:hint="cs"/>
          <w:sz w:val="24"/>
          <w:szCs w:val="24"/>
          <w:cs/>
          <w:lang w:val="bn-IN" w:bidi="bn-IN"/>
        </w:rPr>
        <w:t>ইতো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পূর্বে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অসিয়ত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পরিত্যাগ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থাকি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তাহলে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অভ্যাস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পরিত্যাগ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করাই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শ্রেয়।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অন্যান্যরাও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উদাসীন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থাকে</w:t>
      </w:r>
      <w:r w:rsidR="009E3FFF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কিংবা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তুচ্ছ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জ্ঞান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তাহলে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বোঝানো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কর্তব্য।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অসিয়ত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কিতাব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সুন্নাহ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কর্তৃক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স্বীকৃত</w:t>
      </w:r>
      <w:r w:rsidR="009E3FFF" w:rsidRPr="00F64D06">
        <w:rPr>
          <w:rFonts w:ascii="SutonnyMJ" w:hAnsi="SutonnyMJ" w:cs="SolaimanLipi" w:hint="cs"/>
          <w:b/>
          <w:sz w:val="24"/>
          <w:szCs w:val="24"/>
          <w:cs/>
          <w:lang w:val="bn-IN" w:bidi="hi-IN"/>
        </w:rPr>
        <w:t>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নবী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অনুসারীগণও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নির্দেশনা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গিয়েছেন।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</w:t>
      </w:r>
      <w:r w:rsidR="008B6F2C">
        <w:rPr>
          <w:rFonts w:ascii="SutonnyMJ" w:hAnsi="SutonnyMJ" w:cs="Kalpurush" w:hint="cs"/>
          <w:sz w:val="24"/>
          <w:szCs w:val="24"/>
          <w:cs/>
          <w:lang w:val="bn-IN" w:bidi="bn-IN"/>
        </w:rPr>
        <w:t>া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সালেহীনের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হিদায়াত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বিবেক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যৌক্তিক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দাবীও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এটি।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বিশেষত</w:t>
      </w:r>
      <w:r w:rsidR="009E3FFF">
        <w:rPr>
          <w:rFonts w:ascii="SutonnyMJ" w:hAnsi="SutonnyMJ" w:cs="Kalpurush" w:hint="cs"/>
          <w:sz w:val="24"/>
          <w:szCs w:val="24"/>
          <w:cs/>
          <w:lang w:val="bn-IN" w:bidi="bn-IN"/>
        </w:rPr>
        <w:t>ঃ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মানুষ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যখন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যাত্রা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উপেক্ষা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কখনোই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ঠিক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সন্তানেরা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!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লিখিত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অসিয়ত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খামে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রাখছি।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যাবতীয়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ঋণ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দেনা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পাওনা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লিপিবদ্ধ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আছে।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মায়ের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বড়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ভাইয়ের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অপরের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আত্মীয়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পড়শী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সমাজ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সর্বোপরি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শত্রুদের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হক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সবিস্তারে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লিপিবদ্ধ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আছে।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মায়ের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দায়িত্ব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8B6F2C">
        <w:rPr>
          <w:rFonts w:ascii="SutonnyMJ" w:hAnsi="SutonnyMJ" w:cs="Kalpurush" w:hint="cs"/>
          <w:sz w:val="24"/>
          <w:szCs w:val="24"/>
          <w:cs/>
          <w:lang w:val="bn-IN" w:bidi="bn-IN"/>
        </w:rPr>
        <w:t>ইতো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পূর্বেই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সম্পর্কে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জানিয়েছি।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তিনি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</w:t>
      </w:r>
      <w:r w:rsidR="009E3FFF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ভাবেই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জ্ঞাত।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lastRenderedPageBreak/>
        <w:t>প্রিয়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সন্তানেরা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!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ধরনের</w:t>
      </w:r>
      <w:r w:rsidR="009E3FFF">
        <w:rPr>
          <w:rFonts w:ascii="SutonnyMJ" w:hAnsi="SutonnyMJ" w:cs="Kalpurush" w:hint="cs"/>
          <w:sz w:val="24"/>
          <w:szCs w:val="24"/>
          <w:cs/>
          <w:lang w:val="bn-IN" w:bidi="bn-BD"/>
        </w:rPr>
        <w:t>;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দীর্ঘ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সফর</w:t>
      </w:r>
      <w:r w:rsidR="009E3FFF">
        <w:rPr>
          <w:rFonts w:ascii="SutonnyMJ" w:hAnsi="SutonnyMJ" w:cs="Kalpurush" w:hint="cs"/>
          <w:sz w:val="24"/>
          <w:szCs w:val="24"/>
          <w:cs/>
          <w:lang w:val="bn-IN" w:bidi="bn-IN"/>
        </w:rPr>
        <w:t xml:space="preserve"> ও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সংক্ষিপ্ত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সফর।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মধ্যে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মৌলিক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মিল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আছে।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মিল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বিচ্ছেদ।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দীর্ঘ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আখিরাতের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সফর।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বিচ্ছেদও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দীর্ঘ।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সংক্ষিপ্ত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দুনিয়ার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সফর।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বিচ্ছেদও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সংক্ষিপ্ত।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কিন্তু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কায়মনোবাক্যে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শুকরিয়া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আদায়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করছি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পার্থিব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সংক্ষিপ্ত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তাঁর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তাঁর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উদ্দেশ্যেই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তাঁরই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ডাকে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সাড়া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নিয়ত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করেছি।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F64D06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আগামীকাল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চাহে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ঘরের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উদ্দেশ্যে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বিদায়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জানাব।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B6F2C">
        <w:rPr>
          <w:rFonts w:ascii="SutonnyMJ" w:hAnsi="SutonnyMJ" w:cs="Kalpurush" w:hint="cs"/>
          <w:sz w:val="24"/>
          <w:szCs w:val="24"/>
          <w:cs/>
          <w:lang w:val="bn-IN" w:bidi="bn-IN"/>
        </w:rPr>
        <w:t>ধারণা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বশবর্তী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প্রতারিত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8B6F2C">
        <w:rPr>
          <w:rFonts w:ascii="SutonnyMJ" w:hAnsi="SutonnyMJ" w:cs="Kalpurush" w:hint="cs"/>
          <w:sz w:val="24"/>
          <w:szCs w:val="24"/>
          <w:cs/>
          <w:lang w:val="bn-IN" w:bidi="bn-IN"/>
        </w:rPr>
        <w:t>ইতো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পূর্বেও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করেছি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ফিরে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এসেছি।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বারও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ব্যত্যয়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সফরে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ফিরে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আসব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নিশ্চয়তা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নেই।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বিচ্ছেদ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যেমন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গায়েব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তাকদীর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সংশ্লিষ্ট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বিষয়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তেমনি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ফিরে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আসাও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গায়েবী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তাকদীর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সংশ্লিষ্ট।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পার্থিব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ঘটনা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অনুঘটনায়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মধ্যে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তারতম্য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দেখলেও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মৌলিকভাবে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মধ্যে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তারতম্য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নেই।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সর্বোত্তম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অসিয়ত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করছি।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: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তাকওয়া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অর্জন।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বিষয়ে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কথায়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কাজে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ভ্রাতৃত্বের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বন্ধনের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চেয়ে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উত্তম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বন্ধন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দেখছি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সৎ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সংসর্গের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চেয়ে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উত্তম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সম্পর্ক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ভালোবেসে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অপরকে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চেয়ে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B6F2C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সৎকাজের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আদেশ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অসৎকাজের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নিষেধের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চেয়ে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কল্যাণকর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কিছু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শাহাদাতের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চেয়ে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উত্তম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আকাঙ্ক্ষা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9E3FFF">
        <w:rPr>
          <w:rFonts w:ascii="SutonnyMJ" w:hAnsi="SutonnyMJ" w:cs="Kalpurush" w:hint="cs"/>
          <w:sz w:val="24"/>
          <w:szCs w:val="24"/>
          <w:cs/>
          <w:lang w:val="bn-IN" w:bidi="bn-IN"/>
        </w:rPr>
        <w:t>ইল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অনুসন্ধানের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চেয়ে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উত্তম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পথ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অপর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উপদেশ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গ্রহণের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চেয়ে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উত্তম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মানসিকতা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দেখছি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প্রকৃতরূপে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পিতার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উপস্থিতি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অনুপস্থিতি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পার্থক্য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তৈরী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তাকওয়া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হলো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সর্বক্ষেত্রে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উপস্থিত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জ্ঞান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সৃষ্টিকে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নয়।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9E3FF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সন্তানেরা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>!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দায়িত্বশীল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বন্ধু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পিতা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কিংবা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শ্রেণীর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গুরুজনদের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বিদায়ে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সাধারণত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মানুষ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অনেক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কিছু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হারায়।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পিতার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বিদায়ে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সবচেয়ে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সমস্যায়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আক্রান্ত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যিনি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তিনি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পরিবারের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কিন্তু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রাখবে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 w:hint="cs"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পিতার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গমনের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হাতে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দুর্ভাগ্যপীড়িত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হন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9E3FFF">
        <w:rPr>
          <w:rFonts w:ascii="SutonnyMJ" w:hAnsi="SutonnyMJ" w:cs="Kalpurush" w:hint="cs"/>
          <w:bCs/>
          <w:sz w:val="24"/>
          <w:szCs w:val="24"/>
          <w:cs/>
          <w:lang w:val="bn-IN" w:bidi="bn-BD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চেয়ে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মন্দ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কিছু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তাঁর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রাসূল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পিতার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নিকট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কখনোই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গ্রহণযোগ্য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সুস্থ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বিবেকসম্পন্ন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দয়াবান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কোনোভাবে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বরদাশত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পারে</w:t>
      </w:r>
      <w:r w:rsidR="009E3FFF">
        <w:rPr>
          <w:rFonts w:ascii="SutonnyMJ" w:hAnsi="SutonnyMJ" w:cs="Kalpurush" w:hint="cs"/>
          <w:sz w:val="24"/>
          <w:szCs w:val="24"/>
          <w:cs/>
          <w:lang w:val="bn-IN" w:bidi="bn-BD"/>
        </w:rPr>
        <w:t>?</w:t>
      </w:r>
    </w:p>
    <w:p w:rsidR="00B40F1F" w:rsidRPr="00B40F1F" w:rsidRDefault="00B40F1F" w:rsidP="008020CE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কথা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সত্য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বিকল্প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হিসেবে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মায়ের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যথেষ্ট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নও</w:t>
      </w:r>
      <w:r w:rsidR="009E3FFF">
        <w:rPr>
          <w:rFonts w:ascii="SutonnyMJ" w:hAnsi="SutonnyMJ" w:cs="Kalpurush" w:hint="cs"/>
          <w:sz w:val="24"/>
          <w:szCs w:val="24"/>
          <w:cs/>
          <w:lang w:val="bn-IN" w:bidi="bn-BD"/>
        </w:rPr>
        <w:t>;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কিন্তু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তিনি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সান্ত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নাটুকুই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পান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তাহলে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বিপদ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হিসেবে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দেখা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দেবে।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বিপদ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হিসেবে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</w:t>
      </w:r>
      <w:r w:rsidR="008020CE">
        <w:rPr>
          <w:rFonts w:ascii="SutonnyMJ" w:hAnsi="SutonnyMJ" w:cs="Kalpurush" w:hint="cs"/>
          <w:sz w:val="24"/>
          <w:szCs w:val="24"/>
          <w:cs/>
          <w:lang w:val="bn-IN" w:bidi="bn-IN"/>
        </w:rPr>
        <w:t>বি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র্ভূত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হওয়া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যাবতীয়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বিপদাপদের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ক্ষেত্রে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তিনিই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বহনকারী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সন্দেহ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নেই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কঠিন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পরিস্থিতির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তৈরী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9E3FF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কাজে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ঘরে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বাইরে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কথায়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আচরণে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বোনদের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সাথে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রূঢ়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আচরণ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কঠোরতা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সংশয়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বাঁকা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দৃষ্টিতে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তাকানো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কোনোভাবেই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সম্মানজনক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কাজ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বোনদের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ক্ষেত্রে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ভাইদের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আচরণই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সর্বোত্তম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সম্মানজনক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মানসিক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বাহ্যিক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সুরক্ষা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দেয়।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বোনদেরকে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আবহ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মাঝে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ছড়িয়ে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</w:t>
      </w:r>
      <w:r w:rsidR="008020CE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য়াই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সর্বোচ্চ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সুরক্ষা।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বোনদের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স্নেহশীল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ভাইয়ের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ভূমিকাই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সর্বশ্রেষ্ঠ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ভূমিকা।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অভিজ্ঞতা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প্রমাণ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 w:hint="cs"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বোনদের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পারস্পরিক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প্রীতির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সম্পর্ক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সর্বোত্তম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সুরক্ষা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আনে।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শয়তান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বোনদের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অযথা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কঠোরতা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তৈরির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মাধ্যমে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সম্পর্কের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ফাটল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তৈরী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দাবী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বোনদের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সহজাত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প্রবৃত্তি।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প্রয়োজন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মানবিক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020CE">
        <w:rPr>
          <w:rFonts w:ascii="SutonnyMJ" w:hAnsi="SutonnyMJ" w:cs="Kalpurush" w:hint="cs"/>
          <w:sz w:val="24"/>
          <w:szCs w:val="24"/>
          <w:cs/>
          <w:lang w:val="bn-IN" w:bidi="bn-IN"/>
        </w:rPr>
        <w:t>টান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হিসেবে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lastRenderedPageBreak/>
        <w:t>তাদের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সর্বদা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বিরাজ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যখন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আপন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গৃহে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খুঁজে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তখন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চোখ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বাহিরে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নিবদ্ধ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হন্যে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খুঁজে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বে</w:t>
      </w:r>
      <w:r w:rsidR="009E3FFF">
        <w:rPr>
          <w:rFonts w:ascii="SutonnyMJ" w:hAnsi="SutonnyMJ" w:cs="Kalpurush" w:hint="cs"/>
          <w:sz w:val="24"/>
          <w:szCs w:val="24"/>
          <w:cs/>
          <w:lang w:val="bn-IN" w:bidi="bn-IN"/>
        </w:rPr>
        <w:t>ড়া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অন্যান্যদের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মাঝে।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এভাবেই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অধিকাংশ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মেয়ের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ক্ষেত্রে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দেখা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যায়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পারিবারিক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বন্ধন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ছিন্ন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হারিয়ে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অন্ধকার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জগতে।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সতর্ক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9E3FFF">
        <w:rPr>
          <w:rFonts w:ascii="SutonnyMJ" w:hAnsi="SutonnyMJ" w:cs="Kalpurush" w:hint="cs"/>
          <w:sz w:val="24"/>
          <w:szCs w:val="24"/>
          <w:cs/>
          <w:lang w:val="bn-IN" w:bidi="bn-IN"/>
        </w:rPr>
        <w:t>যেন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কেউ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পারিবারিক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বন্ধন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ছিন্ন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হওয়ার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বোনদের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জগতে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সুরক্ষা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প্রতিরোধের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দেয়াল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হওয়াই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শ্রেয়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সম্মানজনক।</w:t>
      </w:r>
    </w:p>
    <w:p w:rsidR="00B40F1F" w:rsidRPr="00B40F1F" w:rsidRDefault="00B40F1F" w:rsidP="00F64D06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মেয়েরা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!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ছেলেদের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উদ্দেশ্যে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বলেছি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ক্ষেত্রে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প্রযোজ্য।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ক্ষেত্রে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আলাদা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কিছু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নও।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সকলেই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বিশেষভাবে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উদ্দেশ্য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করছি</w:t>
      </w:r>
      <w:r w:rsidR="009E3FFF" w:rsidRPr="00F64D06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বাহ্য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প্রতিবিম্ব</w:t>
      </w:r>
      <w:r w:rsidRPr="00B40F1F">
        <w:rPr>
          <w:rFonts w:ascii="SutonnyMJ" w:hAnsi="SutonnyMJ" w:cs="Kalpurush"/>
          <w:b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সম্মান।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হিসেবে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মনোভাব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আচরণ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গড়তে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সচেষ্ট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হও।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কারণেই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হোক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কেন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যখন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মেয়েরা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অপরে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আলাপচারিতায়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বসো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গীবত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কুটচর্চা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উপহাস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ইত্যাদি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পাপে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যবানকে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কালিমাযুক্ত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ক্ষেত্রে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সর্বোত্তম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পন্থা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আলাপচারিতার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নির্ধারণ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সুস্থ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কল্যাণময়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চিন্তার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ধাবিত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সকলেই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কাজে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অংশগ্রহণ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করবে।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মেয়েরা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!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নারীদের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ক্ষেত্রে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মূর্খতা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প্রকট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আকার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ধারন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থাকে।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উপরন্তু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নানাবিধ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আক্রমণ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টানাহেচড়ায়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ক্রমাগত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পর্যদুস্ত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উঠে।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ক্ষেত্রে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খুবই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বিশ্বস্ত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যতটা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সম্ভব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নারীদেরকে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বিপদ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রক্ষা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পক্ষে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দায়িত্ব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পালন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তখনই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সম্ভব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শরী</w:t>
      </w:r>
      <w:r w:rsidR="009E3FFF">
        <w:rPr>
          <w:rFonts w:ascii="SutonnyMJ" w:hAnsi="SutonnyMJ" w:cs="Kalpurush" w:hint="cs"/>
          <w:sz w:val="24"/>
          <w:szCs w:val="24"/>
          <w:cs/>
          <w:lang w:val="bn-IN" w:bidi="bn-BD"/>
        </w:rPr>
        <w:t>‘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প্রয়োজনীয়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9E3FFF">
        <w:rPr>
          <w:rFonts w:ascii="SutonnyMJ" w:hAnsi="SutonnyMJ" w:cs="Kalpurush" w:hint="cs"/>
          <w:sz w:val="24"/>
          <w:szCs w:val="24"/>
          <w:cs/>
          <w:lang w:val="bn-IN" w:bidi="bn-IN"/>
        </w:rPr>
        <w:t>ইল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অর্জনে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সচেষ্ট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হও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কুরআন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9E3FFF">
        <w:rPr>
          <w:rFonts w:ascii="SutonnyMJ" w:hAnsi="SutonnyMJ" w:cs="Kalpurush" w:hint="cs"/>
          <w:sz w:val="24"/>
          <w:szCs w:val="24"/>
          <w:cs/>
          <w:lang w:val="bn-IN" w:bidi="bn-IN"/>
        </w:rPr>
        <w:t>হিফ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আলিম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তালিবুল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9E3FFF">
        <w:rPr>
          <w:rFonts w:ascii="SutonnyMJ" w:hAnsi="SutonnyMJ" w:cs="Kalpurush" w:hint="cs"/>
          <w:sz w:val="24"/>
          <w:szCs w:val="24"/>
          <w:cs/>
          <w:lang w:val="bn-IN" w:bidi="bn-IN"/>
        </w:rPr>
        <w:t>ইল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সহযোগিতা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নিশ্চয়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প্রজন্মের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আমানত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আমানত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রক্ষার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বিশ্বস্ততার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অভাব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রয়েছে।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9E3FFF">
        <w:rPr>
          <w:rFonts w:ascii="SutonnyMJ" w:hAnsi="SutonnyMJ" w:cs="Kalpurush" w:hint="cs"/>
          <w:sz w:val="24"/>
          <w:szCs w:val="24"/>
          <w:cs/>
          <w:lang w:val="bn-IN" w:bidi="bn-IN"/>
        </w:rPr>
        <w:t>অনর্থক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আলাপচারিতায়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ডুবে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থাকা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নির্লজ্জ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ফ্যাশন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...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ইত্যাদি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বিরত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থাকো।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ধরনের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প্রবণতায়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আক্রান্ত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নারীদের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যথাসম্ভব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দূরে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থাকো।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বিভ্রান্ত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নারীদেরকে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রক্ষা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ব্রতী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অবশ্যই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বিভ্রান্তির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যাবতীয়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কালিমা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বিমুক্ত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শক্ত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ভূমিতে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স্থাপন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পদস্খলন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ঘটে।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F64D06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সন্তানেরা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>!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যেমন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চেয়েছি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ঠিক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তেমন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সুন্দর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শিষ্টাচার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শিক্ষা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দিয়েও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থাকি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সর্বোত্তম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ইহসান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নিজেরাই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সুন্দর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শোভাময়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শিষ্টাচারে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ভূষিত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যেটুকু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দূর্বলতা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ছিল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পুরণ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নাও।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কিয়ামত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দিবসে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তাআলার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পক্ষ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ভয়াবহ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পরিণতি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রক্ষা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পবিত্র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কুরআনে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এসেছে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: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FC559C" w:rsidRDefault="00A413BB" w:rsidP="00FC559C">
      <w:pPr>
        <w:spacing w:before="60" w:after="60"/>
        <w:ind w:hanging="19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يَوۡمَ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يَنفَعُ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مَالٞ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٨٨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أَتَى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بِقَلۡبٖ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سَلِيمٖ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٨٩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الشعراء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٨٨،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٨٩</w:t>
      </w:r>
      <w:r w:rsidR="00FC559C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B40F1F" w:rsidRPr="00B40F1F" w:rsidRDefault="009E3FFF" w:rsidP="009E3FF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“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ওই যেদিন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ধন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সম্পদ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সন্ততি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</w:t>
      </w:r>
      <w:r>
        <w:rPr>
          <w:rFonts w:ascii="SutonnyMJ" w:hAnsi="SutonnyMJ" w:cs="Kalpurush" w:hint="cs"/>
          <w:sz w:val="24"/>
          <w:szCs w:val="24"/>
          <w:cs/>
          <w:lang w:val="bn-IN" w:bidi="bn-IN"/>
        </w:rPr>
        <w:t>ো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উপকারে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আসবে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 xml:space="preserve">না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তবে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কাছে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আসবে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সুস্থ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অন্তরে।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[</w:t>
      </w:r>
      <w:r w:rsidR="00B40F1F" w:rsidRPr="009E3FFF">
        <w:rPr>
          <w:rFonts w:ascii="SutonnyMJ" w:hAnsi="SutonnyMJ" w:cs="Kalpurush" w:hint="cs"/>
          <w:sz w:val="24"/>
          <w:szCs w:val="24"/>
          <w:cs/>
          <w:lang w:val="bn-IN" w:bidi="bn-IN"/>
        </w:rPr>
        <w:t>সূরা</w:t>
      </w:r>
      <w:r w:rsidR="00B40F1F" w:rsidRPr="009E3FFF">
        <w:rPr>
          <w:rFonts w:ascii="SutonnyMJ" w:hAnsi="SutonnyMJ" w:cs="Kalpurush"/>
          <w:sz w:val="24"/>
          <w:szCs w:val="24"/>
          <w:cs/>
          <w:lang w:val="bn-IN" w:bidi="bn-IN"/>
        </w:rPr>
        <w:t xml:space="preserve"> </w:t>
      </w:r>
      <w:r w:rsidRPr="009E3FFF">
        <w:rPr>
          <w:rFonts w:ascii="SutonnyMJ" w:hAnsi="SutonnyMJ" w:cs="Kalpurush" w:hint="cs"/>
          <w:sz w:val="24"/>
          <w:szCs w:val="24"/>
          <w:cs/>
          <w:lang w:val="bn-IN" w:bidi="bn-IN"/>
        </w:rPr>
        <w:t>আশ</w:t>
      </w:r>
      <w:r w:rsidRPr="009E3FFF">
        <w:rPr>
          <w:rFonts w:ascii="SutonnyMJ" w:hAnsi="SutonnyMJ" w:cs="Kalpurush" w:hint="cs"/>
          <w:sz w:val="24"/>
          <w:szCs w:val="24"/>
          <w:cs/>
          <w:lang w:val="bn-IN" w:bidi="bn-BD"/>
        </w:rPr>
        <w:t>-</w:t>
      </w:r>
      <w:r w:rsidR="00B40F1F" w:rsidRPr="009E3FFF">
        <w:rPr>
          <w:rFonts w:ascii="SutonnyMJ" w:hAnsi="SutonnyMJ" w:cs="Kalpurush" w:hint="cs"/>
          <w:sz w:val="24"/>
          <w:szCs w:val="24"/>
          <w:cs/>
          <w:lang w:val="bn-IN" w:bidi="bn-IN"/>
        </w:rPr>
        <w:t>শু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>‘</w:t>
      </w:r>
      <w:r w:rsidR="00B40F1F" w:rsidRPr="009E3FFF">
        <w:rPr>
          <w:rFonts w:ascii="SutonnyMJ" w:hAnsi="SutonnyMJ" w:cs="Kalpurush" w:hint="cs"/>
          <w:sz w:val="24"/>
          <w:szCs w:val="24"/>
          <w:cs/>
          <w:lang w:val="bn-IN" w:bidi="bn-IN"/>
        </w:rPr>
        <w:t>আরা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,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আয়াত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: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৮৮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৮৯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]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ওয়াস্তে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নিকট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প্রার্থনাই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ধ্বংসের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কখনো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কখনো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আপন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নফ্‌সের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প্ররোচনা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সুরক্ষিত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করলেও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পরিবার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সুরক্ষিত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নাজাতের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পারলেও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জেনে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বুঝে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আযাবের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এমন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lastRenderedPageBreak/>
        <w:t>একজন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প্রাণ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উদ্বেল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আছে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পাল্লাকে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ভারি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তুলবে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="008F7452">
        <w:rPr>
          <w:rFonts w:ascii="SutonnyMJ" w:hAnsi="SutonnyMJ" w:cs="Kalpurush" w:hint="cs"/>
          <w:sz w:val="24"/>
          <w:szCs w:val="24"/>
          <w:cs/>
          <w:lang w:val="bn-IN" w:bidi="bn-BD"/>
        </w:rPr>
        <w:t>‘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নিকট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F7452">
        <w:rPr>
          <w:rFonts w:ascii="SutonnyMJ" w:hAnsi="SutonnyMJ" w:cs="Kalpurush" w:hint="cs"/>
          <w:sz w:val="24"/>
          <w:szCs w:val="24"/>
          <w:cs/>
          <w:lang w:val="bn-IN" w:bidi="bn-IN"/>
        </w:rPr>
        <w:t>দো</w:t>
      </w:r>
      <w:r w:rsidR="008F7452">
        <w:rPr>
          <w:rFonts w:ascii="SutonnyMJ" w:hAnsi="SutonnyMJ" w:cs="Kalpurush" w:hint="cs"/>
          <w:sz w:val="24"/>
          <w:szCs w:val="24"/>
          <w:cs/>
          <w:lang w:val="bn-IN" w:bidi="bn-BD"/>
        </w:rPr>
        <w:t>‘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আকালে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পিতার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কথা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বিস্মৃত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কবরের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F7452">
        <w:rPr>
          <w:rFonts w:ascii="SutonnyMJ" w:hAnsi="SutonnyMJ" w:cs="Kalpurush" w:hint="cs"/>
          <w:bCs/>
          <w:sz w:val="24"/>
          <w:szCs w:val="24"/>
          <w:cs/>
          <w:lang w:val="bn-IN" w:bidi="bn-BD"/>
        </w:rPr>
        <w:t>‘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আযাব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লঘু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পার্থিবে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সম্মান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মর্যাদা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প্রভূত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বৃদ্ধি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পাবে।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সন্তানেই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উঠবে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চক্ষু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শীতল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কুরআন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F7452">
        <w:rPr>
          <w:rFonts w:ascii="SutonnyMJ" w:hAnsi="SutonnyMJ" w:cs="Kalpurush" w:hint="cs"/>
          <w:sz w:val="24"/>
          <w:szCs w:val="24"/>
          <w:cs/>
          <w:lang w:val="bn-IN" w:bidi="bn-IN"/>
        </w:rPr>
        <w:t>হিফ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প্রতিদান</w:t>
      </w:r>
      <w:r w:rsidRPr="00B40F1F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স্বরূপ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কিয়ামত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দিবসে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তাঁর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বান্দাদের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সম্মুখে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পিতাকে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মর্যাদার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তাজ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অলংকারে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ভূষিত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হবে।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সন্তনেরা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>!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রাসূলের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মন্তব্যের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চেয়ে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কর্মনীতিমালা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দেখছি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তিনি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ইরশাদ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করেছেন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: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FC559C" w:rsidRDefault="008F7452" w:rsidP="008F7452">
      <w:pPr>
        <w:spacing w:before="60" w:after="60"/>
        <w:ind w:hanging="19"/>
        <w:jc w:val="both"/>
        <w:rPr>
          <w:rFonts w:ascii="SutonnyMJ" w:hAnsi="SutonnyMJ" w:cs="KFGQPC Uthman Taha Naskh"/>
          <w:b/>
          <w:color w:val="2F5496" w:themeColor="accent5" w:themeShade="BF"/>
          <w:sz w:val="24"/>
          <w:szCs w:val="24"/>
          <w:rtl/>
          <w:lang w:val="bn-IN"/>
        </w:rPr>
      </w:pPr>
      <w:r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rtl/>
          <w:lang w:val="bn-IN"/>
        </w:rPr>
        <w:t>«</w:t>
      </w:r>
      <w:r w:rsidR="00B40F1F"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rtl/>
          <w:lang w:val="bn-IN"/>
        </w:rPr>
        <w:t>حَيْثُمَا أَدْرَكَتْكَ الصَّلاَةُ فَصَلِّ، وَالْأَرْضُ لَكَ مَسْجِدٌ</w:t>
      </w:r>
      <w:r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rtl/>
          <w:lang w:val="bn-IN"/>
        </w:rPr>
        <w:t>»</w:t>
      </w:r>
      <w:r w:rsidR="00B40F1F"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cs/>
          <w:lang w:val="bn-IN" w:bidi="bn-IN"/>
        </w:rPr>
        <w:t>.</w:t>
      </w:r>
    </w:p>
    <w:p w:rsidR="00B40F1F" w:rsidRPr="00B40F1F" w:rsidRDefault="008F7452" w:rsidP="00F64D06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“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যেখানেই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সালাতের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সময়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আদায়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নাও।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>
        <w:rPr>
          <w:rFonts w:ascii="SutonnyMJ" w:hAnsi="SutonnyMJ" w:cs="Kalpurush" w:hint="cs"/>
          <w:sz w:val="24"/>
          <w:szCs w:val="24"/>
          <w:cs/>
          <w:lang w:val="bn-IN" w:bidi="bn-IN"/>
        </w:rPr>
        <w:t>জমি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মসজিদ।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”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(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 xml:space="preserve">সহীহ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বুখারী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,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হাদীস নং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৩২৪৩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)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 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হওয়া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মাত্র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আদায়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মসজিদে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জামা</w:t>
      </w:r>
      <w:r w:rsidR="008F7452">
        <w:rPr>
          <w:rFonts w:ascii="SutonnyMJ" w:hAnsi="SutonnyMJ" w:cs="Kalpurush" w:hint="cs"/>
          <w:sz w:val="24"/>
          <w:szCs w:val="24"/>
          <w:cs/>
          <w:lang w:val="bn-IN" w:bidi="bn-BD"/>
        </w:rPr>
        <w:t>‘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সাথে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আদায়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যত্নবান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হওয়া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কষ্টদায়ক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দাঁড়ায়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আরামদায়ক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শয্যা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ছেড়ে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দণ্ডায়মান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বিরুদ্ধ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উঠে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কাজের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চাপ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বেড়ে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যায়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রাসূলুল্লাহ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সাল্লাল্লাহু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আলাইহি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ওয়াসাল্লামের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উক্তি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স্মরণ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তিনি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ইরশাদ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করেছেন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: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FC559C" w:rsidRDefault="008F7452" w:rsidP="008F7452">
      <w:pPr>
        <w:spacing w:before="60" w:after="60"/>
        <w:ind w:hanging="19"/>
        <w:jc w:val="both"/>
        <w:rPr>
          <w:rFonts w:ascii="SutonnyMJ" w:hAnsi="SutonnyMJ" w:cs="SutonnyMJ"/>
          <w:b/>
          <w:bCs/>
          <w:color w:val="2F5496" w:themeColor="accent5" w:themeShade="BF"/>
          <w:sz w:val="24"/>
          <w:szCs w:val="24"/>
          <w:cs/>
          <w:lang w:val="bn-IN" w:bidi="bn-IN"/>
        </w:rPr>
      </w:pPr>
      <w:r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rtl/>
          <w:cs/>
          <w:lang w:val="bn-IN" w:bidi="bn-IN"/>
        </w:rPr>
        <w:t>«</w:t>
      </w:r>
      <w:r w:rsidR="00B40F1F"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rtl/>
          <w:lang w:val="bn-IN"/>
        </w:rPr>
        <w:t>الصَّلاَةُ خَيْرُ مَوْضُوْعٍ، فَمِنْ اِسْتَطَاعَ أَنْ يَسْتَكْثِرَ فَلْيَسْتَكْثِرْ</w:t>
      </w:r>
      <w:r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rtl/>
          <w:lang w:val="bn-IN"/>
        </w:rPr>
        <w:t>»</w:t>
      </w:r>
      <w:r w:rsidR="00B40F1F"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cs/>
          <w:lang w:val="bn-IN" w:bidi="bn-IN"/>
        </w:rPr>
        <w:t>.</w:t>
      </w:r>
    </w:p>
    <w:p w:rsidR="00B40F1F" w:rsidRPr="00B40F1F" w:rsidRDefault="008F7452" w:rsidP="008F7452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“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সর্বোত্তম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বিষয়</w:t>
      </w:r>
      <w:r w:rsidRPr="00F64D06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অধিক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আদায়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করতে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পারবে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যেন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অধিক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আদায়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করে।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”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bidi="bn-IN"/>
        </w:rPr>
        <w:t xml:space="preserve"> 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(</w:t>
      </w:r>
      <w:r>
        <w:rPr>
          <w:rFonts w:ascii="SutonnyMJ" w:hAnsi="SutonnyMJ" w:cs="Kalpurush" w:hint="cs"/>
          <w:sz w:val="24"/>
          <w:szCs w:val="24"/>
          <w:cs/>
          <w:lang w:val="bn-IN" w:bidi="bn-IN"/>
        </w:rPr>
        <w:t>তাব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রানী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,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হাদীস নং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২৪৩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)</w:t>
      </w:r>
    </w:p>
    <w:p w:rsidR="00B40F1F" w:rsidRPr="00B40F1F" w:rsidRDefault="00B40F1F" w:rsidP="008020CE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সন্তানেরা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>!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সর্বাধিক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গুরুত্ব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প্রদান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প্রতিকূল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অনুকূল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বিষয়েই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বিচারের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মানদণ্ড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হিসেবে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গণ্য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যখন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দু</w:t>
      </w:r>
      <w:r w:rsidR="008F7452">
        <w:rPr>
          <w:rFonts w:ascii="SutonnyMJ" w:hAnsi="SutonnyMJ" w:cs="Kalpurush" w:hint="cs"/>
          <w:sz w:val="24"/>
          <w:szCs w:val="24"/>
          <w:cs/>
          <w:lang w:val="bn-IN" w:bidi="bn-BD"/>
        </w:rPr>
        <w:t>’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বিষয়ের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গ্রহণের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প্রশ্ন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আসে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তখন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প্রশ্ন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দু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>’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টির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F7452">
        <w:rPr>
          <w:rFonts w:ascii="SutonnyMJ" w:hAnsi="SutonnyMJ" w:cs="Kalpurush" w:hint="cs"/>
          <w:sz w:val="24"/>
          <w:szCs w:val="24"/>
          <w:cs/>
          <w:lang w:val="bn-IN" w:bidi="bn-IN"/>
        </w:rPr>
        <w:t>কোন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নিকট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অধিক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প্রিয়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হওয়ার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দাবীদার</w:t>
      </w:r>
      <w:r w:rsidR="008F7452">
        <w:rPr>
          <w:rFonts w:ascii="SutonnyMJ" w:hAnsi="SutonnyMJ" w:cs="Kalpurush" w:hint="cs"/>
          <w:sz w:val="24"/>
          <w:szCs w:val="24"/>
          <w:cs/>
          <w:lang w:val="bn-IN" w:bidi="bn-BD"/>
        </w:rPr>
        <w:t>?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মনোবৃত্তির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অনুসরণের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ফলে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দেখতে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নিকট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একমাত্র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মানদণ্ড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হিসেবে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020CE" w:rsidRPr="008020CE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আবি</w:t>
      </w:r>
      <w:r w:rsidRPr="008020CE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র্ভূ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হয়েছে।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তাঁর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বিধানকে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মানদণ্ড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020CE">
        <w:rPr>
          <w:rFonts w:ascii="SutonnyMJ" w:hAnsi="SutonnyMJ" w:cs="Kalpurush" w:hint="cs"/>
          <w:sz w:val="24"/>
          <w:szCs w:val="24"/>
          <w:cs/>
          <w:lang w:val="bn-IN" w:bidi="bn-IN"/>
        </w:rPr>
        <w:t>হিসেবে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গণ্য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করাই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জীবনের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সাফল্যের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যথেষ্ট।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সন্তানেরা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>!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8F7452">
        <w:rPr>
          <w:rFonts w:ascii="SutonnyMJ" w:hAnsi="SutonnyMJ" w:cs="Kalpurush" w:hint="cs"/>
          <w:sz w:val="24"/>
          <w:szCs w:val="24"/>
          <w:cs/>
          <w:lang w:val="bn-IN" w:bidi="bn-IN"/>
        </w:rPr>
        <w:t>যিকি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আযকার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মসজিদে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অবস্থানের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মূল্যবান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সময়গুলো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বাজারের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কোলাহলমুখর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পাপবিদ্ধ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পরিবেশে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বিনষ্ট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মুখ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চোখ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দেহের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অঙ্গ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প্রত্যঙ্গকে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পাপ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অর্জনের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বানিয়ো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পরকালে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প্রশ্নগুলোর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মুখোমুখি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দাঁড়াতে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সর্বাগ্রে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থাকবে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বিষয়টি।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প্রশ্নের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উত্তরের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এখনি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প্রস্তুতি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গ্রহণ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কেবল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আদায়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সংক্রান্ত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প্রশ্নই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="008F7452">
        <w:rPr>
          <w:rFonts w:ascii="SutonnyMJ" w:hAnsi="SutonnyMJ" w:cs="Kalpurush" w:hint="cs"/>
          <w:sz w:val="24"/>
          <w:szCs w:val="24"/>
          <w:cs/>
          <w:lang w:val="bn-IN" w:bidi="bn-BD"/>
        </w:rPr>
        <w:t>;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বরং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বিশুদ্ধ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সঠিক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পন্থায়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আদায়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করেছো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প্রশ্নের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অন্যতম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বিষয়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এটি।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হাদীসে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এসেছে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: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FC559C" w:rsidRDefault="008F7452" w:rsidP="008F7452">
      <w:pPr>
        <w:spacing w:before="60" w:after="60"/>
        <w:ind w:hanging="19"/>
        <w:jc w:val="both"/>
        <w:rPr>
          <w:rFonts w:ascii="SutonnyMJ" w:hAnsi="SutonnyMJ" w:cs="SutonnyMJ"/>
          <w:b/>
          <w:bCs/>
          <w:color w:val="2F5496" w:themeColor="accent5" w:themeShade="BF"/>
          <w:sz w:val="24"/>
          <w:szCs w:val="24"/>
          <w:cs/>
          <w:lang w:val="bn-IN" w:bidi="bn-IN"/>
        </w:rPr>
      </w:pPr>
      <w:r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rtl/>
          <w:lang w:val="bn-IN"/>
        </w:rPr>
        <w:t>«</w:t>
      </w:r>
      <w:r w:rsidR="00B40F1F"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rtl/>
          <w:lang w:val="bn-IN"/>
        </w:rPr>
        <w:t>فان صلحت صلح له سائر عمله، وإن فسدت فسد سائر عمله</w:t>
      </w:r>
      <w:r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rtl/>
          <w:lang w:val="bn-IN"/>
        </w:rPr>
        <w:t>»</w:t>
      </w:r>
      <w:r w:rsidR="00B40F1F"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cs/>
          <w:lang w:val="bn-IN" w:bidi="bn-IN"/>
        </w:rPr>
        <w:t>.</w:t>
      </w:r>
    </w:p>
    <w:p w:rsidR="00B40F1F" w:rsidRPr="00B40F1F" w:rsidRDefault="008F7452" w:rsidP="008F7452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“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সঠিক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তবে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সব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কর্মই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সঠিক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বিনষ্ট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বিনষ্ট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যাবতীয়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কর্ম।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”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(</w:t>
      </w:r>
      <w:r>
        <w:rPr>
          <w:rFonts w:ascii="SutonnyMJ" w:hAnsi="SutonnyMJ" w:cs="Kalpurush" w:hint="cs"/>
          <w:sz w:val="24"/>
          <w:szCs w:val="24"/>
          <w:cs/>
          <w:lang w:val="bn-IN" w:bidi="bn-IN"/>
        </w:rPr>
        <w:t>তাব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রানী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,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হাদীস নং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১৮৫৯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)</w:t>
      </w:r>
    </w:p>
    <w:p w:rsidR="00B40F1F" w:rsidRPr="00B40F1F" w:rsidRDefault="00B40F1F" w:rsidP="00F64D06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পূর্বে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যখন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যু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ইস্তেঞ্জাসহ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প্রয়োজনীয়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কর্ম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সমাধা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তখন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পবিত্রতার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পূর্ণ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মনোযোগ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প্রদান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ধীরে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সুস্থে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পূর্ণ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ধ্যান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নিয়োগ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অজু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সুন্নত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নফলের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সজাগ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হও।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খুশু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খুজু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lastRenderedPageBreak/>
        <w:t>রক্ষা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সর্বোত্তম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উপায়ে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শেষ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শেষে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তাসবীহ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তাহলীল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তাকবীর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সঠিকরূপে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আদায়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প্রভাব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পুরো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জীবনে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ছড়িয়ে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দাও।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দেখবে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নাজাত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অপেক্ষা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থাকবে।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8020CE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এমন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অতিবাহিত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যেদিন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তুমি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রাস্তায়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কিছু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="008F7452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F7452">
        <w:rPr>
          <w:rFonts w:ascii="SutonnyMJ" w:hAnsi="SutonnyMJ" w:cs="Kalpurush" w:hint="cs"/>
          <w:sz w:val="24"/>
          <w:szCs w:val="24"/>
          <w:cs/>
          <w:lang w:val="bn-IN" w:bidi="bn-IN"/>
        </w:rPr>
        <w:t>বাড়ি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অভ্যন্তরে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বাক্সটি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স্থাপন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করেছি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দৈনিক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আবশ্যকীয়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খরচের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কিছু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রক্ষা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হলেও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কিছু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জমাও।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ধন্য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যুবক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শৈশব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আখিরাতের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কিছু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কিছু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সঞ্চয়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ব্যক্তিগত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020CE">
        <w:rPr>
          <w:rFonts w:ascii="SutonnyMJ" w:hAnsi="SutonnyMJ" w:cs="Kalpurush" w:hint="cs"/>
          <w:sz w:val="24"/>
          <w:szCs w:val="24"/>
          <w:cs/>
          <w:lang w:val="bn-IN" w:bidi="bn-IN"/>
        </w:rPr>
        <w:t>ব্য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য়ের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কিছু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অংশ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রাস্তায়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020CE">
        <w:rPr>
          <w:rFonts w:ascii="SutonnyMJ" w:hAnsi="SutonnyMJ" w:cs="Kalpurush" w:hint="cs"/>
          <w:sz w:val="24"/>
          <w:szCs w:val="24"/>
          <w:cs/>
          <w:lang w:val="bn-IN" w:bidi="bn-IN"/>
        </w:rPr>
        <w:t>ব্য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যৌবনের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শক্তি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ঢেলে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ইবাদাতের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অবসর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সময়গুলো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যিক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ি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আমলে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আধারে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আরামদায়ক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শয্যা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ত্যাগ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দাঁড়িয়ে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দরবারে।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দৈনন্দিন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খাদ্যগ্রহণের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নিয়মতান্ত্রিকতা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পরিহার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020CE" w:rsidRPr="00EC0407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সাওম পালন করে</w:t>
      </w:r>
      <w:r w:rsidRPr="00B40F1F">
        <w:rPr>
          <w:rFonts w:ascii="SutonnyMJ" w:hAnsi="SutonnyMJ" w:cs="Mangal" w:hint="cs"/>
          <w:sz w:val="24"/>
          <w:szCs w:val="24"/>
          <w:cs/>
          <w:lang w:val="bn-IN" w:bidi="hi-IN"/>
        </w:rPr>
        <w:t>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এগুলোই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ভয়ানক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প্রতিরক্ষা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="008F7452">
        <w:rPr>
          <w:rFonts w:ascii="SutonnyMJ" w:hAnsi="SutonnyMJ" w:cs="Kalpurush" w:hint="cs"/>
          <w:sz w:val="24"/>
          <w:szCs w:val="24"/>
          <w:cs/>
          <w:lang w:val="bn-IN" w:bidi="bn-BD"/>
        </w:rPr>
        <w:t>?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আখিরাতের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প্রখরতম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রৌদ্রে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F64D06">
        <w:rPr>
          <w:rFonts w:ascii="SutonnyMJ" w:hAnsi="SutonnyMJ" w:cs="Kalpurush" w:hint="cs"/>
          <w:bCs/>
          <w:sz w:val="24"/>
          <w:szCs w:val="24"/>
          <w:cs/>
          <w:lang w:val="bn-IN" w:bidi="bn-BD"/>
        </w:rPr>
        <w:t>‘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আরশের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ছায়া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="008F7452">
        <w:rPr>
          <w:rFonts w:ascii="SutonnyMJ" w:hAnsi="SutonnyMJ" w:cs="Kalpurush" w:hint="cs"/>
          <w:sz w:val="24"/>
          <w:szCs w:val="24"/>
          <w:cs/>
          <w:lang w:val="bn-IN" w:bidi="bn-BD"/>
        </w:rPr>
        <w:t>?</w:t>
      </w:r>
    </w:p>
    <w:p w:rsidR="00B40F1F" w:rsidRPr="00FC559C" w:rsidRDefault="008F7452" w:rsidP="008F7452">
      <w:pPr>
        <w:spacing w:before="60" w:after="60"/>
        <w:ind w:hanging="19"/>
        <w:jc w:val="both"/>
        <w:rPr>
          <w:rFonts w:ascii="SutonnyMJ" w:hAnsi="SutonnyMJ" w:cs="KFGQPC Uthman Taha Naskh"/>
          <w:b/>
          <w:color w:val="2F5496" w:themeColor="accent5" w:themeShade="BF"/>
          <w:sz w:val="24"/>
          <w:szCs w:val="24"/>
          <w:rtl/>
          <w:lang w:val="bn-IN"/>
        </w:rPr>
      </w:pPr>
      <w:r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rtl/>
          <w:lang w:val="bn-IN"/>
        </w:rPr>
        <w:t>«</w:t>
      </w:r>
      <w:r w:rsidR="00B40F1F"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rtl/>
          <w:lang w:val="bn-IN"/>
        </w:rPr>
        <w:t>سبعة يظلهم الله تعالى في ظله يوم لا ظل إلا ظله...و شاب نشأ في عبادة الله</w:t>
      </w:r>
      <w:r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rtl/>
          <w:lang w:val="bn-IN"/>
        </w:rPr>
        <w:t>»</w:t>
      </w:r>
      <w:r w:rsidR="00B40F1F" w:rsidRPr="00FC559C">
        <w:rPr>
          <w:rFonts w:ascii="SutonnyMJ" w:hAnsi="SutonnyMJ" w:cs="KFGQPC Uthman Taha Naskh" w:hint="cs"/>
          <w:b/>
          <w:color w:val="2F5496" w:themeColor="accent5" w:themeShade="BF"/>
          <w:sz w:val="24"/>
          <w:szCs w:val="24"/>
          <w:cs/>
          <w:lang w:val="bn-IN" w:bidi="bn-IN"/>
        </w:rPr>
        <w:t>.</w:t>
      </w:r>
    </w:p>
    <w:p w:rsidR="00B40F1F" w:rsidRPr="00B40F1F" w:rsidRDefault="008F7452" w:rsidP="00F64D06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“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সেদিন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ব্যক্তিকে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তাআলা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তাঁর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ছায়ায়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আশ্রয়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দেবেন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যেদিন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তাঁর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ছায়া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ব্যতীত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ছায়া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থাকবে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...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এমন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যুবক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ইবাদাতে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লালিত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হয়।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”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(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 xml:space="preserve">সহীহ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বুখারী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,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হাদী</w:t>
      </w:r>
      <w:r w:rsidR="00C25F8C">
        <w:rPr>
          <w:rFonts w:ascii="SutonnyMJ" w:hAnsi="SutonnyMJ" w:cs="Kalpurush" w:hint="cs"/>
          <w:sz w:val="24"/>
          <w:szCs w:val="24"/>
          <w:cs/>
          <w:lang w:bidi="bn-BD"/>
        </w:rPr>
        <w:t>স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 xml:space="preserve"> নং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১৩৫৭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)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EC0407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আত্মীয়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কিংবা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অনাত্মীয়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পক্ষ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এমন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উক্তি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কখনো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সুখী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অমুক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ব্যক্তি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মানুষ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হিসেবে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খুবই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</w:t>
      </w:r>
      <w:r w:rsidR="008F7452">
        <w:rPr>
          <w:rFonts w:ascii="SutonnyMJ" w:hAnsi="SutonnyMJ" w:cs="Kalpurush" w:hint="cs"/>
          <w:sz w:val="24"/>
          <w:szCs w:val="24"/>
          <w:cs/>
          <w:lang w:val="bn-IN" w:bidi="bn-BD"/>
        </w:rPr>
        <w:t>;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কিন্তু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মন্দ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চরিত্রের।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একমাত্র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আত্মীয়তা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রক্ষা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এমনকি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সাথে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সম্পর্ক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ছিন্ন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করেছে</w:t>
      </w:r>
      <w:r w:rsidR="008F7452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সাথেও।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আত্মীয়তার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সম্পর্ক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কারণে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কিংবা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মায়ের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অথবা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সূত্র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ধরে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সাথে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সম্পৃক্ত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হয়েছে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সবগুলোর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যত্নবান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হও।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রেখো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আত্মীয়তা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রক্ষার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মূল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বিষয়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যোগাযোগ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সম্পর্ক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রাখা।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বনী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ইসরা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ঈ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মজ্জাগত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মন্দ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স্বভাব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এখনকার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নেককার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অভিজাত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পরিবারে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ছড়িয়ে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পড়েছে।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বিশেষত</w:t>
      </w:r>
      <w:r w:rsidR="008F7452">
        <w:rPr>
          <w:rFonts w:ascii="SutonnyMJ" w:hAnsi="SutonnyMJ" w:cs="Kalpurush" w:hint="cs"/>
          <w:sz w:val="24"/>
          <w:szCs w:val="24"/>
          <w:cs/>
          <w:lang w:val="bn-IN" w:bidi="bn-IN"/>
        </w:rPr>
        <w:t>ঃ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রোগে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আক্রান্ত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পরিবারের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যুবক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সন্তানেরা।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স্বভাবটি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যেমন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</w:t>
      </w:r>
      <w:r w:rsidR="00EC0407">
        <w:rPr>
          <w:rFonts w:ascii="SutonnyMJ" w:hAnsi="SutonnyMJ" w:cs="Kalpurush" w:hint="cs"/>
          <w:sz w:val="24"/>
          <w:szCs w:val="24"/>
          <w:cs/>
          <w:lang w:val="bn-IN" w:bidi="bn-IN"/>
        </w:rPr>
        <w:t>র বাণী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কুরআনে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 xml:space="preserve"> এসেছে</w:t>
      </w:r>
      <w:r w:rsidR="008F7452">
        <w:rPr>
          <w:rFonts w:ascii="SutonnyMJ" w:hAnsi="SutonnyMJ" w:cs="Kalpurush" w:hint="cs"/>
          <w:sz w:val="24"/>
          <w:szCs w:val="24"/>
          <w:cs/>
          <w:lang w:val="bn-IN" w:bidi="bn-BD"/>
        </w:rPr>
        <w:t>:</w:t>
      </w:r>
    </w:p>
    <w:p w:rsidR="00B40F1F" w:rsidRPr="00B40F1F" w:rsidRDefault="00FC559C" w:rsidP="00FC559C">
      <w:pPr>
        <w:spacing w:before="60" w:after="60"/>
        <w:ind w:hanging="19"/>
        <w:jc w:val="both"/>
        <w:rPr>
          <w:rFonts w:cs="KFGQPC Uthman Taha Naskh"/>
          <w:bCs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يَتَنَاهَوۡنَ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مُّنكَرٖ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فَعَلُوهُۚ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B40F1F" w:rsidRPr="00B40F1F" w:rsidRDefault="008F7452" w:rsidP="008F7452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“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পরস্পরকে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মন্দ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নিষেধ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করত।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”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[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সূরা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8F7452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আল</w:t>
      </w:r>
      <w:r>
        <w:rPr>
          <w:rFonts w:ascii="SutonnyMJ" w:hAnsi="SutonnyMJ" w:cs="Kalpurush" w:hint="cs"/>
          <w:bCs/>
          <w:sz w:val="24"/>
          <w:szCs w:val="24"/>
          <w:cs/>
          <w:lang w:val="bn-IN" w:bidi="bn-BD"/>
        </w:rPr>
        <w:t>-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মায়ে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,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আয়াত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: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৭৯</w:t>
      </w:r>
      <w:r w:rsidRPr="008F7452">
        <w:rPr>
          <w:rFonts w:ascii="SutonnyMJ" w:hAnsi="SutonnyMJ" w:cs="Kalpurush" w:hint="cs"/>
          <w:b/>
          <w:sz w:val="24"/>
          <w:szCs w:val="24"/>
          <w:cs/>
          <w:lang w:val="bn-IN" w:bidi="bn-BD"/>
        </w:rPr>
        <w:t>]</w:t>
      </w:r>
      <w:r w:rsidR="00B40F1F" w:rsidRPr="008F7452">
        <w:rPr>
          <w:rFonts w:ascii="SutonnyMJ" w:hAnsi="SutonnyMJ" w:cs="Kalpurush"/>
          <w:b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পরিবারভুক্ত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কাছ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উপদেশ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গ্রহণে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সঙ্কোচ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বোধ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কারণ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মধ্যে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পারস্পরিক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উপদেশ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প্রদানই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বাইরের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মানুষের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নিন্দামন্দ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হি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ফাযত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8F7452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সন্তানেরা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>!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কখনো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যুক্তিগ্রাহ্য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ব্যক্তি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প্রাত্যহিক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সম্বোধনের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সুযোগ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লাভ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পরিত্যাগ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কিংবা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প্রতিদিন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সম্বোধন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শ্রবণের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সুযোগ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লাভ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এড়িয়ে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যায়</w:t>
      </w:r>
      <w:r w:rsidR="008F7452">
        <w:rPr>
          <w:rFonts w:ascii="SutonnyMJ" w:hAnsi="SutonnyMJ" w:cs="Kalpurush" w:hint="cs"/>
          <w:sz w:val="24"/>
          <w:szCs w:val="24"/>
          <w:cs/>
          <w:lang w:val="bn-IN" w:bidi="bn-BD"/>
        </w:rPr>
        <w:t>?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প্রতিদিন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কালাম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পাঠ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উপভোগ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কুরআনের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সুশীতল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সংসর্গ।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F7452">
        <w:rPr>
          <w:rFonts w:ascii="SutonnyMJ" w:hAnsi="SutonnyMJ" w:cs="Kalpurush" w:hint="cs"/>
          <w:sz w:val="24"/>
          <w:szCs w:val="24"/>
          <w:cs/>
          <w:lang w:val="bn-IN" w:bidi="bn-IN"/>
        </w:rPr>
        <w:t>হিফ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যত্নবান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হও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F7452">
        <w:rPr>
          <w:rFonts w:ascii="SutonnyMJ" w:hAnsi="SutonnyMJ" w:cs="Kalpurush" w:hint="cs"/>
          <w:sz w:val="24"/>
          <w:szCs w:val="24"/>
          <w:cs/>
          <w:lang w:val="bn-IN" w:bidi="bn-IN"/>
        </w:rPr>
        <w:t>হিফ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করাও।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কুরআন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F7452">
        <w:rPr>
          <w:rFonts w:ascii="SutonnyMJ" w:hAnsi="SutonnyMJ" w:cs="Kalpurush" w:hint="cs"/>
          <w:sz w:val="24"/>
          <w:szCs w:val="24"/>
          <w:cs/>
          <w:lang w:val="bn-IN" w:bidi="bn-IN"/>
        </w:rPr>
        <w:t>হিফ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আবেগ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পৃথিবী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ছড়িয়ে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দাও।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EC0407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পক্ষে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এমন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সম্ভব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আত্মা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জ্ঞান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জীবনের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খ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ণ্ড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খ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ণ্ড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উপসর্গসহ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রাসূলের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সান্নিধ্যে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পাক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পবিত্র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নবীগণের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সাথে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জীবন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যাপন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জান্নাত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জাহান্নাম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EC0407">
        <w:rPr>
          <w:rFonts w:ascii="SutonnyMJ" w:hAnsi="SutonnyMJ" w:cs="Kalpurush"/>
          <w:b/>
          <w:sz w:val="24"/>
          <w:szCs w:val="24"/>
          <w:cs/>
          <w:lang w:val="bn-IN" w:bidi="bn-IN"/>
        </w:rPr>
        <w:t xml:space="preserve"> </w:t>
      </w:r>
      <w:r w:rsidR="00EC0407" w:rsidRPr="00EC0407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 xml:space="preserve">গায়েবী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জগতের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উন্মোচিত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অনেক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অলভ্য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বিষয়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দর্শনের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সুযোগ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লাভ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পরিত্যাগ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="008F7452">
        <w:rPr>
          <w:rFonts w:ascii="SutonnyMJ" w:hAnsi="SutonnyMJ" w:cs="Kalpurush" w:hint="cs"/>
          <w:sz w:val="24"/>
          <w:szCs w:val="24"/>
          <w:cs/>
          <w:lang w:val="bn-IN" w:bidi="bn-BD"/>
        </w:rPr>
        <w:t>?</w:t>
      </w:r>
      <w:r w:rsidRPr="00B40F1F">
        <w:rPr>
          <w:rFonts w:ascii="SutonnyMJ" w:hAnsi="SutonnyMJ" w:cs="SutonnyMJ" w:hint="cs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যখনি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রাব্বুল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8F7452">
        <w:rPr>
          <w:rFonts w:ascii="SutonnyMJ" w:hAnsi="SutonnyMJ" w:cs="Kalpurush" w:hint="cs"/>
          <w:bCs/>
          <w:sz w:val="24"/>
          <w:szCs w:val="24"/>
          <w:cs/>
          <w:lang w:val="bn-IN" w:bidi="bn-BD"/>
        </w:rPr>
        <w:t>‘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আলামীনের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দাসত্বের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স্তরে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উন্নীত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সুযোগ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লাভ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তখনি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ইহসানের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স্তরে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স্থাপনে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সচেষ্ট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ইহসান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কুরআন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তিলাওয়াতে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EC0407">
        <w:rPr>
          <w:rFonts w:ascii="SutonnyMJ" w:hAnsi="SutonnyMJ" w:cs="Kalpurush" w:hint="cs"/>
          <w:sz w:val="24"/>
          <w:szCs w:val="24"/>
          <w:cs/>
          <w:lang w:val="bn-IN" w:bidi="bn-IN"/>
        </w:rPr>
        <w:t>সাওম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পালনে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সচেতনে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সজ্ঞানে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এমন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উপলব্ধির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বিস্তার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ঘটানো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lastRenderedPageBreak/>
        <w:t>দেখছো।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এমনকি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চাহে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অনুভূতি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জীবনের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ক্ষেত্রে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পদক্ষেপে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বিস্তার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লাভ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করবে।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আশা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ইহসানের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উদ্যান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লালনক্ষেত্রে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প্রবেশ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কল্যাণ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সৌভাগ্যে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বিধৌত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EC0407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সকল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বিষয়ে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অসিয়ত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করছি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সেগুলো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অসিয়তের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নিদেনপক্ষ।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অন্যথায়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আসল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কাজ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হচ্ছে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কল্যাণের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দিশা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লাভ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করেছো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অন্যদের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মাঝে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ছড়িয়ে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</w:t>
      </w:r>
      <w:r w:rsidR="00EC0407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য়া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পথে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আসা।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যেরূপ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শুদ্ধতাসহ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সালাত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আদায়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অন্যদেরকেও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উদ্বুদ্ধ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সাদাকাগুলোকে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অন্যদের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নিদর্শন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হিসেবে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উপস্থাপন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যেভাবে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সম্পদ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মর্যাদার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সংরক্ষণ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ঠিক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সেভাবে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অন্যদেরকে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উম্মতের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সম্পদ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মর্যাদা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রক্ষার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ব্যাপারে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আগ্রহী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>
        <w:rPr>
          <w:rFonts w:ascii="SutonnyMJ" w:hAnsi="SutonnyMJ" w:cs="Kalpurush" w:hint="cs"/>
          <w:sz w:val="24"/>
          <w:szCs w:val="24"/>
          <w:cs/>
          <w:lang w:val="bn-IN" w:bidi="bn-IN"/>
        </w:rPr>
        <w:t>তোল</w:t>
      </w:r>
      <w:r w:rsidRPr="00B40F1F">
        <w:rPr>
          <w:rFonts w:ascii="SutonnyMJ" w:hAnsi="SutonnyMJ" w:cs="Mangal" w:hint="cs"/>
          <w:sz w:val="24"/>
          <w:szCs w:val="24"/>
          <w:cs/>
          <w:lang w:val="bn-IN" w:bidi="hi-IN"/>
        </w:rPr>
        <w:t>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কল্যাণের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ক্ষেত্রে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প্রতিটি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অণু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রেণুতে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দৃষ্টির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বিস্তার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করো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A413BB">
        <w:rPr>
          <w:rFonts w:ascii="SutonnyMJ" w:hAnsi="SutonnyMJ" w:cs="Kalpurush" w:hint="cs"/>
          <w:sz w:val="24"/>
          <w:szCs w:val="24"/>
          <w:cs/>
          <w:lang w:val="bn-IN" w:bidi="bn-IN"/>
        </w:rPr>
        <w:t>যেন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জীবনে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ব্যাপকতর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কল্যাণ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আনে।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উঠে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স্থায়ী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প্রভাব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সুফল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আনয়নকারী।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দেশ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জাতির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অঢেল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প্রশান্তি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আনে।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সবের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মাধ্যমে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মহান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দিবসে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চোখ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শীতল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যেদিন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আমরা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>‘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দর্শনে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অভিভূত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হবো।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B40F1F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ফরয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করেছেন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বলেছেন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থাকত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তবে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কোনোভাবেই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বিচ্ছিন্ন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হতাম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কিন্তু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যখন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প্রবিষ্ট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তখন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বন্ধন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মুহূর্তে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বিচূর্ণ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সব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প্রিয়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ব্যক্তি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কেড়ে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সাথে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সংযুক্ত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</w:p>
    <w:p w:rsidR="00B40F1F" w:rsidRPr="00B40F1F" w:rsidRDefault="00B40F1F" w:rsidP="00EC0407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সন্তানেরা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>!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রবের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সান্নিধ্যে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গমন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করছি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সমর্পণ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যাচ্ছি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তাঁর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পূর্ণ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হিফাযতে।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তাঁর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 w:rsidRPr="00EC0407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 xml:space="preserve">মুহাব্বাত ও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কানায়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কানায়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পূর্ণ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আছে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চলে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গিয়েছে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পাক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দরবারে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যদিও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পাশে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এখনো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পড়ে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আছে।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রব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!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পৃথিবীর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সুদূরতম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কোণে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অবস্থানরত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সম্মুখে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যখন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নিশানা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চড়ে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গিয়েছে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মোহময়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</w:t>
      </w:r>
      <w:r w:rsidR="00EC0407">
        <w:rPr>
          <w:rFonts w:ascii="SutonnyMJ" w:hAnsi="SutonnyMJ" w:cs="Kalpurush" w:hint="cs"/>
          <w:sz w:val="24"/>
          <w:szCs w:val="24"/>
          <w:cs/>
          <w:lang w:val="bn-IN" w:bidi="bn-IN"/>
        </w:rPr>
        <w:t>্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প্রীতির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অলঙ্ঘ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জাল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বিস্তৃত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হয়েছে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আকাশ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জুড়ে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তখন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অন্য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কারো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প্রতি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বিরুদ্ধে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দাঁড়ায়</w:t>
      </w:r>
      <w:r w:rsidR="00A413BB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 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-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কী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সম্ভব</w:t>
      </w:r>
      <w:r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সৃষ্টির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স্মরণ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স্মরণ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ভুলিয়ে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রাখতে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পারে</w:t>
      </w:r>
      <w:r w:rsidR="00A413BB">
        <w:rPr>
          <w:rFonts w:ascii="SutonnyMJ" w:hAnsi="SutonnyMJ" w:cs="Kalpurush" w:hint="cs"/>
          <w:sz w:val="24"/>
          <w:szCs w:val="24"/>
          <w:cs/>
          <w:lang w:val="bn-IN" w:bidi="bn-BD"/>
        </w:rPr>
        <w:t>?</w:t>
      </w:r>
    </w:p>
    <w:p w:rsidR="00B40F1F" w:rsidRPr="00FC559C" w:rsidRDefault="00B40F1F" w:rsidP="00A413BB">
      <w:pPr>
        <w:bidi w:val="0"/>
        <w:spacing w:before="60" w:after="60"/>
        <w:ind w:firstLine="360"/>
        <w:jc w:val="center"/>
        <w:rPr>
          <w:rFonts w:ascii="SutonnyMJ" w:hAnsi="SutonnyMJ" w:cs="KFGQPC Uthman Taha Naskh"/>
          <w:b/>
          <w:sz w:val="24"/>
          <w:szCs w:val="24"/>
          <w:rtl/>
          <w:lang w:val="bn-IN"/>
        </w:rPr>
      </w:pPr>
      <w:r w:rsidRPr="00FC559C">
        <w:rPr>
          <w:rFonts w:ascii="SutonnyMJ" w:hAnsi="SutonnyMJ" w:cs="KFGQPC Uthman Taha Naskh" w:hint="cs"/>
          <w:b/>
          <w:sz w:val="24"/>
          <w:szCs w:val="24"/>
          <w:rtl/>
          <w:lang w:val="bn-IN"/>
        </w:rPr>
        <w:t>وكان فؤادي خاليا قبل حبكم  *  وكان بذكر الخلق يلهو ويمرح</w:t>
      </w:r>
    </w:p>
    <w:p w:rsidR="00B40F1F" w:rsidRPr="00B40F1F" w:rsidRDefault="00A413BB" w:rsidP="00A413BB">
      <w:pPr>
        <w:bidi w:val="0"/>
        <w:spacing w:before="60" w:after="60"/>
        <w:jc w:val="both"/>
        <w:rPr>
          <w:rFonts w:ascii="SutonnyMJ" w:hAnsi="SutonnyMJ" w:cs="Kalpurush"/>
          <w:bCs/>
          <w:sz w:val="24"/>
          <w:szCs w:val="24"/>
          <w:rtl/>
          <w:cs/>
          <w:lang w:val="bn-IN" w:bidi="bn-BD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“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তোমাকে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পূর্বে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ছিল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শূণ্যপাত্র</w:t>
      </w:r>
      <w:r w:rsidR="00B40F1F" w:rsidRPr="00B40F1F">
        <w:rPr>
          <w:rFonts w:ascii="SutonnyMJ" w:hAnsi="SutonnyMJ" w:cs="Kalpurush" w:hint="cs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*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মানুষের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স্মরণেই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মত্ত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প্রফুল্ল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হতো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”</w:t>
      </w:r>
    </w:p>
    <w:p w:rsidR="00B40F1F" w:rsidRPr="00FC559C" w:rsidRDefault="00A413BB" w:rsidP="00A413BB">
      <w:pPr>
        <w:bidi w:val="0"/>
        <w:spacing w:before="60" w:after="60"/>
        <w:ind w:firstLine="360"/>
        <w:jc w:val="center"/>
        <w:rPr>
          <w:rFonts w:ascii="SutonnyMJ" w:hAnsi="SutonnyMJ" w:cs="SutonnyMJ"/>
          <w:b/>
          <w:bCs/>
          <w:sz w:val="24"/>
          <w:szCs w:val="24"/>
          <w:cs/>
          <w:lang w:val="bn-IN" w:bidi="bn-IN"/>
        </w:rPr>
      </w:pPr>
      <w:r w:rsidRPr="00FC559C">
        <w:rPr>
          <w:rFonts w:ascii="SutonnyMJ" w:hAnsi="SutonnyMJ" w:cs="KFGQPC Uthman Taha Naskh" w:hint="cs"/>
          <w:b/>
          <w:sz w:val="24"/>
          <w:szCs w:val="24"/>
          <w:rtl/>
          <w:lang w:val="bn-IN"/>
        </w:rPr>
        <w:t xml:space="preserve">فلما دعا قلبي هواك أجابه </w:t>
      </w:r>
      <w:r w:rsidR="00B40F1F" w:rsidRPr="00FC559C">
        <w:rPr>
          <w:rFonts w:ascii="SutonnyMJ" w:hAnsi="SutonnyMJ" w:cs="KFGQPC Uthman Taha Naskh" w:hint="cs"/>
          <w:b/>
          <w:sz w:val="24"/>
          <w:szCs w:val="24"/>
          <w:rtl/>
          <w:lang w:val="bn-IN"/>
        </w:rPr>
        <w:t xml:space="preserve">  *   فلست أراه عن فنائك يبرح</w:t>
      </w:r>
    </w:p>
    <w:p w:rsidR="00B40F1F" w:rsidRPr="00B40F1F" w:rsidRDefault="00A413BB" w:rsidP="00EC0407">
      <w:pPr>
        <w:bidi w:val="0"/>
        <w:spacing w:before="60" w:after="60"/>
        <w:jc w:val="both"/>
        <w:rPr>
          <w:rFonts w:ascii="SutonnyMJ" w:hAnsi="SutonnyMJ" w:cs="Kalpurush"/>
          <w:bCs/>
          <w:sz w:val="24"/>
          <w:szCs w:val="24"/>
          <w:rtl/>
          <w:cs/>
          <w:lang w:val="bn-IN" w:bidi="bn-BD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“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যখন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>
        <w:rPr>
          <w:rFonts w:ascii="SutonnyMJ" w:hAnsi="SutonnyMJ" w:cs="Kalpurush" w:hint="cs"/>
          <w:sz w:val="24"/>
          <w:szCs w:val="24"/>
          <w:cs/>
          <w:lang w:val="bn-IN" w:bidi="bn-IN"/>
        </w:rPr>
        <w:t>ভালোবাসা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অন্তরকে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আহ্বান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জানাল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সাড়া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দিল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*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EC0407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তোমার অলিন্দ থেকে সে দূরে থাকবে।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”</w:t>
      </w:r>
    </w:p>
    <w:p w:rsidR="00B40F1F" w:rsidRPr="00FC559C" w:rsidRDefault="00B40F1F" w:rsidP="00A413BB">
      <w:pPr>
        <w:spacing w:before="60" w:after="60"/>
        <w:ind w:firstLine="360"/>
        <w:jc w:val="center"/>
        <w:rPr>
          <w:rFonts w:ascii="SutonnyMJ" w:hAnsi="SutonnyMJ" w:cs="SutonnyMJ"/>
          <w:b/>
          <w:bCs/>
          <w:sz w:val="24"/>
          <w:szCs w:val="24"/>
          <w:cs/>
          <w:lang w:val="bn-IN" w:bidi="bn-IN"/>
        </w:rPr>
      </w:pPr>
      <w:r w:rsidRPr="00FC559C">
        <w:rPr>
          <w:rFonts w:ascii="SutonnyMJ" w:hAnsi="SutonnyMJ" w:cs="KFGQPC Uthman Taha Naskh" w:hint="cs"/>
          <w:b/>
          <w:sz w:val="24"/>
          <w:szCs w:val="24"/>
          <w:rtl/>
          <w:lang w:val="bn-IN"/>
        </w:rPr>
        <w:t>رميت ببعد عنك إن كنت كاذبا</w:t>
      </w:r>
      <w:r w:rsidR="00A413BB" w:rsidRPr="00F64D06">
        <w:rPr>
          <w:rFonts w:ascii="SutonnyMJ" w:hAnsi="SutonnyMJ" w:cs="Times New Roman" w:hint="cs"/>
          <w:b/>
          <w:sz w:val="24"/>
          <w:szCs w:val="30"/>
          <w:rtl/>
          <w:lang w:val="bn-IN"/>
        </w:rPr>
        <w:t xml:space="preserve"> </w:t>
      </w:r>
      <w:r w:rsidRPr="00FC559C">
        <w:rPr>
          <w:rFonts w:ascii="SutonnyMJ" w:hAnsi="SutonnyMJ" w:cs="KFGQPC Uthman Taha Naskh" w:hint="cs"/>
          <w:b/>
          <w:sz w:val="24"/>
          <w:szCs w:val="24"/>
          <w:rtl/>
          <w:lang w:val="bn-IN"/>
        </w:rPr>
        <w:t xml:space="preserve"> *</w:t>
      </w:r>
      <w:r w:rsidR="00A413BB" w:rsidRPr="00F64D06">
        <w:rPr>
          <w:rFonts w:ascii="SutonnyMJ" w:hAnsi="SutonnyMJ" w:cs="Times New Roman" w:hint="cs"/>
          <w:b/>
          <w:sz w:val="24"/>
          <w:szCs w:val="30"/>
          <w:rtl/>
          <w:lang w:val="bn-IN"/>
        </w:rPr>
        <w:t xml:space="preserve"> </w:t>
      </w:r>
      <w:r w:rsidRPr="00FC559C">
        <w:rPr>
          <w:rFonts w:ascii="SutonnyMJ" w:hAnsi="SutonnyMJ" w:cs="KFGQPC Uthman Taha Naskh" w:hint="cs"/>
          <w:b/>
          <w:sz w:val="24"/>
          <w:szCs w:val="24"/>
          <w:rtl/>
          <w:lang w:val="bn-IN"/>
        </w:rPr>
        <w:t xml:space="preserve"> وإن كنت في الدنيا بغيرك أفرح</w:t>
      </w:r>
    </w:p>
    <w:p w:rsidR="00B40F1F" w:rsidRPr="00B40F1F" w:rsidRDefault="00A413BB" w:rsidP="00B40F1F">
      <w:pPr>
        <w:bidi w:val="0"/>
        <w:spacing w:before="60" w:after="60"/>
        <w:jc w:val="both"/>
        <w:rPr>
          <w:rFonts w:ascii="SutonnyMJ" w:hAnsi="SutonnyMJ" w:cs="Kalpurush"/>
          <w:bCs/>
          <w:sz w:val="24"/>
          <w:szCs w:val="24"/>
          <w:rtl/>
          <w:cs/>
          <w:lang w:val="bn-IN" w:bidi="bn-BD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“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মিথ্যাবাদী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হই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কিংবা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তুমি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ব্যতীত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*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জগতের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কারোতে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প্রীত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উৎফুল্ল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হই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তবে</w:t>
      </w:r>
      <w:r w:rsidR="00EC0407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 </w:t>
      </w:r>
      <w:r w:rsidR="00EC0407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</w:t>
      </w:r>
      <w:r w:rsidR="00EC0407">
        <w:rPr>
          <w:rFonts w:ascii="SutonnyMJ" w:hAnsi="SutonnyMJ" w:cs="Kalpurush" w:hint="cs"/>
          <w:sz w:val="24"/>
          <w:szCs w:val="24"/>
          <w:cs/>
          <w:lang w:val="bn-IN" w:bidi="bn-IN"/>
        </w:rPr>
        <w:t>ঃ</w:t>
      </w:r>
      <w:r w:rsidR="00EC0407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সন্দেহে</w:t>
      </w:r>
      <w:r w:rsidR="00EC0407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</w:t>
      </w:r>
      <w:r w:rsidR="00EC0407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হতে</w:t>
      </w:r>
      <w:r w:rsidR="00EC0407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দূরে</w:t>
      </w:r>
      <w:r w:rsidR="00EC0407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সরে</w:t>
      </w:r>
      <w:r w:rsidR="00EC0407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যাওয়ার</w:t>
      </w:r>
      <w:r w:rsidR="00EC0407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অপবাদে</w:t>
      </w:r>
      <w:r w:rsidR="00EC0407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="00EC0407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বিদ্ধ</w:t>
      </w:r>
      <w:r w:rsidR="00EC0407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”</w:t>
      </w:r>
    </w:p>
    <w:p w:rsidR="00B40F1F" w:rsidRPr="00FC559C" w:rsidRDefault="00B40F1F" w:rsidP="00A413BB">
      <w:pPr>
        <w:spacing w:before="60" w:after="60"/>
        <w:ind w:firstLine="360"/>
        <w:jc w:val="center"/>
        <w:rPr>
          <w:rFonts w:ascii="SutonnyMJ" w:hAnsi="SutonnyMJ" w:cs="SutonnyMJ"/>
          <w:b/>
          <w:bCs/>
          <w:sz w:val="24"/>
          <w:szCs w:val="24"/>
          <w:cs/>
          <w:lang w:val="bn-IN" w:bidi="bn-IN"/>
        </w:rPr>
      </w:pPr>
      <w:r w:rsidRPr="00FC559C">
        <w:rPr>
          <w:rFonts w:ascii="SutonnyMJ" w:hAnsi="SutonnyMJ" w:cs="KFGQPC Uthman Taha Naskh" w:hint="cs"/>
          <w:b/>
          <w:sz w:val="24"/>
          <w:szCs w:val="24"/>
          <w:rtl/>
          <w:lang w:val="bn-IN"/>
        </w:rPr>
        <w:t xml:space="preserve">وإن كان شيء بالبلاد بأسرها </w:t>
      </w:r>
      <w:r w:rsidR="00A413BB" w:rsidRPr="00F64D06">
        <w:rPr>
          <w:rFonts w:ascii="SutonnyMJ" w:hAnsi="SutonnyMJ" w:cs="Times New Roman" w:hint="cs"/>
          <w:b/>
          <w:sz w:val="24"/>
          <w:szCs w:val="30"/>
          <w:rtl/>
          <w:lang w:val="bn-IN"/>
        </w:rPr>
        <w:t xml:space="preserve"> </w:t>
      </w:r>
      <w:r w:rsidRPr="00FC559C">
        <w:rPr>
          <w:rFonts w:ascii="SutonnyMJ" w:hAnsi="SutonnyMJ" w:cs="KFGQPC Uthman Taha Naskh" w:hint="cs"/>
          <w:b/>
          <w:sz w:val="24"/>
          <w:szCs w:val="24"/>
          <w:rtl/>
          <w:lang w:val="bn-IN"/>
        </w:rPr>
        <w:t>*</w:t>
      </w:r>
      <w:r w:rsidR="00A413BB" w:rsidRPr="00F64D06">
        <w:rPr>
          <w:rFonts w:ascii="SutonnyMJ" w:hAnsi="SutonnyMJ" w:cs="Times New Roman" w:hint="cs"/>
          <w:b/>
          <w:sz w:val="24"/>
          <w:szCs w:val="30"/>
          <w:rtl/>
          <w:lang w:val="bn-IN"/>
        </w:rPr>
        <w:t xml:space="preserve"> </w:t>
      </w:r>
      <w:r w:rsidRPr="00FC559C">
        <w:rPr>
          <w:rFonts w:ascii="SutonnyMJ" w:hAnsi="SutonnyMJ" w:cs="KFGQPC Uthman Taha Naskh" w:hint="cs"/>
          <w:b/>
          <w:sz w:val="24"/>
          <w:szCs w:val="24"/>
          <w:rtl/>
          <w:lang w:val="bn-IN"/>
        </w:rPr>
        <w:t xml:space="preserve"> إذا غبت عن عيني لعيني يملح</w:t>
      </w:r>
    </w:p>
    <w:p w:rsidR="00B40F1F" w:rsidRPr="00B40F1F" w:rsidRDefault="00A413BB" w:rsidP="00EC0407">
      <w:pPr>
        <w:bidi w:val="0"/>
        <w:spacing w:before="60" w:after="60"/>
        <w:jc w:val="both"/>
        <w:rPr>
          <w:rFonts w:ascii="SutonnyMJ" w:hAnsi="SutonnyMJ" w:cs="Kalpurush"/>
          <w:bCs/>
          <w:sz w:val="24"/>
          <w:szCs w:val="24"/>
          <w:rtl/>
          <w:cs/>
          <w:lang w:val="bn-IN" w:bidi="bn-BD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lastRenderedPageBreak/>
        <w:t>“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*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আপনি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চোখের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আড়াল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হোন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তবে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চারপাশ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বিস্বাদ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লবণাক্ততায়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ভরে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যাবে।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”</w:t>
      </w:r>
    </w:p>
    <w:p w:rsidR="00B40F1F" w:rsidRPr="00FC559C" w:rsidRDefault="00B40F1F" w:rsidP="00A413BB">
      <w:pPr>
        <w:spacing w:before="60" w:after="60"/>
        <w:ind w:firstLine="360"/>
        <w:jc w:val="center"/>
        <w:rPr>
          <w:rFonts w:ascii="SutonnyMJ" w:hAnsi="SutonnyMJ" w:cs="KFGQPC Uthman Taha Naskh"/>
          <w:b/>
          <w:sz w:val="24"/>
          <w:szCs w:val="24"/>
          <w:rtl/>
          <w:lang w:val="bn-IN"/>
        </w:rPr>
      </w:pPr>
      <w:r w:rsidRPr="00FC559C">
        <w:rPr>
          <w:rFonts w:ascii="SutonnyMJ" w:hAnsi="SutonnyMJ" w:cs="KFGQPC Uthman Taha Naskh" w:hint="cs"/>
          <w:b/>
          <w:sz w:val="24"/>
          <w:szCs w:val="24"/>
          <w:rtl/>
          <w:lang w:val="bn-IN"/>
        </w:rPr>
        <w:t>فإن شئت واصلني وإن شئت لاتصل *</w:t>
      </w:r>
      <w:r w:rsidR="00A413BB" w:rsidRPr="00F64D06">
        <w:rPr>
          <w:rFonts w:ascii="SutonnyMJ" w:hAnsi="SutonnyMJ" w:cs="Times New Roman" w:hint="cs"/>
          <w:b/>
          <w:sz w:val="24"/>
          <w:szCs w:val="30"/>
          <w:rtl/>
          <w:lang w:val="bn-IN"/>
        </w:rPr>
        <w:t xml:space="preserve"> </w:t>
      </w:r>
      <w:r w:rsidRPr="00FC559C">
        <w:rPr>
          <w:rFonts w:ascii="SutonnyMJ" w:hAnsi="SutonnyMJ" w:cs="KFGQPC Uthman Taha Naskh" w:hint="cs"/>
          <w:b/>
          <w:sz w:val="24"/>
          <w:szCs w:val="24"/>
          <w:rtl/>
          <w:lang w:val="bn-IN"/>
        </w:rPr>
        <w:t xml:space="preserve"> فلست أرى قلبي لغيرك يصلح</w:t>
      </w:r>
    </w:p>
    <w:p w:rsidR="00B40F1F" w:rsidRDefault="00A413BB" w:rsidP="00EC0407">
      <w:pPr>
        <w:bidi w:val="0"/>
        <w:spacing w:before="60" w:after="60"/>
        <w:jc w:val="both"/>
        <w:rPr>
          <w:rFonts w:ascii="SutonnyMJ" w:hAnsi="SutonnyMJ" w:cs="SutonnyMJ"/>
          <w:sz w:val="24"/>
          <w:szCs w:val="24"/>
          <w:cs/>
          <w:lang w:val="bn-IN" w:bidi="bn-IN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“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তুমি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চাও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>
        <w:rPr>
          <w:rFonts w:ascii="SutonnyMJ" w:hAnsi="SutonnyMJ" w:cs="Kalpurush" w:hint="cs"/>
          <w:sz w:val="24"/>
          <w:szCs w:val="24"/>
          <w:cs/>
          <w:lang w:val="bn-IN" w:bidi="bn-IN"/>
        </w:rPr>
        <w:t>আমাকে তোমার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সাথে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সম্পর্কযুক্ত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EC0407">
        <w:rPr>
          <w:rFonts w:ascii="SutonnyMJ" w:hAnsi="SutonnyMJ" w:cs="Kalpurush" w:hint="cs"/>
          <w:sz w:val="24"/>
          <w:szCs w:val="24"/>
          <w:cs/>
          <w:lang w:val="bn-IN" w:bidi="bn-IN"/>
        </w:rPr>
        <w:t>কর</w:t>
      </w:r>
      <w:r w:rsidR="00B40F1F" w:rsidRPr="00B40F1F">
        <w:rPr>
          <w:rFonts w:ascii="SutonnyMJ" w:hAnsi="SutonnyMJ" w:cs="SutonnyMJ" w:hint="cs"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কিংবা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কেটে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দিতে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সম্পর্কের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সুতো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*</w:t>
      </w:r>
      <w:r>
        <w:rPr>
          <w:rFonts w:ascii="SutonnyMJ" w:hAnsi="SutonnyMJ" w:cs="Kalpurush" w:hint="cs"/>
          <w:bCs/>
          <w:sz w:val="24"/>
          <w:szCs w:val="24"/>
          <w:cs/>
          <w:lang w:val="bn-IN" w:bidi="bn-BD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মনে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তুমি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ভিন্ন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কারোতে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অন্তর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কল্যাণের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সন্ধান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লাভে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ধন্য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হবে।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”</w:t>
      </w:r>
    </w:p>
    <w:p w:rsidR="00EC0407" w:rsidRPr="00B40F1F" w:rsidRDefault="00EC0407" w:rsidP="00EC0407">
      <w:pPr>
        <w:bidi w:val="0"/>
        <w:spacing w:before="60" w:after="60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</w:p>
    <w:p w:rsidR="00B40F1F" w:rsidRPr="00B40F1F" w:rsidRDefault="00B40F1F" w:rsidP="00EC0407">
      <w:pPr>
        <w:bidi w:val="0"/>
        <w:spacing w:before="60" w:after="60"/>
        <w:jc w:val="center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বিদায়ী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অসিয়ত</w:t>
      </w:r>
    </w:p>
    <w:p w:rsidR="00B40F1F" w:rsidRPr="00B40F1F" w:rsidRDefault="00B40F1F" w:rsidP="00EC0407">
      <w:pPr>
        <w:bidi w:val="0"/>
        <w:spacing w:before="60" w:after="60"/>
        <w:jc w:val="center"/>
        <w:rPr>
          <w:rFonts w:ascii="SutonnyMJ" w:hAnsi="SutonnyMJ" w:cs="Kalpurush"/>
          <w:b/>
          <w:bCs/>
          <w:sz w:val="24"/>
          <w:szCs w:val="24"/>
          <w:lang w:bidi="bn-BD"/>
        </w:rPr>
      </w:pP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সিঞ্চনকারী</w:t>
      </w:r>
      <w:r w:rsidRPr="00B40F1F">
        <w:rPr>
          <w:rFonts w:ascii="SutonnyMJ" w:hAnsi="SutonnyMJ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b/>
          <w:bCs/>
          <w:sz w:val="24"/>
          <w:szCs w:val="24"/>
          <w:cs/>
          <w:lang w:val="bn-IN" w:bidi="bn-IN"/>
        </w:rPr>
        <w:t>ঝর্ণাধারা</w:t>
      </w:r>
    </w:p>
    <w:p w:rsidR="00B40F1F" w:rsidRPr="00B40F1F" w:rsidRDefault="00B40F1F" w:rsidP="00A413BB">
      <w:pPr>
        <w:bidi w:val="0"/>
        <w:spacing w:before="60" w:after="60"/>
        <w:ind w:right="504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</w:t>
      </w:r>
      <w:r w:rsidR="00A413BB">
        <w:rPr>
          <w:rFonts w:ascii="SutonnyMJ" w:hAnsi="SutonnyMJ" w:cs="Kalpurush" w:hint="cs"/>
          <w:sz w:val="24"/>
          <w:szCs w:val="24"/>
          <w:cs/>
          <w:lang w:val="bn-IN" w:bidi="bn-BD"/>
        </w:rPr>
        <w:t>‘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আলা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বলেন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:</w:t>
      </w:r>
    </w:p>
    <w:p w:rsidR="00B40F1F" w:rsidRPr="00F64D06" w:rsidRDefault="00FC559C" w:rsidP="00FC559C">
      <w:pPr>
        <w:spacing w:before="60" w:after="60"/>
        <w:ind w:left="-19" w:right="-19"/>
        <w:jc w:val="both"/>
        <w:rPr>
          <w:rFonts w:cs="Kalpurush"/>
          <w:bCs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وَوَصَّىٰ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إِبۡرَٰهِ‍ۧمُ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بَنِيهِ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وَيَعۡقُوبُ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يَٰبَنِيَّ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ٱصۡطَفَىٰ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تَمُوتُنَّ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وَأَنتُم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مُّسۡلِمُونَ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١٣٢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١٣٢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B40F1F" w:rsidRPr="00B40F1F" w:rsidRDefault="00A413BB" w:rsidP="00A413BB">
      <w:pPr>
        <w:bidi w:val="0"/>
        <w:spacing w:before="60" w:after="60"/>
        <w:ind w:right="-19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“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এরই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উপদেশ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দিয়েছে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ইবরাহীম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সন্তানদেরকে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ইয়াকূবও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(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sz w:val="24"/>
          <w:szCs w:val="24"/>
          <w:cs/>
          <w:lang w:val="bn-IN" w:bidi="bn-IN"/>
        </w:rPr>
        <w:t>)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আমার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সন্তানেরা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নিশ্চয়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জন্য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দীনকে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চয়ন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করেছেন।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সুতরাং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মুসলিম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হওয়া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ছাড়া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মারা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যেয়ো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না।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”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[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সূরা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A413BB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আল</w:t>
      </w:r>
      <w:r>
        <w:rPr>
          <w:rFonts w:ascii="SutonnyMJ" w:hAnsi="SutonnyMJ" w:cs="Kalpurush" w:hint="cs"/>
          <w:bCs/>
          <w:sz w:val="24"/>
          <w:szCs w:val="24"/>
          <w:cs/>
          <w:lang w:val="bn-IN" w:bidi="bn-BD"/>
        </w:rPr>
        <w:t>-</w:t>
      </w:r>
      <w:r>
        <w:rPr>
          <w:rFonts w:ascii="SutonnyMJ" w:hAnsi="SutonnyMJ" w:cs="Kalpurush" w:hint="cs"/>
          <w:sz w:val="24"/>
          <w:szCs w:val="24"/>
          <w:cs/>
          <w:lang w:val="bn-IN" w:bidi="bn-IN"/>
        </w:rPr>
        <w:t>বাকা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</w:t>
      </w:r>
      <w:r w:rsidR="00EC0407">
        <w:rPr>
          <w:rFonts w:ascii="SutonnyMJ" w:hAnsi="SutonnyMJ" w:cs="Kalpurush" w:hint="cs"/>
          <w:sz w:val="24"/>
          <w:szCs w:val="24"/>
          <w:cs/>
          <w:lang w:val="bn-IN" w:bidi="bn-IN"/>
        </w:rPr>
        <w:t>হ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 xml:space="preserve"> আয়াত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: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১৩২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]</w:t>
      </w:r>
    </w:p>
    <w:p w:rsidR="00B40F1F" w:rsidRPr="00B40F1F" w:rsidRDefault="00B40F1F" w:rsidP="00A413BB">
      <w:pPr>
        <w:bidi w:val="0"/>
        <w:spacing w:before="60" w:after="60"/>
        <w:ind w:right="-19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অপর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আয়াতে</w:t>
      </w:r>
      <w:r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বলেন</w:t>
      </w:r>
      <w:r w:rsidRPr="00B40F1F">
        <w:rPr>
          <w:rFonts w:ascii="SutonnyMJ" w:hAnsi="SutonnyMJ" w:cs="Kalpurush"/>
          <w:sz w:val="24"/>
          <w:szCs w:val="24"/>
          <w:cs/>
          <w:lang w:val="bn-IN" w:bidi="bn-IN"/>
        </w:rPr>
        <w:t>:</w:t>
      </w:r>
    </w:p>
    <w:p w:rsidR="00B40F1F" w:rsidRPr="00FC559C" w:rsidRDefault="00FC559C" w:rsidP="00FC559C">
      <w:pPr>
        <w:spacing w:before="60" w:after="60"/>
        <w:ind w:left="-19" w:right="-19"/>
        <w:jc w:val="both"/>
        <w:rPr>
          <w:rFonts w:ascii="SutonnyMJ" w:hAnsi="SutonnyMJ" w:cs="SutonnyMJ"/>
          <w:bCs/>
          <w:w w:val="95"/>
          <w:sz w:val="24"/>
          <w:szCs w:val="24"/>
          <w:cs/>
          <w:lang w:val="bn-IN"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وَصَّيۡنَا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أُوتُواْ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ٱلۡكِتَٰبَ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وَإِيَّاكُمۡ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ٱتَّقُواْ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١٣١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B40F1F" w:rsidRPr="00B40F1F" w:rsidRDefault="00A413BB" w:rsidP="00A413BB">
      <w:pPr>
        <w:bidi w:val="0"/>
        <w:spacing w:before="60" w:after="60"/>
        <w:ind w:right="-19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“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পূর্বে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যাদেরকে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কিতাব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দে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ও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য়া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হয়েছে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তাদেরকে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তোমাদেরকে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আমরা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নির্দেশ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দিয়েছি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তোমরা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আল্লাহকে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ভয়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কর।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”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[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সূরা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Pr="00A413BB">
        <w:rPr>
          <w:rFonts w:ascii="SutonnyMJ" w:hAnsi="SutonnyMJ" w:cs="Kalpurush" w:hint="cs"/>
          <w:b/>
          <w:sz w:val="24"/>
          <w:szCs w:val="24"/>
          <w:cs/>
          <w:lang w:val="bn-IN" w:bidi="bn-IN"/>
        </w:rPr>
        <w:t>আন</w:t>
      </w:r>
      <w:r>
        <w:rPr>
          <w:rFonts w:ascii="SutonnyMJ" w:hAnsi="SutonnyMJ" w:cs="Kalpurush" w:hint="cs"/>
          <w:bCs/>
          <w:sz w:val="24"/>
          <w:szCs w:val="24"/>
          <w:cs/>
          <w:lang w:val="bn-IN" w:bidi="bn-BD"/>
        </w:rPr>
        <w:t>-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নিসা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,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আয়াত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: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১৩১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]</w:t>
      </w:r>
    </w:p>
    <w:p w:rsidR="00B40F1F" w:rsidRPr="00B40F1F" w:rsidRDefault="00F64D06" w:rsidP="00A413BB">
      <w:pPr>
        <w:bidi w:val="0"/>
        <w:spacing w:before="60" w:after="60"/>
        <w:ind w:right="-19"/>
        <w:jc w:val="both"/>
        <w:rPr>
          <w:rFonts w:ascii="SutonnyMJ" w:hAnsi="SutonnyMJ" w:cs="SutonnyMJ"/>
          <w:bCs/>
          <w:sz w:val="24"/>
          <w:szCs w:val="24"/>
          <w:cs/>
          <w:lang w:val="bn-IN" w:bidi="bn-IN"/>
        </w:rPr>
      </w:pPr>
      <w:r>
        <w:rPr>
          <w:rFonts w:ascii="SutonnyMJ" w:hAnsi="SutonnyMJ" w:cs="Kalpurush" w:hint="cs"/>
          <w:sz w:val="24"/>
          <w:szCs w:val="24"/>
          <w:cs/>
          <w:lang w:val="bn-IN" w:bidi="bn-IN"/>
        </w:rPr>
        <w:t>ইবন</w:t>
      </w:r>
      <w:r w:rsidR="00A413BB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A413BB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উম</w:t>
      </w:r>
      <w:r>
        <w:rPr>
          <w:rFonts w:ascii="SutonnyMJ" w:hAnsi="SutonnyMJ" w:cs="Kalpurush" w:hint="cs"/>
          <w:sz w:val="24"/>
          <w:szCs w:val="24"/>
          <w:cs/>
          <w:lang w:val="bn-IN" w:bidi="bn-IN"/>
        </w:rPr>
        <w:t>া</w:t>
      </w:r>
      <w:r w:rsidR="00A413BB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</w:t>
      </w:r>
      <w:r w:rsidR="00A413BB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A413BB">
        <w:rPr>
          <w:rFonts w:ascii="SutonnyMJ" w:hAnsi="SutonnyMJ" w:cs="Kalpurush"/>
          <w:sz w:val="24"/>
          <w:szCs w:val="24"/>
          <w:cs/>
          <w:lang w:val="bn-IN" w:bidi="bn-IN"/>
        </w:rPr>
        <w:t xml:space="preserve">রাদিয়াল্লাহু </w:t>
      </w:r>
      <w:r w:rsidR="00A413BB">
        <w:rPr>
          <w:rFonts w:ascii="SutonnyMJ" w:hAnsi="SutonnyMJ" w:cs="Kalpurush" w:hint="cs"/>
          <w:sz w:val="24"/>
          <w:szCs w:val="24"/>
          <w:cs/>
          <w:lang w:bidi="bn-BD"/>
        </w:rPr>
        <w:t>‘</w:t>
      </w:r>
      <w:r w:rsidR="00A413BB">
        <w:rPr>
          <w:rFonts w:ascii="SutonnyMJ" w:hAnsi="SutonnyMJ" w:cs="Kalpurush"/>
          <w:sz w:val="24"/>
          <w:szCs w:val="24"/>
          <w:cs/>
          <w:lang w:val="bn-IN" w:bidi="bn-IN"/>
        </w:rPr>
        <w:t>আন</w:t>
      </w:r>
      <w:r w:rsidR="00A413BB">
        <w:rPr>
          <w:rFonts w:ascii="SutonnyMJ" w:hAnsi="SutonnyMJ" w:cs="Kalpurush" w:hint="cs"/>
          <w:sz w:val="24"/>
          <w:szCs w:val="24"/>
          <w:cs/>
          <w:lang w:val="bn-IN" w:bidi="bn-IN"/>
        </w:rPr>
        <w:t>হুমা</w:t>
      </w:r>
      <w:r w:rsidR="00A413BB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A413BB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থেকে</w:t>
      </w:r>
      <w:r w:rsidR="00A413BB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A413BB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বর্ণিত</w:t>
      </w:r>
      <w:r>
        <w:rPr>
          <w:rFonts w:ascii="SutonnyMJ" w:hAnsi="SutonnyMJ" w:cs="Kalpurush" w:hint="cs"/>
          <w:sz w:val="24"/>
          <w:szCs w:val="24"/>
          <w:cs/>
          <w:lang w:val="bn-IN" w:bidi="bn-BD"/>
        </w:rPr>
        <w:t>,</w:t>
      </w:r>
      <w:r w:rsidR="00A413BB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A413BB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রাসূলুল্লাহ</w:t>
      </w:r>
      <w:r w:rsidR="00A413BB">
        <w:rPr>
          <w:rFonts w:ascii="SutonnyMJ" w:hAnsi="SutonnyMJ" w:cs="Kalpurush" w:hint="cs"/>
          <w:sz w:val="24"/>
          <w:szCs w:val="24"/>
          <w:cs/>
          <w:lang w:val="bn-IN" w:bidi="bn-IN"/>
        </w:rPr>
        <w:t>্</w:t>
      </w:r>
      <w:r w:rsidR="00A413BB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A413BB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সাল্লাল্লাহু</w:t>
      </w:r>
      <w:r w:rsidR="00A413BB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A413BB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আলাইহি</w:t>
      </w:r>
      <w:r w:rsidR="00A413BB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A413BB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ওয়াসাল্লাম</w:t>
      </w:r>
      <w:r w:rsidR="00A413BB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A413BB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বলেছেন</w:t>
      </w:r>
      <w:r w:rsidR="00A413BB" w:rsidRPr="00B40F1F">
        <w:rPr>
          <w:rFonts w:ascii="SutonnyMJ" w:hAnsi="SutonnyMJ" w:cs="Kalpurush"/>
          <w:sz w:val="24"/>
          <w:szCs w:val="24"/>
          <w:cs/>
          <w:lang w:val="bn-IN" w:bidi="bn-IN"/>
        </w:rPr>
        <w:t>:</w:t>
      </w:r>
    </w:p>
    <w:p w:rsidR="00B40F1F" w:rsidRPr="00F64D06" w:rsidRDefault="00A413BB" w:rsidP="00A413BB">
      <w:pPr>
        <w:spacing w:before="60" w:after="60"/>
        <w:ind w:left="-19" w:right="-19"/>
        <w:jc w:val="both"/>
        <w:rPr>
          <w:rFonts w:ascii="SutonnyMJ" w:hAnsi="SutonnyMJ" w:cs="KFGQPC Uthman Taha Naskh"/>
          <w:b/>
          <w:color w:val="333399"/>
          <w:sz w:val="24"/>
          <w:szCs w:val="24"/>
          <w:rtl/>
          <w:lang w:val="bn-IN"/>
        </w:rPr>
      </w:pPr>
      <w:r w:rsidRPr="00F64D06">
        <w:rPr>
          <w:rFonts w:cs="KFGQPC Uthman Taha Naskh" w:hint="cs"/>
          <w:b/>
          <w:color w:val="333399"/>
          <w:sz w:val="24"/>
          <w:szCs w:val="24"/>
          <w:rtl/>
        </w:rPr>
        <w:t>«</w:t>
      </w:r>
      <w:hyperlink r:id="rId11" w:anchor="docu#docu" w:history="1">
        <w:r w:rsidR="00B40F1F" w:rsidRPr="00F64D06">
          <w:rPr>
            <w:rStyle w:val="Hyperlink"/>
            <w:rFonts w:cs="KFGQPC Uthman Taha Naskh" w:hint="cs"/>
            <w:b/>
            <w:color w:val="333399"/>
            <w:sz w:val="24"/>
            <w:szCs w:val="24"/>
            <w:u w:val="none"/>
            <w:rtl/>
          </w:rPr>
          <w:t>مَا حَقُّ امْرِئٍ ُمسْلِمٍ لَهُ شَيْءٌ يُرِيْدُ أَنْ يُوْصِيْ فِيْهِ يَبِيْتُ لَيْلَتَيْنِ</w:t>
        </w:r>
        <w:r w:rsidR="00B40F1F" w:rsidRPr="00F64D06">
          <w:rPr>
            <w:rStyle w:val="Hyperlink"/>
            <w:rFonts w:cs="KFGQPC Uthman Taha Naskh" w:hint="cs"/>
            <w:b/>
            <w:color w:val="333399"/>
            <w:sz w:val="24"/>
            <w:szCs w:val="24"/>
            <w:u w:val="none"/>
          </w:rPr>
          <w:t xml:space="preserve"> </w:t>
        </w:r>
        <w:r w:rsidR="00B40F1F" w:rsidRPr="00F64D06">
          <w:rPr>
            <w:rStyle w:val="Hyperlink"/>
            <w:rFonts w:cs="KFGQPC Uthman Taha Naskh" w:hint="cs"/>
            <w:b/>
            <w:color w:val="333399"/>
            <w:sz w:val="24"/>
            <w:szCs w:val="24"/>
            <w:u w:val="none"/>
            <w:rtl/>
          </w:rPr>
          <w:t>إِلاَّ وَوَصِيَّتُهُ مَكْتُوْبَةٌ عَنْد</w:t>
        </w:r>
      </w:hyperlink>
      <w:r w:rsidR="00B40F1F" w:rsidRPr="00F64D06">
        <w:rPr>
          <w:rFonts w:cs="KFGQPC Uthman Taha Naskh" w:hint="cs"/>
          <w:b/>
          <w:color w:val="333399"/>
          <w:sz w:val="24"/>
          <w:szCs w:val="24"/>
          <w:rtl/>
        </w:rPr>
        <w:t>َهُ</w:t>
      </w:r>
      <w:r w:rsidRPr="00F64D06">
        <w:rPr>
          <w:rFonts w:cs="KFGQPC Uthman Taha Naskh" w:hint="cs"/>
          <w:b/>
          <w:color w:val="333399"/>
          <w:sz w:val="24"/>
          <w:szCs w:val="24"/>
          <w:rtl/>
        </w:rPr>
        <w:t>»</w:t>
      </w:r>
      <w:r w:rsidR="00B40F1F" w:rsidRPr="00F64D06">
        <w:rPr>
          <w:rFonts w:ascii="SutonnyMJ" w:hAnsi="SutonnyMJ" w:cs="KFGQPC Uthman Taha Naskh"/>
          <w:b/>
          <w:color w:val="333399"/>
          <w:sz w:val="24"/>
          <w:szCs w:val="24"/>
          <w:cs/>
          <w:lang w:val="bn-IN" w:bidi="bn-IN"/>
        </w:rPr>
        <w:t>.</w:t>
      </w:r>
    </w:p>
    <w:p w:rsidR="00B40F1F" w:rsidRPr="00F64D06" w:rsidRDefault="00A413BB" w:rsidP="00F64D06">
      <w:pPr>
        <w:bidi w:val="0"/>
        <w:spacing w:before="60" w:after="60"/>
        <w:ind w:right="-19"/>
        <w:jc w:val="both"/>
        <w:rPr>
          <w:rFonts w:ascii="SutonnyMJ" w:hAnsi="SutonnyMJ" w:cs="Kalpurush"/>
          <w:sz w:val="24"/>
          <w:szCs w:val="24"/>
          <w:cs/>
          <w:lang w:val="bn-IN" w:bidi="bn-BD"/>
        </w:rPr>
      </w:pPr>
      <w:r>
        <w:rPr>
          <w:rFonts w:ascii="SutonnyMJ" w:hAnsi="SutonnyMJ" w:cs="Kalpurush" w:hint="cs"/>
          <w:sz w:val="24"/>
          <w:szCs w:val="24"/>
          <w:cs/>
          <w:lang w:val="bn-IN" w:bidi="bn-BD"/>
        </w:rPr>
        <w:t>“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কোনো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ব্যক্তির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যদি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কিছু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থাকে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এবং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তাতে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অসিয়ত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করতে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চায়</w:t>
      </w:r>
      <w:r w:rsidR="00B40F1F" w:rsidRPr="00B40F1F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B40F1F" w:rsidRPr="00B40F1F">
        <w:rPr>
          <w:rFonts w:ascii="SutonnyMJ" w:hAnsi="SutonnyMJ" w:cs="SutonnyMJ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তবে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এ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অধিকার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নেই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সে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তার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অসিয়ত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নিজের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কাছে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লিখিত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রাখা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ব্যতীত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দু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রাত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যাপন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করবে।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(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 xml:space="preserve">সহীহ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বুখারী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,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হাদীস নং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২৫৮৭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,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 xml:space="preserve">সহীহ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মুসলিম</w:t>
      </w:r>
      <w:r w:rsidR="00F64D06">
        <w:rPr>
          <w:rFonts w:ascii="SutonnyMJ" w:hAnsi="SutonnyMJ" w:cs="Kalpurush" w:hint="cs"/>
          <w:sz w:val="24"/>
          <w:szCs w:val="24"/>
          <w:cs/>
          <w:lang w:val="bn-IN" w:bidi="bn-BD"/>
        </w:rPr>
        <w:t xml:space="preserve">, </w:t>
      </w:r>
      <w:r w:rsidR="00F64D06">
        <w:rPr>
          <w:rFonts w:ascii="SutonnyMJ" w:hAnsi="SutonnyMJ" w:cs="Kalpurush" w:hint="cs"/>
          <w:sz w:val="24"/>
          <w:szCs w:val="24"/>
          <w:cs/>
          <w:lang w:val="bn-IN" w:bidi="bn-IN"/>
        </w:rPr>
        <w:t>হাদীস নং</w:t>
      </w:r>
      <w:r w:rsidR="00B40F1F" w:rsidRPr="00B40F1F">
        <w:rPr>
          <w:rFonts w:ascii="SutonnyMJ" w:hAnsi="SutonnyMJ" w:cs="Kalpurush"/>
          <w:bCs/>
          <w:sz w:val="24"/>
          <w:szCs w:val="24"/>
          <w:cs/>
          <w:lang w:val="bn-IN" w:bidi="bn-IN"/>
        </w:rPr>
        <w:t xml:space="preserve"> </w:t>
      </w:r>
      <w:r w:rsidR="00B40F1F" w:rsidRPr="00B40F1F">
        <w:rPr>
          <w:rFonts w:ascii="SutonnyMJ" w:hAnsi="SutonnyMJ" w:cs="Kalpurush" w:hint="cs"/>
          <w:sz w:val="24"/>
          <w:szCs w:val="24"/>
          <w:cs/>
          <w:lang w:val="bn-IN" w:bidi="bn-IN"/>
        </w:rPr>
        <w:t>১৬২৭</w:t>
      </w:r>
      <w:r w:rsidR="00B40F1F" w:rsidRPr="00B40F1F">
        <w:rPr>
          <w:rFonts w:ascii="SutonnyMJ" w:hAnsi="SutonnyMJ" w:cs="Kalpurush"/>
          <w:sz w:val="24"/>
          <w:szCs w:val="24"/>
          <w:cs/>
          <w:lang w:val="bn-IN" w:bidi="bn-IN"/>
        </w:rPr>
        <w:t>)</w:t>
      </w:r>
    </w:p>
    <w:p w:rsidR="00C90E54" w:rsidRDefault="00A413BB" w:rsidP="00A413BB">
      <w:pPr>
        <w:bidi w:val="0"/>
        <w:spacing w:before="60" w:after="60"/>
        <w:ind w:right="504"/>
        <w:jc w:val="center"/>
        <w:rPr>
          <w:rFonts w:ascii="SutonnyMJ" w:hAnsi="SutonnyMJ" w:cs="Kalpurush"/>
          <w:sz w:val="24"/>
          <w:szCs w:val="24"/>
          <w:lang w:val="bn-IN" w:bidi="bn-IN"/>
        </w:rPr>
      </w:pPr>
      <w:r>
        <w:rPr>
          <w:rFonts w:ascii="SutonnyMJ" w:hAnsi="SutonnyMJ" w:cs="Kalpurush" w:hint="cs"/>
          <w:sz w:val="24"/>
          <w:szCs w:val="24"/>
          <w:cs/>
          <w:lang w:val="bn-IN" w:bidi="bn-IN"/>
        </w:rPr>
        <w:t>সমাপ</w:t>
      </w:r>
      <w:r w:rsidR="00EC0407">
        <w:rPr>
          <w:rFonts w:ascii="SutonnyMJ" w:hAnsi="SutonnyMJ" w:cs="Kalpurush" w:hint="cs"/>
          <w:sz w:val="24"/>
          <w:szCs w:val="24"/>
          <w:cs/>
          <w:lang w:val="bn-IN" w:bidi="bn-IN"/>
        </w:rPr>
        <w:t>্ত</w:t>
      </w:r>
    </w:p>
    <w:p w:rsidR="00325468" w:rsidRDefault="00325468" w:rsidP="00325468">
      <w:pPr>
        <w:bidi w:val="0"/>
        <w:spacing w:before="60" w:after="60"/>
        <w:ind w:right="504"/>
        <w:jc w:val="center"/>
        <w:rPr>
          <w:rFonts w:ascii="SutonnyMJ" w:hAnsi="SutonnyMJ" w:cs="Kalpurush"/>
          <w:sz w:val="24"/>
          <w:szCs w:val="24"/>
          <w:lang w:val="bn-IN" w:bidi="bn-IN"/>
        </w:rPr>
      </w:pPr>
    </w:p>
    <w:p w:rsidR="00325468" w:rsidRDefault="00325468" w:rsidP="00325468">
      <w:pPr>
        <w:bidi w:val="0"/>
        <w:spacing w:before="60" w:after="60"/>
        <w:ind w:right="504"/>
        <w:jc w:val="center"/>
        <w:rPr>
          <w:rFonts w:ascii="SutonnyMJ" w:hAnsi="SutonnyMJ" w:cs="Kalpurush"/>
          <w:sz w:val="24"/>
          <w:szCs w:val="24"/>
          <w:lang w:val="bn-IN" w:bidi="bn-IN"/>
        </w:rPr>
      </w:pPr>
    </w:p>
    <w:p w:rsidR="00325468" w:rsidRDefault="00325468" w:rsidP="00325468">
      <w:pPr>
        <w:bidi w:val="0"/>
        <w:spacing w:before="60" w:after="60"/>
        <w:ind w:right="504"/>
        <w:jc w:val="center"/>
        <w:rPr>
          <w:rFonts w:ascii="SutonnyMJ" w:hAnsi="SutonnyMJ" w:cs="Kalpurush"/>
          <w:sz w:val="24"/>
          <w:szCs w:val="24"/>
          <w:lang w:val="bn-IN" w:bidi="bn-IN"/>
        </w:rPr>
      </w:pPr>
    </w:p>
    <w:p w:rsidR="00325468" w:rsidRDefault="00325468" w:rsidP="00325468">
      <w:pPr>
        <w:bidi w:val="0"/>
        <w:spacing w:before="60" w:after="60"/>
        <w:ind w:right="504"/>
        <w:jc w:val="center"/>
        <w:rPr>
          <w:rFonts w:ascii="SutonnyMJ" w:hAnsi="SutonnyMJ" w:cs="Kalpurush"/>
          <w:sz w:val="24"/>
          <w:szCs w:val="24"/>
          <w:lang w:val="bn-IN" w:bidi="bn-IN"/>
        </w:rPr>
      </w:pPr>
    </w:p>
    <w:p w:rsidR="00325468" w:rsidRDefault="00325468" w:rsidP="00325468">
      <w:pPr>
        <w:bidi w:val="0"/>
        <w:spacing w:before="60" w:after="60"/>
        <w:ind w:right="504"/>
        <w:jc w:val="center"/>
        <w:rPr>
          <w:rFonts w:ascii="SutonnyMJ" w:hAnsi="SutonnyMJ" w:cs="Kalpurush"/>
          <w:sz w:val="24"/>
          <w:szCs w:val="24"/>
          <w:lang w:val="bn-IN" w:bidi="bn-IN"/>
        </w:rPr>
      </w:pPr>
    </w:p>
    <w:p w:rsidR="00325468" w:rsidRDefault="00325468" w:rsidP="00325468">
      <w:pPr>
        <w:bidi w:val="0"/>
        <w:spacing w:before="60" w:after="60"/>
        <w:ind w:right="504"/>
        <w:jc w:val="center"/>
        <w:rPr>
          <w:rFonts w:ascii="SutonnyMJ" w:hAnsi="SutonnyMJ" w:cs="Kalpurush"/>
          <w:sz w:val="24"/>
          <w:szCs w:val="24"/>
          <w:lang w:val="bn-IN" w:bidi="bn-IN"/>
        </w:rPr>
      </w:pPr>
    </w:p>
    <w:p w:rsidR="00325468" w:rsidRDefault="00325468" w:rsidP="00325468">
      <w:pPr>
        <w:bidi w:val="0"/>
        <w:spacing w:before="60" w:after="60"/>
        <w:ind w:right="504"/>
        <w:jc w:val="center"/>
        <w:rPr>
          <w:rFonts w:ascii="SutonnyMJ" w:hAnsi="SutonnyMJ" w:cs="Kalpurush"/>
          <w:sz w:val="24"/>
          <w:szCs w:val="24"/>
          <w:lang w:val="bn-IN" w:bidi="bn-IN"/>
        </w:rPr>
      </w:pPr>
    </w:p>
    <w:p w:rsidR="00325468" w:rsidRDefault="00325468" w:rsidP="00325468">
      <w:pPr>
        <w:bidi w:val="0"/>
        <w:spacing w:before="60" w:after="60"/>
        <w:ind w:right="504"/>
        <w:jc w:val="center"/>
        <w:rPr>
          <w:rFonts w:ascii="SutonnyMJ" w:hAnsi="SutonnyMJ" w:cs="Kalpurush"/>
          <w:sz w:val="24"/>
          <w:szCs w:val="24"/>
          <w:lang w:val="bn-IN" w:bidi="bn-IN"/>
        </w:rPr>
      </w:pPr>
    </w:p>
    <w:p w:rsidR="00325468" w:rsidRDefault="00325468" w:rsidP="00325468">
      <w:pPr>
        <w:bidi w:val="0"/>
        <w:spacing w:before="60" w:after="60"/>
        <w:ind w:right="504"/>
        <w:jc w:val="center"/>
        <w:rPr>
          <w:rFonts w:ascii="SutonnyMJ" w:hAnsi="SutonnyMJ" w:cs="Kalpurush"/>
          <w:sz w:val="24"/>
          <w:szCs w:val="24"/>
          <w:lang w:val="bn-IN" w:bidi="bn-IN"/>
        </w:rPr>
      </w:pPr>
    </w:p>
    <w:p w:rsidR="00325468" w:rsidRDefault="00325468" w:rsidP="00325468">
      <w:pPr>
        <w:bidi w:val="0"/>
        <w:spacing w:before="60" w:after="60"/>
        <w:ind w:right="504"/>
        <w:jc w:val="center"/>
        <w:rPr>
          <w:rFonts w:ascii="SutonnyMJ" w:hAnsi="SutonnyMJ" w:cs="Kalpurush"/>
          <w:sz w:val="24"/>
          <w:szCs w:val="24"/>
          <w:lang w:val="bn-IN" w:bidi="bn-IN"/>
        </w:rPr>
      </w:pPr>
    </w:p>
    <w:p w:rsidR="00325468" w:rsidRDefault="00325468" w:rsidP="00325468">
      <w:pPr>
        <w:bidi w:val="0"/>
        <w:spacing w:before="60" w:after="60"/>
        <w:ind w:right="504"/>
        <w:jc w:val="center"/>
        <w:rPr>
          <w:rFonts w:ascii="SutonnyMJ" w:hAnsi="SutonnyMJ" w:cs="Kalpurush"/>
          <w:sz w:val="24"/>
          <w:szCs w:val="24"/>
          <w:lang w:val="bn-IN" w:bidi="bn-IN"/>
        </w:rPr>
      </w:pPr>
    </w:p>
    <w:p w:rsidR="00325468" w:rsidRPr="00A413BB" w:rsidRDefault="00325468" w:rsidP="00325468">
      <w:pPr>
        <w:bidi w:val="0"/>
        <w:spacing w:before="60" w:after="60"/>
        <w:ind w:right="504"/>
        <w:jc w:val="center"/>
        <w:rPr>
          <w:rFonts w:ascii="SutonnyMJ" w:hAnsi="SutonnyMJ" w:cs="SutonnyMJ" w:hint="cs"/>
          <w:bCs/>
          <w:sz w:val="24"/>
          <w:szCs w:val="24"/>
          <w:cs/>
          <w:lang w:val="bn-IN" w:bidi="bn-BD"/>
        </w:rPr>
      </w:pPr>
      <w:bookmarkStart w:id="0" w:name="_GoBack"/>
      <w:bookmarkEnd w:id="0"/>
    </w:p>
    <w:p w:rsidR="00C90E54" w:rsidRPr="00B40F1F" w:rsidRDefault="00C90E54" w:rsidP="00B40F1F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F2420A" w:rsidRPr="00B40F1F" w:rsidRDefault="00DC6A8E" w:rsidP="00B40F1F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  <w:r w:rsidRPr="00B40F1F">
        <w:rPr>
          <w:rFonts w:asciiTheme="majorBidi" w:hAnsiTheme="majorBidi" w:cstheme="majorBidi"/>
          <w:noProof/>
          <w:color w:val="006666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2043A02" wp14:editId="5732377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B40F1F">
        <w:rPr>
          <w:rFonts w:asciiTheme="majorBidi" w:hAnsiTheme="majorBidi" w:cstheme="majorBidi"/>
          <w:color w:val="006666"/>
          <w:sz w:val="24"/>
          <w:szCs w:val="24"/>
          <w:lang w:bidi="ar-EG"/>
        </w:rPr>
        <w:tab/>
      </w:r>
    </w:p>
    <w:p w:rsidR="005666DC" w:rsidRPr="00F64D06" w:rsidRDefault="005666DC" w:rsidP="00B40F1F">
      <w:pPr>
        <w:bidi w:val="0"/>
        <w:jc w:val="both"/>
        <w:rPr>
          <w:rFonts w:asciiTheme="majorBidi" w:hAnsiTheme="majorBidi" w:cs="Kalpurush"/>
          <w:color w:val="006666"/>
          <w:sz w:val="24"/>
          <w:szCs w:val="30"/>
          <w:rtl/>
          <w:cs/>
          <w:lang w:bidi="bn-BD"/>
        </w:rPr>
      </w:pPr>
    </w:p>
    <w:sectPr w:rsidR="005666DC" w:rsidRPr="00F64D06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741" w:rsidRDefault="00E97741" w:rsidP="00E32771">
      <w:pPr>
        <w:spacing w:after="0" w:line="240" w:lineRule="auto"/>
      </w:pPr>
      <w:r>
        <w:separator/>
      </w:r>
    </w:p>
  </w:endnote>
  <w:endnote w:type="continuationSeparator" w:id="0">
    <w:p w:rsidR="00E97741" w:rsidRDefault="00E9774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DA872C8-12E8-40CD-B99E-A682004A86F4}"/>
    <w:embedBold r:id="rId2" w:fontKey="{54FF71E0-88BA-488F-9963-ECF0D195D01E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EFB0D61E-891C-4EDB-8374-5D639418B852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0CE33B59-C931-4B9A-8706-1E43BE44286C}"/>
    <w:embedBold r:id="rId5" w:fontKey="{78A2B7F9-34A1-4B56-84F4-07AEE1EC0C24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C41227A8-8677-4972-895E-F35D42D33DED}"/>
    <w:embedBold r:id="rId7" w:fontKey="{1E34B298-A13F-48E1-9551-53050FD791D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D7E3A25A-D0E6-4CE8-A590-7A08B63BA949}"/>
    <w:embedBold r:id="rId9" w:fontKey="{F890D4D6-584B-4F4D-A3AD-E9AEA70256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613571BE-83DB-4C6A-A5CE-670A6C96104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84435702-3B30-4634-9D38-5D6771613BB7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3DA26FC4-12F8-4B18-8FD7-1F127F3D6657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3" w:fontKey="{0A7E8500-F939-43B0-B949-02CD5018C09C}"/>
    <w:embedBold r:id="rId14" w:fontKey="{DB2321D5-45FB-4848-9C95-7300331B2C86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5" w:fontKey="{5BE157C5-091B-47F8-9193-89023B7621E2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CC659473-C1CE-465A-82D7-B99A788E3382}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  <w:embedRegular r:id="rId17" w:fontKey="{F6482C7F-FB4F-4267-8CE4-F577138B744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53A53821-1661-47DA-BD16-93C9624397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3BB" w:rsidRDefault="00A413BB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B0E623" wp14:editId="31798822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229249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741" w:rsidRDefault="00E97741" w:rsidP="00E32771">
      <w:pPr>
        <w:spacing w:after="0" w:line="240" w:lineRule="auto"/>
      </w:pPr>
      <w:r>
        <w:separator/>
      </w:r>
    </w:p>
  </w:footnote>
  <w:footnote w:type="continuationSeparator" w:id="0">
    <w:p w:rsidR="00E97741" w:rsidRDefault="00E9774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3BB" w:rsidRDefault="00A413B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D037DE5" wp14:editId="7A0172E9">
              <wp:simplePos x="0" y="0"/>
              <wp:positionH relativeFrom="column">
                <wp:posOffset>-595630</wp:posOffset>
              </wp:positionH>
              <wp:positionV relativeFrom="paragraph">
                <wp:posOffset>-174444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10797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3BB" w:rsidRPr="008378B2" w:rsidRDefault="00A413BB" w:rsidP="00B40F1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B40F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যেভাবে</w:t>
                            </w:r>
                            <w:r w:rsidRPr="00B40F1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40F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একজন</w:t>
                            </w:r>
                            <w:r w:rsidRPr="00B40F1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40F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হাজী</w:t>
                            </w:r>
                            <w:r w:rsidRPr="00B40F1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40F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তার</w:t>
                            </w:r>
                            <w:r w:rsidRPr="00B40F1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40F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সন্তানদের</w:t>
                            </w:r>
                            <w:r w:rsidRPr="00B40F1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40F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উপদেশ</w:t>
                            </w:r>
                            <w:r w:rsidRPr="00B40F1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40F1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দেবে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3BB" w:rsidRPr="00154ADE" w:rsidRDefault="00A413BB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325468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7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037DE5" id="Group 1" o:spid="_x0000_s1026" style="position:absolute;left:0;text-align:left;margin-left:-46.9pt;margin-top:-13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108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A413BB" w:rsidRPr="008378B2" w:rsidRDefault="00A413BB" w:rsidP="00B40F1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B40F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যেভাবে</w:t>
                      </w:r>
                      <w:r w:rsidRPr="00B40F1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40F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একজন</w:t>
                      </w:r>
                      <w:r w:rsidRPr="00B40F1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40F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হাজী</w:t>
                      </w:r>
                      <w:r w:rsidRPr="00B40F1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40F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তার</w:t>
                      </w:r>
                      <w:r w:rsidRPr="00B40F1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40F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সন্তানদের</w:t>
                      </w:r>
                      <w:r w:rsidRPr="00B40F1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40F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উপদেশ</w:t>
                      </w:r>
                      <w:r w:rsidRPr="00B40F1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40F1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দেবে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A413BB" w:rsidRPr="00154ADE" w:rsidRDefault="00A413BB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325468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7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4A241BE" wp14:editId="7FC0DB7A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04B135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3BB" w:rsidRDefault="00A413BB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E685BC4" wp14:editId="249538C2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3BB" w:rsidRPr="00943955" w:rsidRDefault="00A413BB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685BC4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A413BB" w:rsidRPr="00943955" w:rsidRDefault="00A413BB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BAF3A0E" wp14:editId="5C52DAD0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73C2BB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3BB" w:rsidRDefault="00A413B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9CD793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F1F"/>
    <w:rsid w:val="0000503E"/>
    <w:rsid w:val="0000656E"/>
    <w:rsid w:val="00011BED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25468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E7CF3"/>
    <w:rsid w:val="006F4219"/>
    <w:rsid w:val="00717FAE"/>
    <w:rsid w:val="00732F4B"/>
    <w:rsid w:val="00770B0C"/>
    <w:rsid w:val="0077162A"/>
    <w:rsid w:val="00795BD3"/>
    <w:rsid w:val="007C1387"/>
    <w:rsid w:val="007E5889"/>
    <w:rsid w:val="007E70EB"/>
    <w:rsid w:val="008020CE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B6F2C"/>
    <w:rsid w:val="008C22AA"/>
    <w:rsid w:val="008C5507"/>
    <w:rsid w:val="008D70C8"/>
    <w:rsid w:val="008E2038"/>
    <w:rsid w:val="008E62E0"/>
    <w:rsid w:val="008F7452"/>
    <w:rsid w:val="00912D68"/>
    <w:rsid w:val="00943955"/>
    <w:rsid w:val="00944C90"/>
    <w:rsid w:val="0094547A"/>
    <w:rsid w:val="009967F9"/>
    <w:rsid w:val="009E3FFF"/>
    <w:rsid w:val="009F701F"/>
    <w:rsid w:val="00A03054"/>
    <w:rsid w:val="00A052E1"/>
    <w:rsid w:val="00A2421B"/>
    <w:rsid w:val="00A32249"/>
    <w:rsid w:val="00A413BB"/>
    <w:rsid w:val="00A61E5C"/>
    <w:rsid w:val="00A65935"/>
    <w:rsid w:val="00AD2A33"/>
    <w:rsid w:val="00B3510F"/>
    <w:rsid w:val="00B40F1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25F8C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97741"/>
    <w:rsid w:val="00EB6A67"/>
    <w:rsid w:val="00EC0407"/>
    <w:rsid w:val="00F11B8A"/>
    <w:rsid w:val="00F14FCB"/>
    <w:rsid w:val="00F2420A"/>
    <w:rsid w:val="00F25412"/>
    <w:rsid w:val="00F3173B"/>
    <w:rsid w:val="00F64D06"/>
    <w:rsid w:val="00F80820"/>
    <w:rsid w:val="00FC559C"/>
    <w:rsid w:val="00FD514E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02048E-C1F8-4992-BAC5-8479F1D4D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FootnoteTextChar">
    <w:name w:val="Footnote Text Char"/>
    <w:basedOn w:val="DefaultParagraphFont"/>
    <w:link w:val="FootnoteText"/>
    <w:semiHidden/>
    <w:rsid w:val="00B40F1F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B40F1F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rsid w:val="00B40F1F"/>
    <w:rPr>
      <w:color w:val="0000FF"/>
      <w:u w:val="single"/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slamweb.net/newlibrary/display_book.php?idfrom=4990&amp;idto=5019&amp;bk_no=53&amp;ID=74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167E1-D5AA-4C23-82F7-E1C7875F8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34</TotalTime>
  <Pages>9</Pages>
  <Words>2614</Words>
  <Characters>14903</Characters>
  <Application>Microsoft Office Word</Application>
  <DocSecurity>0</DocSecurity>
  <Lines>124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যেভাবে একজন হাজী তার সন্তানদের উপদেশ দেবে</vt:lpstr>
      <vt:lpstr/>
    </vt:vector>
  </TitlesOfParts>
  <Manager/>
  <Company>islamhouse.com</Company>
  <LinksUpToDate>false</LinksUpToDate>
  <CharactersWithSpaces>17483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যেভাবে একজন হাজী তার সন্তানদের উপদেশ দেবে</dc:title>
  <dc:subject>যেভাবে একজন হাজী তার সন্তানদের উপদেশ দেবে</dc:subject>
  <dc:creator>নু‘মান আবুল বাশার</dc:creator>
  <cp:keywords>যেভাবে একজন হাজী তার সন্তানদের উপদেশ দেবে</cp:keywords>
  <dc:description>যেভাবে একজন হাজী তার সন্তানদের উপদেশ দেবে</dc:description>
  <cp:lastModifiedBy>Mahmoud</cp:lastModifiedBy>
  <cp:revision>6</cp:revision>
  <cp:lastPrinted>2015-03-07T18:24:00Z</cp:lastPrinted>
  <dcterms:created xsi:type="dcterms:W3CDTF">2015-07-28T03:35:00Z</dcterms:created>
  <dcterms:modified xsi:type="dcterms:W3CDTF">2016-03-23T12:26:00Z</dcterms:modified>
  <cp:category/>
</cp:coreProperties>
</file>