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912D68" w:rsidRDefault="00A03054" w:rsidP="00A03054">
      <w:pPr>
        <w:bidi w:val="0"/>
        <w:jc w:val="center"/>
        <w:rPr>
          <w:rFonts w:asciiTheme="majorBidi" w:hAnsiTheme="majorBidi" w:cstheme="majorBidi"/>
          <w:sz w:val="72"/>
          <w:szCs w:val="72"/>
          <w:lang w:bidi="ar-EG"/>
        </w:rPr>
      </w:pPr>
    </w:p>
    <w:p w:rsidR="00A03054" w:rsidRPr="00DF7E4B" w:rsidRDefault="00AA4BC9" w:rsidP="00AA4BC9">
      <w:pPr>
        <w:bidi w:val="0"/>
        <w:spacing w:after="0" w:line="240" w:lineRule="auto"/>
        <w:ind w:firstLine="113"/>
        <w:jc w:val="center"/>
        <w:rPr>
          <w:rFonts w:asciiTheme="majorBidi" w:hAnsiTheme="majorBidi" w:cstheme="majorBidi"/>
          <w:color w:val="595959" w:themeColor="text1" w:themeTint="A6"/>
          <w:sz w:val="28"/>
          <w:szCs w:val="28"/>
          <w:lang w:bidi="ar-EG"/>
        </w:rPr>
      </w:pPr>
      <w:r w:rsidRPr="00AA4BC9">
        <w:rPr>
          <w:rFonts w:ascii="Kalpurush" w:hAnsi="Kalpurush" w:cs="Kalpurush" w:hint="cs"/>
          <w:color w:val="205B83"/>
          <w:sz w:val="72"/>
          <w:szCs w:val="72"/>
          <w:cs/>
          <w:lang w:bidi="bn-BD"/>
        </w:rPr>
        <w:t>নবীন</w:t>
      </w:r>
      <w:r w:rsidRPr="00AA4BC9">
        <w:rPr>
          <w:rFonts w:ascii="Kalpurush" w:hAnsi="Kalpurush" w:cs="Kalpurush"/>
          <w:color w:val="205B83"/>
          <w:sz w:val="72"/>
          <w:szCs w:val="72"/>
          <w:cs/>
          <w:lang w:bidi="bn-BD"/>
        </w:rPr>
        <w:t xml:space="preserve"> </w:t>
      </w:r>
      <w:r w:rsidRPr="00AA4BC9">
        <w:rPr>
          <w:rFonts w:ascii="Kalpurush" w:hAnsi="Kalpurush" w:cs="Kalpurush" w:hint="cs"/>
          <w:color w:val="205B83"/>
          <w:sz w:val="72"/>
          <w:szCs w:val="72"/>
          <w:cs/>
          <w:lang w:bidi="bn-BD"/>
        </w:rPr>
        <w:t>আলেমদের</w:t>
      </w:r>
      <w:r w:rsidRPr="00AA4BC9">
        <w:rPr>
          <w:rFonts w:ascii="Kalpurush" w:hAnsi="Kalpurush" w:cs="Kalpurush"/>
          <w:color w:val="205B83"/>
          <w:sz w:val="72"/>
          <w:szCs w:val="72"/>
          <w:cs/>
          <w:lang w:bidi="bn-BD"/>
        </w:rPr>
        <w:t xml:space="preserve"> </w:t>
      </w:r>
      <w:r w:rsidRPr="00AA4BC9">
        <w:rPr>
          <w:rFonts w:ascii="Kalpurush" w:hAnsi="Kalpurush" w:cs="Kalpurush" w:hint="cs"/>
          <w:color w:val="205B83"/>
          <w:sz w:val="72"/>
          <w:szCs w:val="72"/>
          <w:cs/>
          <w:lang w:bidi="bn-BD"/>
        </w:rPr>
        <w:t>প্রতি</w:t>
      </w:r>
      <w:r w:rsidRPr="00AA4BC9">
        <w:rPr>
          <w:rFonts w:ascii="Kalpurush" w:hAnsi="Kalpurush" w:cs="Kalpurush"/>
          <w:color w:val="205B83"/>
          <w:sz w:val="72"/>
          <w:szCs w:val="72"/>
          <w:cs/>
          <w:lang w:bidi="bn-BD"/>
        </w:rPr>
        <w:t xml:space="preserve"> </w:t>
      </w:r>
      <w:r w:rsidRPr="00AA4BC9">
        <w:rPr>
          <w:rFonts w:ascii="Kalpurush" w:hAnsi="Kalpurush" w:cs="Kalpurush" w:hint="cs"/>
          <w:color w:val="205B83"/>
          <w:sz w:val="72"/>
          <w:szCs w:val="72"/>
          <w:cs/>
          <w:lang w:bidi="bn-BD"/>
        </w:rPr>
        <w:t>আহ</w:t>
      </w:r>
      <w:r w:rsidR="001D56BE">
        <w:rPr>
          <w:rFonts w:ascii="Kalpurush" w:hAnsi="Kalpurush" w:cs="Kalpurush" w:hint="cs"/>
          <w:color w:val="205B83"/>
          <w:sz w:val="72"/>
          <w:szCs w:val="72"/>
          <w:cs/>
          <w:lang w:bidi="bn-BD"/>
        </w:rPr>
        <w:t>্</w:t>
      </w:r>
      <w:r w:rsidRPr="00AA4BC9">
        <w:rPr>
          <w:rFonts w:ascii="Kalpurush" w:hAnsi="Kalpurush" w:cs="Kalpurush" w:hint="cs"/>
          <w:color w:val="205B83"/>
          <w:sz w:val="72"/>
          <w:szCs w:val="72"/>
          <w:cs/>
          <w:lang w:bidi="bn-BD"/>
        </w:rPr>
        <w:t>বান</w:t>
      </w:r>
    </w:p>
    <w:p w:rsidR="00A03054" w:rsidRPr="00E96A90" w:rsidRDefault="00AA4BC9" w:rsidP="00AA4BC9">
      <w:pPr>
        <w:spacing w:after="0" w:line="240" w:lineRule="auto"/>
        <w:ind w:firstLine="113"/>
        <w:jc w:val="center"/>
        <w:rPr>
          <w:rFonts w:asciiTheme="majorBidi" w:hAnsiTheme="majorBidi" w:cs="KFGQPC Uthman Taha Naskh"/>
          <w:sz w:val="40"/>
          <w:szCs w:val="40"/>
          <w:rtl/>
        </w:rPr>
      </w:pPr>
      <w:r w:rsidRPr="00AA4BC9">
        <w:rPr>
          <w:rFonts w:asciiTheme="majorBidi" w:hAnsiTheme="majorBidi" w:cs="KFGQPC Uthman Taha Naskh" w:hint="cs"/>
          <w:sz w:val="40"/>
          <w:szCs w:val="40"/>
          <w:rtl/>
          <w:lang w:bidi="ar-EG"/>
        </w:rPr>
        <w:t>رسالة</w:t>
      </w:r>
      <w:r w:rsidRPr="00AA4BC9">
        <w:rPr>
          <w:rFonts w:asciiTheme="majorBidi" w:hAnsiTheme="majorBidi" w:cs="KFGQPC Uthman Taha Naskh"/>
          <w:sz w:val="40"/>
          <w:szCs w:val="40"/>
          <w:rtl/>
          <w:lang w:bidi="ar-EG"/>
        </w:rPr>
        <w:t xml:space="preserve"> </w:t>
      </w:r>
      <w:r w:rsidRPr="00AA4BC9">
        <w:rPr>
          <w:rFonts w:asciiTheme="majorBidi" w:hAnsiTheme="majorBidi" w:cs="KFGQPC Uthman Taha Naskh" w:hint="cs"/>
          <w:sz w:val="40"/>
          <w:szCs w:val="40"/>
          <w:rtl/>
          <w:lang w:bidi="ar-EG"/>
        </w:rPr>
        <w:t>إلى</w:t>
      </w:r>
      <w:r w:rsidRPr="00AA4BC9">
        <w:rPr>
          <w:rFonts w:asciiTheme="majorBidi" w:hAnsiTheme="majorBidi" w:cs="KFGQPC Uthman Taha Naskh"/>
          <w:sz w:val="40"/>
          <w:szCs w:val="40"/>
          <w:rtl/>
          <w:lang w:bidi="ar-EG"/>
        </w:rPr>
        <w:t xml:space="preserve"> </w:t>
      </w:r>
      <w:r w:rsidRPr="00AA4BC9">
        <w:rPr>
          <w:rFonts w:asciiTheme="majorBidi" w:hAnsiTheme="majorBidi" w:cs="KFGQPC Uthman Taha Naskh" w:hint="cs"/>
          <w:sz w:val="40"/>
          <w:szCs w:val="40"/>
          <w:rtl/>
          <w:lang w:bidi="ar-EG"/>
        </w:rPr>
        <w:t>العلماء</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AA4BC9" w:rsidP="00AA4BC9">
      <w:pPr>
        <w:bidi w:val="0"/>
        <w:spacing w:after="0" w:line="240" w:lineRule="auto"/>
        <w:ind w:firstLine="113"/>
        <w:jc w:val="center"/>
        <w:rPr>
          <w:rFonts w:ascii="Kalpurush" w:hAnsi="Kalpurush" w:cs="Kalpurush"/>
          <w:color w:val="205B83"/>
          <w:sz w:val="48"/>
          <w:szCs w:val="48"/>
          <w:lang w:bidi="bn-BD"/>
        </w:rPr>
      </w:pPr>
      <w:r w:rsidRPr="00AA4BC9">
        <w:rPr>
          <w:rFonts w:ascii="Kalpurush" w:hAnsi="Kalpurush" w:cs="Kalpurush" w:hint="cs"/>
          <w:color w:val="205B83"/>
          <w:sz w:val="48"/>
          <w:szCs w:val="48"/>
          <w:cs/>
          <w:lang w:bidi="bn-BD"/>
        </w:rPr>
        <w:t>আখতারুজ্জামান</w:t>
      </w:r>
      <w:r w:rsidRPr="00AA4BC9">
        <w:rPr>
          <w:rFonts w:ascii="Kalpurush" w:hAnsi="Kalpurush" w:cs="Kalpurush"/>
          <w:color w:val="205B83"/>
          <w:sz w:val="48"/>
          <w:szCs w:val="48"/>
          <w:cs/>
          <w:lang w:bidi="bn-BD"/>
        </w:rPr>
        <w:t xml:space="preserve"> </w:t>
      </w:r>
      <w:r w:rsidRPr="00AA4BC9">
        <w:rPr>
          <w:rFonts w:ascii="Kalpurush" w:hAnsi="Kalpurush" w:cs="Kalpurush" w:hint="cs"/>
          <w:color w:val="205B83"/>
          <w:sz w:val="48"/>
          <w:szCs w:val="48"/>
          <w:cs/>
          <w:lang w:bidi="bn-BD"/>
        </w:rPr>
        <w:t>মুহাম্ম</w:t>
      </w:r>
      <w:r w:rsidR="00274102">
        <w:rPr>
          <w:rFonts w:ascii="Kalpurush" w:hAnsi="Kalpurush" w:cs="Kalpurush" w:hint="cs"/>
          <w:color w:val="205B83"/>
          <w:sz w:val="48"/>
          <w:szCs w:val="48"/>
          <w:cs/>
          <w:lang w:bidi="bn-BD"/>
        </w:rPr>
        <w:t>া</w:t>
      </w:r>
      <w:r w:rsidRPr="00AA4BC9">
        <w:rPr>
          <w:rFonts w:ascii="Kalpurush" w:hAnsi="Kalpurush" w:cs="Kalpurush" w:hint="cs"/>
          <w:color w:val="205B83"/>
          <w:sz w:val="48"/>
          <w:szCs w:val="48"/>
          <w:cs/>
          <w:lang w:bidi="bn-BD"/>
        </w:rPr>
        <w:t>দ</w:t>
      </w:r>
      <w:r w:rsidRPr="00AA4BC9">
        <w:rPr>
          <w:rFonts w:ascii="Kalpurush" w:hAnsi="Kalpurush" w:cs="Kalpurush"/>
          <w:color w:val="205B83"/>
          <w:sz w:val="48"/>
          <w:szCs w:val="48"/>
          <w:cs/>
          <w:lang w:bidi="bn-BD"/>
        </w:rPr>
        <w:t xml:space="preserve"> </w:t>
      </w:r>
      <w:r w:rsidRPr="00AA4BC9">
        <w:rPr>
          <w:rFonts w:ascii="Kalpurush" w:hAnsi="Kalpurush" w:cs="Kalpurush" w:hint="cs"/>
          <w:color w:val="205B83"/>
          <w:sz w:val="48"/>
          <w:szCs w:val="48"/>
          <w:cs/>
          <w:lang w:bidi="bn-BD"/>
        </w:rPr>
        <w:t>সুলাইমান</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AA4BC9" w:rsidP="00AA4BC9">
      <w:pPr>
        <w:spacing w:after="0" w:line="240" w:lineRule="auto"/>
        <w:ind w:firstLine="113"/>
        <w:jc w:val="center"/>
        <w:rPr>
          <w:rFonts w:asciiTheme="majorBidi" w:hAnsiTheme="majorBidi" w:cs="KFGQPC Uthman Taha Naskh"/>
          <w:sz w:val="36"/>
          <w:szCs w:val="36"/>
          <w:rtl/>
          <w:lang w:bidi="ar-EG"/>
        </w:rPr>
      </w:pPr>
      <w:r w:rsidRPr="00AA4BC9">
        <w:rPr>
          <w:rFonts w:asciiTheme="majorBidi" w:hAnsiTheme="majorBidi" w:cs="KFGQPC Uthman Taha Naskh" w:hint="cs"/>
          <w:sz w:val="36"/>
          <w:szCs w:val="36"/>
          <w:rtl/>
          <w:lang w:bidi="ar-EG"/>
        </w:rPr>
        <w:t>أختر</w:t>
      </w:r>
      <w:r w:rsidRPr="00AA4BC9">
        <w:rPr>
          <w:rFonts w:asciiTheme="majorBidi" w:hAnsiTheme="majorBidi" w:cs="KFGQPC Uthman Taha Naskh"/>
          <w:sz w:val="36"/>
          <w:szCs w:val="36"/>
          <w:rtl/>
          <w:lang w:bidi="ar-EG"/>
        </w:rPr>
        <w:t xml:space="preserve"> </w:t>
      </w:r>
      <w:r w:rsidRPr="00AA4BC9">
        <w:rPr>
          <w:rFonts w:asciiTheme="majorBidi" w:hAnsiTheme="majorBidi" w:cs="KFGQPC Uthman Taha Naskh" w:hint="cs"/>
          <w:sz w:val="36"/>
          <w:szCs w:val="36"/>
          <w:rtl/>
          <w:lang w:bidi="ar-EG"/>
        </w:rPr>
        <w:t>الزمان</w:t>
      </w:r>
      <w:r w:rsidRPr="00AA4BC9">
        <w:rPr>
          <w:rFonts w:asciiTheme="majorBidi" w:hAnsiTheme="majorBidi" w:cs="KFGQPC Uthman Taha Naskh"/>
          <w:sz w:val="36"/>
          <w:szCs w:val="36"/>
          <w:rtl/>
          <w:lang w:bidi="ar-EG"/>
        </w:rPr>
        <w:t xml:space="preserve"> </w:t>
      </w:r>
      <w:r w:rsidRPr="00AA4BC9">
        <w:rPr>
          <w:rFonts w:asciiTheme="majorBidi" w:hAnsiTheme="majorBidi" w:cs="KFGQPC Uthman Taha Naskh" w:hint="cs"/>
          <w:sz w:val="36"/>
          <w:szCs w:val="36"/>
          <w:rtl/>
          <w:lang w:bidi="ar-EG"/>
        </w:rPr>
        <w:t>محمد</w:t>
      </w:r>
      <w:r w:rsidRPr="00AA4BC9">
        <w:rPr>
          <w:rFonts w:asciiTheme="majorBidi" w:hAnsiTheme="majorBidi" w:cs="KFGQPC Uthman Taha Naskh"/>
          <w:sz w:val="36"/>
          <w:szCs w:val="36"/>
          <w:rtl/>
          <w:lang w:bidi="ar-EG"/>
        </w:rPr>
        <w:t xml:space="preserve"> </w:t>
      </w:r>
      <w:r w:rsidRPr="00AA4BC9">
        <w:rPr>
          <w:rFonts w:asciiTheme="majorBidi" w:hAnsiTheme="majorBidi" w:cs="KFGQPC Uthman Taha Naskh" w:hint="cs"/>
          <w:sz w:val="36"/>
          <w:szCs w:val="36"/>
          <w:rtl/>
          <w:lang w:bidi="ar-EG"/>
        </w:rPr>
        <w:t>سليمان</w:t>
      </w:r>
    </w:p>
    <w:p w:rsidR="00A03054" w:rsidRDefault="00A03054" w:rsidP="00A03054">
      <w:pPr>
        <w:bidi w:val="0"/>
        <w:jc w:val="center"/>
        <w:rPr>
          <w:rFonts w:asciiTheme="majorBidi" w:hAnsiTheme="majorBidi" w:cstheme="majorBidi"/>
          <w:color w:val="006666"/>
          <w:sz w:val="6"/>
          <w:szCs w:val="6"/>
          <w:lang w:bidi="ar-EG"/>
        </w:rPr>
      </w:pPr>
    </w:p>
    <w:p w:rsidR="00AA4BC9" w:rsidRDefault="00AA4BC9" w:rsidP="00AA4BC9">
      <w:pPr>
        <w:bidi w:val="0"/>
        <w:jc w:val="center"/>
        <w:rPr>
          <w:rFonts w:asciiTheme="majorBidi" w:hAnsiTheme="majorBidi" w:cstheme="majorBidi"/>
          <w:color w:val="006666"/>
          <w:sz w:val="6"/>
          <w:szCs w:val="6"/>
          <w:lang w:bidi="ar-EG"/>
        </w:rPr>
      </w:pPr>
    </w:p>
    <w:p w:rsidR="00AA4BC9" w:rsidRPr="00DF7E4B" w:rsidRDefault="00AA4BC9" w:rsidP="00AA4BC9">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A4BC9" w:rsidRDefault="00AA4BC9" w:rsidP="00912D68">
      <w:pPr>
        <w:bidi w:val="0"/>
        <w:spacing w:after="0" w:line="240" w:lineRule="auto"/>
        <w:ind w:firstLine="113"/>
        <w:jc w:val="center"/>
        <w:rPr>
          <w:rFonts w:ascii="Kalpurush" w:hAnsi="Kalpurush" w:cs="Kalpurush"/>
          <w:color w:val="205B83"/>
          <w:sz w:val="40"/>
          <w:szCs w:val="40"/>
          <w:lang w:bidi="ar-EG"/>
        </w:rPr>
      </w:pPr>
    </w:p>
    <w:p w:rsidR="00A03054" w:rsidRPr="00E270CA" w:rsidRDefault="00A03054" w:rsidP="00AA4BC9">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lang w:bidi="ar-EG"/>
        </w:rPr>
        <w:t xml:space="preserve"> </w:t>
      </w:r>
    </w:p>
    <w:p w:rsidR="00912D68" w:rsidRPr="00E443FF" w:rsidRDefault="00E443FF" w:rsidP="00CE5ABC">
      <w:pPr>
        <w:tabs>
          <w:tab w:val="center" w:pos="4309"/>
          <w:tab w:val="left" w:pos="5644"/>
        </w:tabs>
        <w:bidi w:val="0"/>
        <w:spacing w:after="0" w:line="240" w:lineRule="auto"/>
        <w:ind w:firstLine="113"/>
        <w:rPr>
          <w:rFonts w:ascii="Kalpurush" w:hAnsi="Kalpurush" w:cs="Kalpurush"/>
          <w:color w:val="205B83"/>
          <w:sz w:val="40"/>
          <w:szCs w:val="40"/>
          <w:lang w:bidi="bn-BD"/>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D12355">
        <w:rPr>
          <w:rFonts w:cs="Vrinda" w:hint="cs"/>
          <w:cs/>
          <w:lang w:bidi="bn-IN"/>
        </w:rPr>
        <w:t xml:space="preserve"> </w:t>
      </w:r>
      <w:r w:rsidR="00CE5ABC" w:rsidRPr="00CE5ABC">
        <w:rPr>
          <w:rFonts w:ascii="Kalpurush" w:hAnsi="Kalpurush" w:cs="Kalpurush" w:hint="cs"/>
          <w:color w:val="205B83"/>
          <w:sz w:val="40"/>
          <w:szCs w:val="40"/>
          <w:cs/>
          <w:lang w:bidi="bn-IN"/>
        </w:rPr>
        <w:t>ড</w:t>
      </w:r>
      <w:r w:rsidR="00CE5ABC" w:rsidRPr="00CE5ABC">
        <w:rPr>
          <w:rFonts w:ascii="Kalpurush" w:hAnsi="Kalpurush" w:cs="Kalpurush"/>
          <w:color w:val="205B83"/>
          <w:sz w:val="40"/>
          <w:szCs w:val="40"/>
          <w:cs/>
          <w:lang w:bidi="bn-IN"/>
        </w:rPr>
        <w:t xml:space="preserve">. </w:t>
      </w:r>
      <w:r w:rsidR="00CE5ABC" w:rsidRPr="00CE5ABC">
        <w:rPr>
          <w:rFonts w:ascii="Kalpurush" w:hAnsi="Kalpurush" w:cs="Kalpurush" w:hint="cs"/>
          <w:color w:val="205B83"/>
          <w:sz w:val="40"/>
          <w:szCs w:val="40"/>
          <w:cs/>
          <w:lang w:bidi="bn-IN"/>
        </w:rPr>
        <w:t>আবু</w:t>
      </w:r>
      <w:r w:rsidR="00CE5ABC" w:rsidRPr="00CE5ABC">
        <w:rPr>
          <w:rFonts w:ascii="Kalpurush" w:hAnsi="Kalpurush" w:cs="Kalpurush"/>
          <w:color w:val="205B83"/>
          <w:sz w:val="40"/>
          <w:szCs w:val="40"/>
          <w:cs/>
          <w:lang w:bidi="bn-IN"/>
        </w:rPr>
        <w:t xml:space="preserve"> </w:t>
      </w:r>
      <w:r w:rsidR="00CE5ABC" w:rsidRPr="00CE5ABC">
        <w:rPr>
          <w:rFonts w:ascii="Kalpurush" w:hAnsi="Kalpurush" w:cs="Kalpurush" w:hint="cs"/>
          <w:color w:val="205B83"/>
          <w:sz w:val="40"/>
          <w:szCs w:val="40"/>
          <w:cs/>
          <w:lang w:bidi="bn-IN"/>
        </w:rPr>
        <w:t>বকর</w:t>
      </w:r>
      <w:r w:rsidR="00CE5ABC" w:rsidRPr="00CE5ABC">
        <w:rPr>
          <w:rFonts w:ascii="Kalpurush" w:hAnsi="Kalpurush" w:cs="Kalpurush"/>
          <w:color w:val="205B83"/>
          <w:sz w:val="40"/>
          <w:szCs w:val="40"/>
          <w:cs/>
          <w:lang w:bidi="bn-IN"/>
        </w:rPr>
        <w:t xml:space="preserve"> </w:t>
      </w:r>
      <w:r w:rsidR="00CE5ABC" w:rsidRPr="00CE5ABC">
        <w:rPr>
          <w:rFonts w:ascii="Kalpurush" w:hAnsi="Kalpurush" w:cs="Kalpurush" w:hint="cs"/>
          <w:color w:val="205B83"/>
          <w:sz w:val="40"/>
          <w:szCs w:val="40"/>
          <w:cs/>
          <w:lang w:bidi="bn-IN"/>
        </w:rPr>
        <w:t>মুহাম্মাদ</w:t>
      </w:r>
      <w:r w:rsidR="00CE5ABC" w:rsidRPr="00CE5ABC">
        <w:rPr>
          <w:rFonts w:ascii="Kalpurush" w:hAnsi="Kalpurush" w:cs="Kalpurush"/>
          <w:color w:val="205B83"/>
          <w:sz w:val="40"/>
          <w:szCs w:val="40"/>
          <w:cs/>
          <w:lang w:bidi="bn-IN"/>
        </w:rPr>
        <w:t xml:space="preserve"> </w:t>
      </w:r>
      <w:r w:rsidR="00CE5ABC" w:rsidRPr="00CE5ABC">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8B3703" w:rsidRPr="00CE5ABC" w:rsidRDefault="00A03054" w:rsidP="00CE5ABC">
      <w:pPr>
        <w:spacing w:after="0" w:line="240" w:lineRule="auto"/>
        <w:ind w:firstLine="113"/>
        <w:jc w:val="center"/>
        <w:rPr>
          <w:rFonts w:asciiTheme="majorBidi" w:hAnsiTheme="majorBidi" w:cs="Vrinda"/>
          <w:color w:val="006666"/>
          <w:sz w:val="40"/>
          <w:szCs w:val="40"/>
          <w:lang w:bidi="ar-EG"/>
        </w:rPr>
        <w:sectPr w:rsidR="008B3703" w:rsidRPr="00CE5ABC"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CE5ABC" w:rsidRPr="00CE5ABC">
        <w:rPr>
          <w:rFonts w:asciiTheme="majorBidi" w:hAnsiTheme="majorBidi" w:cs="KFGQPC Uthman Taha Naskh" w:hint="cs"/>
          <w:b/>
          <w:bCs/>
          <w:sz w:val="32"/>
          <w:szCs w:val="32"/>
          <w:rtl/>
          <w:lang w:bidi="ar-EG"/>
        </w:rPr>
        <w:t>د</w:t>
      </w:r>
      <w:r w:rsidR="00CE5ABC" w:rsidRPr="00CE5ABC">
        <w:rPr>
          <w:rFonts w:asciiTheme="majorBidi" w:hAnsiTheme="majorBidi" w:cs="KFGQPC Uthman Taha Naskh"/>
          <w:b/>
          <w:bCs/>
          <w:sz w:val="32"/>
          <w:szCs w:val="32"/>
          <w:rtl/>
          <w:lang w:bidi="ar-EG"/>
        </w:rPr>
        <w:t xml:space="preserve">/ </w:t>
      </w:r>
      <w:r w:rsidR="00CE5ABC" w:rsidRPr="00CE5ABC">
        <w:rPr>
          <w:rFonts w:asciiTheme="majorBidi" w:hAnsiTheme="majorBidi" w:cs="KFGQPC Uthman Taha Naskh" w:hint="cs"/>
          <w:b/>
          <w:bCs/>
          <w:sz w:val="32"/>
          <w:szCs w:val="32"/>
          <w:rtl/>
          <w:lang w:bidi="ar-EG"/>
        </w:rPr>
        <w:t>أبو</w:t>
      </w:r>
      <w:r w:rsidR="00CE5ABC" w:rsidRPr="00CE5ABC">
        <w:rPr>
          <w:rFonts w:asciiTheme="majorBidi" w:hAnsiTheme="majorBidi" w:cs="KFGQPC Uthman Taha Naskh"/>
          <w:b/>
          <w:bCs/>
          <w:sz w:val="32"/>
          <w:szCs w:val="32"/>
          <w:rtl/>
          <w:lang w:bidi="ar-EG"/>
        </w:rPr>
        <w:t xml:space="preserve"> </w:t>
      </w:r>
      <w:r w:rsidR="00CE5ABC" w:rsidRPr="00CE5ABC">
        <w:rPr>
          <w:rFonts w:asciiTheme="majorBidi" w:hAnsiTheme="majorBidi" w:cs="KFGQPC Uthman Taha Naskh" w:hint="cs"/>
          <w:b/>
          <w:bCs/>
          <w:sz w:val="32"/>
          <w:szCs w:val="32"/>
          <w:rtl/>
          <w:lang w:bidi="ar-EG"/>
        </w:rPr>
        <w:t>بكر</w:t>
      </w:r>
      <w:r w:rsidR="00CE5ABC" w:rsidRPr="00CE5ABC">
        <w:rPr>
          <w:rFonts w:asciiTheme="majorBidi" w:hAnsiTheme="majorBidi" w:cs="KFGQPC Uthman Taha Naskh"/>
          <w:b/>
          <w:bCs/>
          <w:sz w:val="32"/>
          <w:szCs w:val="32"/>
          <w:rtl/>
          <w:lang w:bidi="ar-EG"/>
        </w:rPr>
        <w:t xml:space="preserve"> </w:t>
      </w:r>
      <w:r w:rsidR="00CE5ABC" w:rsidRPr="00CE5ABC">
        <w:rPr>
          <w:rFonts w:asciiTheme="majorBidi" w:hAnsiTheme="majorBidi" w:cs="KFGQPC Uthman Taha Naskh" w:hint="cs"/>
          <w:b/>
          <w:bCs/>
          <w:sz w:val="32"/>
          <w:szCs w:val="32"/>
          <w:rtl/>
          <w:lang w:bidi="ar-EG"/>
        </w:rPr>
        <w:t>محمد</w:t>
      </w:r>
      <w:r w:rsidR="00CE5ABC" w:rsidRPr="00CE5ABC">
        <w:rPr>
          <w:rFonts w:asciiTheme="majorBidi" w:hAnsiTheme="majorBidi" w:cs="KFGQPC Uthman Taha Naskh"/>
          <w:b/>
          <w:bCs/>
          <w:sz w:val="32"/>
          <w:szCs w:val="32"/>
          <w:rtl/>
          <w:lang w:bidi="ar-EG"/>
        </w:rPr>
        <w:t xml:space="preserve"> </w:t>
      </w:r>
      <w:r w:rsidR="00CE5ABC" w:rsidRPr="00CE5ABC">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AA4BC9">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0DC7729F" wp14:editId="3784F3F0">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AA4BC9" w:rsidRPr="00AA4BC9">
        <w:rPr>
          <w:rFonts w:ascii="Kalpurush" w:hAnsi="Kalpurush" w:cs="Kalpurush" w:hint="cs"/>
          <w:color w:val="205B83"/>
          <w:sz w:val="32"/>
          <w:szCs w:val="32"/>
          <w:cs/>
          <w:lang w:bidi="bn-BD"/>
        </w:rPr>
        <w:t>নবীন</w:t>
      </w:r>
      <w:r w:rsidR="00AA4BC9" w:rsidRPr="00AA4BC9">
        <w:rPr>
          <w:rFonts w:ascii="Kalpurush" w:hAnsi="Kalpurush" w:cs="Kalpurush"/>
          <w:color w:val="205B83"/>
          <w:sz w:val="32"/>
          <w:szCs w:val="32"/>
          <w:cs/>
          <w:lang w:bidi="bn-BD"/>
        </w:rPr>
        <w:t xml:space="preserve"> </w:t>
      </w:r>
      <w:r w:rsidR="00AA4BC9" w:rsidRPr="00AA4BC9">
        <w:rPr>
          <w:rFonts w:ascii="Kalpurush" w:hAnsi="Kalpurush" w:cs="Kalpurush" w:hint="cs"/>
          <w:color w:val="205B83"/>
          <w:sz w:val="32"/>
          <w:szCs w:val="32"/>
          <w:cs/>
          <w:lang w:bidi="bn-BD"/>
        </w:rPr>
        <w:t>আলেমদের</w:t>
      </w:r>
      <w:r w:rsidR="00AA4BC9" w:rsidRPr="00AA4BC9">
        <w:rPr>
          <w:rFonts w:ascii="Kalpurush" w:hAnsi="Kalpurush" w:cs="Kalpurush"/>
          <w:color w:val="205B83"/>
          <w:sz w:val="32"/>
          <w:szCs w:val="32"/>
          <w:cs/>
          <w:lang w:bidi="bn-BD"/>
        </w:rPr>
        <w:t xml:space="preserve"> </w:t>
      </w:r>
      <w:r w:rsidR="00AA4BC9" w:rsidRPr="00AA4BC9">
        <w:rPr>
          <w:rFonts w:ascii="Kalpurush" w:hAnsi="Kalpurush" w:cs="Kalpurush" w:hint="cs"/>
          <w:color w:val="205B83"/>
          <w:sz w:val="32"/>
          <w:szCs w:val="32"/>
          <w:cs/>
          <w:lang w:bidi="bn-BD"/>
        </w:rPr>
        <w:t>প্রতি</w:t>
      </w:r>
      <w:r w:rsidR="00AA4BC9" w:rsidRPr="00AA4BC9">
        <w:rPr>
          <w:rFonts w:ascii="Kalpurush" w:hAnsi="Kalpurush" w:cs="Kalpurush"/>
          <w:color w:val="205B83"/>
          <w:sz w:val="32"/>
          <w:szCs w:val="32"/>
          <w:cs/>
          <w:lang w:bidi="bn-BD"/>
        </w:rPr>
        <w:t xml:space="preserve"> </w:t>
      </w:r>
      <w:r w:rsidR="00AA4BC9" w:rsidRPr="00AA4BC9">
        <w:rPr>
          <w:rFonts w:ascii="Kalpurush" w:hAnsi="Kalpurush" w:cs="Kalpurush" w:hint="cs"/>
          <w:color w:val="205B83"/>
          <w:sz w:val="32"/>
          <w:szCs w:val="32"/>
          <w:cs/>
          <w:lang w:bidi="bn-BD"/>
        </w:rPr>
        <w:t>আহ</w:t>
      </w:r>
      <w:r w:rsidR="001D56BE">
        <w:rPr>
          <w:rFonts w:ascii="Kalpurush" w:hAnsi="Kalpurush" w:cs="Kalpurush" w:hint="cs"/>
          <w:color w:val="205B83"/>
          <w:sz w:val="32"/>
          <w:szCs w:val="32"/>
          <w:cs/>
          <w:lang w:bidi="bn-BD"/>
        </w:rPr>
        <w:t>্</w:t>
      </w:r>
      <w:r w:rsidR="00AA4BC9" w:rsidRPr="00AA4BC9">
        <w:rPr>
          <w:rFonts w:ascii="Kalpurush" w:hAnsi="Kalpurush" w:cs="Kalpurush" w:hint="cs"/>
          <w:color w:val="205B83"/>
          <w:sz w:val="32"/>
          <w:szCs w:val="32"/>
          <w:cs/>
          <w:lang w:bidi="bn-BD"/>
        </w:rPr>
        <w:t>বান</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A4BC9" w:rsidRPr="00AA4BC9" w:rsidRDefault="00AA4BC9" w:rsidP="00AA4BC9">
      <w:pPr>
        <w:bidi w:val="0"/>
        <w:jc w:val="both"/>
        <w:rPr>
          <w:rFonts w:cs="Kalpurush"/>
          <w:sz w:val="24"/>
          <w:szCs w:val="24"/>
          <w:lang w:bidi="bn-IN"/>
        </w:rPr>
      </w:pPr>
      <w:r w:rsidRPr="00AA4BC9">
        <w:rPr>
          <w:rFonts w:cs="Kalpurush" w:hint="cs"/>
          <w:sz w:val="24"/>
          <w:szCs w:val="24"/>
          <w:cs/>
          <w:lang w:bidi="bn-IN"/>
        </w:rPr>
        <w:t>প্রিয় বন্ধুগণ! মাশাআল্লাহ</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আপনারা আলেম হিসেবে স্বীকৃত। জনগণ আপনাদেরকে আলেম হিসেবে দেখে থাকেন। এটা আল্লাহ তা</w:t>
      </w:r>
      <w:r>
        <w:rPr>
          <w:rFonts w:cs="Kalpurush" w:hint="cs"/>
          <w:sz w:val="24"/>
          <w:szCs w:val="24"/>
          <w:cs/>
          <w:lang w:bidi="bn-BD"/>
        </w:rPr>
        <w:t>‘</w:t>
      </w:r>
      <w:r w:rsidRPr="00AA4BC9">
        <w:rPr>
          <w:rFonts w:cs="Kalpurush" w:hint="cs"/>
          <w:sz w:val="24"/>
          <w:szCs w:val="24"/>
          <w:cs/>
          <w:lang w:bidi="bn-IN"/>
        </w:rPr>
        <w:t>আলার অশেষ মেহেরবানী যে</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তিনি আমাদেরকে যোগ্যতা ছাড়াই আলেমদের মধ্যে অন্তর্ভুক্ত করেছেন। সুতরাং সকল প্রশংসা ও শোকর ম</w:t>
      </w:r>
      <w:bookmarkStart w:id="0" w:name="_GoBack"/>
      <w:bookmarkEnd w:id="0"/>
      <w:r w:rsidRPr="00AA4BC9">
        <w:rPr>
          <w:rFonts w:cs="Kalpurush" w:hint="cs"/>
          <w:sz w:val="24"/>
          <w:szCs w:val="24"/>
          <w:cs/>
          <w:lang w:bidi="bn-IN"/>
        </w:rPr>
        <w:t>হান আল্লাহর জন্যই।</w:t>
      </w:r>
    </w:p>
    <w:p w:rsidR="00AA4BC9" w:rsidRPr="00AA4BC9" w:rsidRDefault="00AA4BC9" w:rsidP="00D97FC6">
      <w:pPr>
        <w:bidi w:val="0"/>
        <w:jc w:val="both"/>
        <w:rPr>
          <w:rFonts w:cs="Kalpurush"/>
          <w:sz w:val="24"/>
          <w:szCs w:val="24"/>
          <w:lang w:bidi="bn-IN"/>
        </w:rPr>
      </w:pPr>
      <w:r w:rsidRPr="00AA4BC9">
        <w:rPr>
          <w:rFonts w:cs="Kalpurush" w:hint="cs"/>
          <w:sz w:val="24"/>
          <w:szCs w:val="24"/>
          <w:cs/>
          <w:lang w:bidi="bn-IN"/>
        </w:rPr>
        <w:t>তবে একটি বিষয়ে আমাদের সকলকে সতর্ক থাকা বাঞ্ছনীয় আর তা হলো</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আমাদের কারো মাঝে যেন এ ধারণা জন্ম না নেয় যে</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 xml:space="preserve">আমি </w:t>
      </w:r>
      <w:r w:rsidR="001D56BE">
        <w:rPr>
          <w:rFonts w:cs="Kalpurush" w:hint="cs"/>
          <w:sz w:val="24"/>
          <w:szCs w:val="24"/>
          <w:cs/>
          <w:lang w:bidi="bn-BD"/>
        </w:rPr>
        <w:t xml:space="preserve">একজন </w:t>
      </w:r>
      <w:r w:rsidRPr="00AA4BC9">
        <w:rPr>
          <w:rFonts w:cs="Kalpurush" w:hint="cs"/>
          <w:sz w:val="24"/>
          <w:szCs w:val="24"/>
          <w:cs/>
          <w:lang w:bidi="bn-IN"/>
        </w:rPr>
        <w:t>আলেম। কেননা আলেম হওয়া কোনো সাধারণ বিষয় নয়। প্রকৃত আলেমগণ ফকীহ হন। আর ফকীহর সংজ্ঞা দিতে গিয়ে হাসান বসরী রহ. বলেছেন</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য</w:t>
      </w:r>
      <w:r w:rsidR="00D97FC6">
        <w:rPr>
          <w:rFonts w:cs="Kalpurush" w:hint="cs"/>
          <w:sz w:val="24"/>
          <w:szCs w:val="24"/>
          <w:cs/>
          <w:lang w:bidi="bn-IN"/>
        </w:rPr>
        <w:t>িনি ফকীহ তিনি হবেন দুনিয়া</w:t>
      </w:r>
      <w:r w:rsidR="00D97FC6">
        <w:rPr>
          <w:rFonts w:cs="Kalpurush" w:hint="cs"/>
          <w:sz w:val="24"/>
          <w:szCs w:val="24"/>
          <w:cs/>
          <w:lang w:bidi="bn-BD"/>
        </w:rPr>
        <w:t>বিমুখ</w:t>
      </w:r>
      <w:r w:rsidRPr="00AA4BC9">
        <w:rPr>
          <w:rFonts w:ascii="Kalpurush" w:hAnsi="Kalpurush" w:cs="Kalpurush"/>
          <w:sz w:val="24"/>
          <w:szCs w:val="24"/>
          <w:lang w:bidi="bn-IN"/>
        </w:rPr>
        <w:t>,</w:t>
      </w:r>
      <w:r w:rsidRPr="00AA4BC9">
        <w:rPr>
          <w:rFonts w:cs="Kalpurush" w:hint="cs"/>
          <w:sz w:val="24"/>
          <w:szCs w:val="24"/>
          <w:lang w:bidi="bn-IN"/>
        </w:rPr>
        <w:t xml:space="preserve"> </w:t>
      </w:r>
      <w:r w:rsidR="00D97FC6">
        <w:rPr>
          <w:rFonts w:cs="Kalpurush" w:hint="cs"/>
          <w:sz w:val="24"/>
          <w:szCs w:val="24"/>
          <w:cs/>
          <w:lang w:bidi="bn-BD"/>
        </w:rPr>
        <w:t>আখেরাতের</w:t>
      </w:r>
      <w:r w:rsidRPr="00AA4BC9">
        <w:rPr>
          <w:rFonts w:cs="Kalpurush" w:hint="cs"/>
          <w:sz w:val="24"/>
          <w:szCs w:val="24"/>
          <w:cs/>
          <w:lang w:bidi="bn-IN"/>
        </w:rPr>
        <w:t xml:space="preserve"> প্রতি আকৃষ্ট এবং আল্লাহ তাআলার ইবাদতে সদা নিমগ্ন। নবীদের প্রকৃত উত্তরাধিকারী। উক্ত সংজ্ঞার আলোকে আলেম কারা</w:t>
      </w:r>
      <w:r>
        <w:rPr>
          <w:rFonts w:cs="Kalpurush" w:hint="cs"/>
          <w:sz w:val="24"/>
          <w:szCs w:val="24"/>
          <w:cs/>
          <w:lang w:bidi="bn-BD"/>
        </w:rPr>
        <w:t>?</w:t>
      </w:r>
      <w:r w:rsidRPr="00AA4BC9">
        <w:rPr>
          <w:rFonts w:cs="Kalpurush" w:hint="cs"/>
          <w:sz w:val="24"/>
          <w:szCs w:val="24"/>
          <w:lang w:bidi="bn-IN"/>
        </w:rPr>
        <w:t xml:space="preserve"> </w:t>
      </w:r>
      <w:r w:rsidRPr="00AA4BC9">
        <w:rPr>
          <w:rFonts w:cs="Kalpurush" w:hint="cs"/>
          <w:sz w:val="24"/>
          <w:szCs w:val="24"/>
          <w:cs/>
          <w:lang w:bidi="bn-IN"/>
        </w:rPr>
        <w:t>সিদ্দিকে</w:t>
      </w:r>
      <w:r>
        <w:rPr>
          <w:rFonts w:cs="Kalpurush" w:hint="cs"/>
          <w:sz w:val="24"/>
          <w:szCs w:val="24"/>
          <w:cs/>
          <w:lang w:bidi="bn-IN"/>
        </w:rPr>
        <w:t xml:space="preserve"> আকবর</w:t>
      </w:r>
      <w:r w:rsidRPr="00AA4BC9">
        <w:rPr>
          <w:rFonts w:ascii="Kalpurush" w:hAnsi="Kalpurush" w:cs="Kalpurush"/>
          <w:sz w:val="24"/>
          <w:szCs w:val="24"/>
          <w:lang w:bidi="bn-IN"/>
        </w:rPr>
        <w:t>,</w:t>
      </w:r>
      <w:r w:rsidRPr="00AA4BC9">
        <w:rPr>
          <w:rFonts w:cs="Kalpurush" w:hint="cs"/>
          <w:sz w:val="24"/>
          <w:szCs w:val="24"/>
          <w:lang w:bidi="bn-IN"/>
        </w:rPr>
        <w:t xml:space="preserve"> </w:t>
      </w:r>
      <w:r w:rsidR="001D56BE">
        <w:rPr>
          <w:rFonts w:cs="Kalpurush" w:hint="cs"/>
          <w:sz w:val="24"/>
          <w:szCs w:val="24"/>
          <w:cs/>
          <w:lang w:bidi="bn-BD"/>
        </w:rPr>
        <w:t>উ</w:t>
      </w:r>
      <w:r>
        <w:rPr>
          <w:rFonts w:cs="Kalpurush" w:hint="cs"/>
          <w:sz w:val="24"/>
          <w:szCs w:val="24"/>
          <w:cs/>
          <w:lang w:bidi="bn-IN"/>
        </w:rPr>
        <w:t>ম</w:t>
      </w:r>
      <w:r w:rsidR="001D56BE">
        <w:rPr>
          <w:rFonts w:cs="Kalpurush" w:hint="cs"/>
          <w:sz w:val="24"/>
          <w:szCs w:val="24"/>
          <w:cs/>
          <w:lang w:bidi="bn-BD"/>
        </w:rPr>
        <w:t>া</w:t>
      </w:r>
      <w:r>
        <w:rPr>
          <w:rFonts w:cs="Kalpurush" w:hint="cs"/>
          <w:sz w:val="24"/>
          <w:szCs w:val="24"/>
          <w:cs/>
          <w:lang w:bidi="bn-IN"/>
        </w:rPr>
        <w:t>র ফারুক</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উসমান গণী</w:t>
      </w:r>
      <w:r w:rsidRPr="00AA4BC9">
        <w:rPr>
          <w:rFonts w:ascii="Kalpurush" w:hAnsi="Kalpurush" w:cs="Kalpurush"/>
          <w:sz w:val="24"/>
          <w:szCs w:val="24"/>
          <w:lang w:bidi="bn-IN"/>
        </w:rPr>
        <w:t>,</w:t>
      </w:r>
      <w:r w:rsidRPr="00AA4BC9">
        <w:rPr>
          <w:rFonts w:cs="Kalpurush" w:hint="cs"/>
          <w:sz w:val="24"/>
          <w:szCs w:val="24"/>
          <w:lang w:bidi="bn-IN"/>
        </w:rPr>
        <w:t xml:space="preserve"> </w:t>
      </w:r>
      <w:r>
        <w:rPr>
          <w:rFonts w:cs="Kalpurush" w:hint="cs"/>
          <w:sz w:val="24"/>
          <w:szCs w:val="24"/>
          <w:cs/>
          <w:lang w:bidi="bn-IN"/>
        </w:rPr>
        <w:t>আলী মুরতাযা</w:t>
      </w:r>
      <w:r w:rsidRPr="00AA4BC9">
        <w:rPr>
          <w:rFonts w:ascii="Kalpurush" w:hAnsi="Kalpurush" w:cs="Kalpurush"/>
          <w:sz w:val="24"/>
          <w:szCs w:val="24"/>
          <w:lang w:bidi="bn-IN"/>
        </w:rPr>
        <w:t>,</w:t>
      </w:r>
      <w:r w:rsidR="001D56BE">
        <w:rPr>
          <w:rFonts w:cs="Kalpurush" w:hint="cs"/>
          <w:sz w:val="24"/>
          <w:szCs w:val="24"/>
          <w:cs/>
          <w:lang w:bidi="bn-IN"/>
        </w:rPr>
        <w:t xml:space="preserve"> ইবন </w:t>
      </w:r>
      <w:r>
        <w:rPr>
          <w:rFonts w:cs="Kalpurush" w:hint="cs"/>
          <w:sz w:val="24"/>
          <w:szCs w:val="24"/>
          <w:cs/>
          <w:lang w:bidi="bn-IN"/>
        </w:rPr>
        <w:t>মাসউদ</w:t>
      </w:r>
      <w:r w:rsidRPr="00AA4BC9">
        <w:rPr>
          <w:rFonts w:ascii="Kalpurush" w:hAnsi="Kalpurush" w:cs="Kalpurush"/>
          <w:sz w:val="24"/>
          <w:szCs w:val="24"/>
          <w:lang w:bidi="bn-IN"/>
        </w:rPr>
        <w:t>,</w:t>
      </w:r>
      <w:r w:rsidR="001D56BE">
        <w:rPr>
          <w:rFonts w:cs="Kalpurush" w:hint="cs"/>
          <w:sz w:val="24"/>
          <w:szCs w:val="24"/>
          <w:cs/>
          <w:lang w:bidi="bn-IN"/>
        </w:rPr>
        <w:t xml:space="preserve"> ইবন </w:t>
      </w:r>
      <w:r>
        <w:rPr>
          <w:rFonts w:cs="Kalpurush" w:hint="cs"/>
          <w:sz w:val="24"/>
          <w:szCs w:val="24"/>
          <w:cs/>
          <w:lang w:bidi="bn-IN"/>
        </w:rPr>
        <w:t>আব্বাস</w:t>
      </w:r>
      <w:r w:rsidRPr="00AA4BC9">
        <w:rPr>
          <w:rFonts w:ascii="Kalpurush" w:hAnsi="Kalpurush" w:cs="Kalpurush"/>
          <w:sz w:val="24"/>
          <w:szCs w:val="24"/>
          <w:lang w:bidi="bn-IN"/>
        </w:rPr>
        <w:t>,</w:t>
      </w:r>
      <w:r w:rsidR="001D56BE">
        <w:rPr>
          <w:rFonts w:cs="Kalpurush" w:hint="cs"/>
          <w:sz w:val="24"/>
          <w:szCs w:val="24"/>
          <w:cs/>
          <w:lang w:bidi="bn-IN"/>
        </w:rPr>
        <w:t xml:space="preserve"> ইবন উমার </w:t>
      </w:r>
      <w:r>
        <w:rPr>
          <w:rFonts w:cs="Kalpurush"/>
          <w:sz w:val="24"/>
          <w:szCs w:val="24"/>
          <w:cs/>
          <w:lang w:bidi="bn-BD"/>
        </w:rPr>
        <w:t xml:space="preserve">রাদিয়াল্লাহু </w:t>
      </w:r>
      <w:r>
        <w:rPr>
          <w:rFonts w:cs="Kalpurush" w:hint="cs"/>
          <w:sz w:val="24"/>
          <w:szCs w:val="24"/>
          <w:cs/>
          <w:lang w:bidi="bn-BD"/>
        </w:rPr>
        <w:t>‘আনহুম</w:t>
      </w:r>
      <w:r w:rsidRPr="00AA4BC9">
        <w:rPr>
          <w:rFonts w:ascii="Kalpurush" w:hAnsi="Kalpurush" w:cs="Kalpurush"/>
          <w:sz w:val="24"/>
          <w:szCs w:val="24"/>
          <w:lang w:bidi="bn-IN"/>
        </w:rPr>
        <w:t>,</w:t>
      </w:r>
      <w:r w:rsidR="001D56BE">
        <w:rPr>
          <w:rFonts w:cs="Kalpurush" w:hint="cs"/>
          <w:sz w:val="24"/>
          <w:szCs w:val="24"/>
          <w:cs/>
          <w:lang w:bidi="bn-IN"/>
        </w:rPr>
        <w:t xml:space="preserve"> উমার ইবন আব্দুল আ</w:t>
      </w:r>
      <w:r w:rsidR="001D56BE">
        <w:rPr>
          <w:rFonts w:cs="Kalpurush" w:hint="cs"/>
          <w:sz w:val="24"/>
          <w:szCs w:val="24"/>
          <w:cs/>
          <w:lang w:bidi="bn-BD"/>
        </w:rPr>
        <w:t>যীয</w:t>
      </w:r>
      <w:r w:rsidRPr="00AA4BC9">
        <w:rPr>
          <w:rFonts w:ascii="Kalpurush" w:hAnsi="Kalpurush" w:cs="Kalpurush"/>
          <w:sz w:val="24"/>
          <w:szCs w:val="24"/>
          <w:lang w:bidi="bn-IN"/>
        </w:rPr>
        <w:t>,</w:t>
      </w:r>
      <w:r w:rsidRPr="00AA4BC9">
        <w:rPr>
          <w:rFonts w:cs="Kalpurush" w:hint="cs"/>
          <w:sz w:val="24"/>
          <w:szCs w:val="24"/>
          <w:lang w:bidi="bn-IN"/>
        </w:rPr>
        <w:t xml:space="preserve"> </w:t>
      </w:r>
      <w:r w:rsidR="001D56BE">
        <w:rPr>
          <w:rFonts w:cs="Kalpurush" w:hint="cs"/>
          <w:sz w:val="24"/>
          <w:szCs w:val="24"/>
          <w:cs/>
          <w:lang w:bidi="bn-IN"/>
        </w:rPr>
        <w:t>ইমাম আহম</w:t>
      </w:r>
      <w:r w:rsidRPr="00AA4BC9">
        <w:rPr>
          <w:rFonts w:cs="Kalpurush" w:hint="cs"/>
          <w:sz w:val="24"/>
          <w:szCs w:val="24"/>
          <w:cs/>
          <w:lang w:bidi="bn-IN"/>
        </w:rPr>
        <w:t>দ</w:t>
      </w:r>
      <w:r w:rsidR="001D56BE">
        <w:rPr>
          <w:rFonts w:cs="Kalpurush" w:hint="cs"/>
          <w:sz w:val="24"/>
          <w:szCs w:val="24"/>
          <w:cs/>
          <w:lang w:bidi="bn-IN"/>
        </w:rPr>
        <w:t xml:space="preserve"> ইবন হাম্বল</w:t>
      </w:r>
      <w:r w:rsidRPr="00AA4BC9">
        <w:rPr>
          <w:rFonts w:ascii="Kalpurush" w:hAnsi="Kalpurush" w:cs="Kalpurush"/>
          <w:sz w:val="24"/>
          <w:szCs w:val="24"/>
          <w:lang w:bidi="bn-IN"/>
        </w:rPr>
        <w:t>,</w:t>
      </w:r>
      <w:r w:rsidRPr="00AA4BC9">
        <w:rPr>
          <w:rFonts w:cs="Kalpurush" w:hint="cs"/>
          <w:sz w:val="24"/>
          <w:szCs w:val="24"/>
          <w:lang w:bidi="bn-IN"/>
        </w:rPr>
        <w:t xml:space="preserve"> </w:t>
      </w:r>
      <w:r w:rsidR="001D56BE">
        <w:rPr>
          <w:rFonts w:cs="Kalpurush" w:hint="cs"/>
          <w:sz w:val="24"/>
          <w:szCs w:val="24"/>
          <w:cs/>
          <w:lang w:bidi="bn-IN"/>
        </w:rPr>
        <w:t>ইমাম বুখারী</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ইমাম মুসলিম রহ.</w:t>
      </w:r>
      <w:r w:rsidRPr="00AA4BC9">
        <w:rPr>
          <w:rFonts w:cs="Kalpurush" w:hint="cs"/>
          <w:sz w:val="24"/>
          <w:szCs w:val="24"/>
          <w:lang w:bidi="bn-IN"/>
        </w:rPr>
        <w:t xml:space="preserve"> </w:t>
      </w:r>
      <w:r w:rsidRPr="00AA4BC9">
        <w:rPr>
          <w:rFonts w:cs="Kalpurush" w:hint="cs"/>
          <w:sz w:val="24"/>
          <w:szCs w:val="24"/>
          <w:cs/>
          <w:lang w:bidi="bn-IN"/>
        </w:rPr>
        <w:t>প্রমুখের মতো ব্যক্তিত্বকে আলেম বলা যায়।</w:t>
      </w:r>
    </w:p>
    <w:p w:rsidR="00AA4BC9" w:rsidRPr="00AA4BC9" w:rsidRDefault="00AA4BC9" w:rsidP="00AA4BC9">
      <w:pPr>
        <w:bidi w:val="0"/>
        <w:jc w:val="both"/>
        <w:rPr>
          <w:rFonts w:cs="Kalpurush"/>
          <w:sz w:val="24"/>
          <w:szCs w:val="24"/>
          <w:lang w:bidi="bn-IN"/>
        </w:rPr>
      </w:pPr>
      <w:r w:rsidRPr="00AA4BC9">
        <w:rPr>
          <w:rFonts w:cs="Kalpurush" w:hint="cs"/>
          <w:sz w:val="24"/>
          <w:szCs w:val="24"/>
          <w:cs/>
          <w:lang w:bidi="bn-IN"/>
        </w:rPr>
        <w:t>উক্ত মনীষীদের জীবন ও কর্ম</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ইখলাস ও লিল্লাহিয়াত</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সরলতা ও আত্মবিমুখতা</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পরকাল</w:t>
      </w:r>
      <w:r>
        <w:rPr>
          <w:rFonts w:cs="Kalpurush" w:hint="cs"/>
          <w:sz w:val="24"/>
          <w:szCs w:val="24"/>
          <w:cs/>
          <w:lang w:bidi="bn-BD"/>
        </w:rPr>
        <w:t>ীন</w:t>
      </w:r>
      <w:r w:rsidRPr="00AA4BC9">
        <w:rPr>
          <w:rFonts w:cs="Kalpurush" w:hint="cs"/>
          <w:sz w:val="24"/>
          <w:szCs w:val="24"/>
          <w:cs/>
          <w:lang w:bidi="bn-IN"/>
        </w:rPr>
        <w:t xml:space="preserve"> ভাবনা ও দুনিয়া বিমুখতা</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উম্মতের জন্য ব্যাকুলতা ও কল্যাণকামিতা</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ইলমি গবেষণা ও সাধনা</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দীনের সংরক্ষণের প্রচেষ্টা ও উম্মতকে ফিতনা থেকে বাঁচান</w:t>
      </w:r>
      <w:r w:rsidR="001D56BE">
        <w:rPr>
          <w:rFonts w:cs="Kalpurush" w:hint="cs"/>
          <w:sz w:val="24"/>
          <w:szCs w:val="24"/>
          <w:cs/>
          <w:lang w:bidi="bn-IN"/>
        </w:rPr>
        <w:t>োর আকুলতায় ভরপুর। যদি আমরা উল্ল</w:t>
      </w:r>
      <w:r w:rsidR="001D56BE">
        <w:rPr>
          <w:rFonts w:cs="Kalpurush" w:hint="cs"/>
          <w:sz w:val="24"/>
          <w:szCs w:val="24"/>
          <w:cs/>
          <w:lang w:bidi="bn-BD"/>
        </w:rPr>
        <w:t>ি</w:t>
      </w:r>
      <w:r w:rsidRPr="00AA4BC9">
        <w:rPr>
          <w:rFonts w:cs="Kalpurush" w:hint="cs"/>
          <w:sz w:val="24"/>
          <w:szCs w:val="24"/>
          <w:cs/>
          <w:lang w:bidi="bn-IN"/>
        </w:rPr>
        <w:t>খিত মনীষীদের জীবন</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সাধনা ও মহৎ গুণাবলী প্রত</w:t>
      </w:r>
      <w:r w:rsidR="00D97FC6">
        <w:rPr>
          <w:rFonts w:cs="Kalpurush" w:hint="cs"/>
          <w:sz w:val="24"/>
          <w:szCs w:val="24"/>
          <w:cs/>
          <w:lang w:bidi="bn-BD"/>
        </w:rPr>
        <w:t>্য</w:t>
      </w:r>
      <w:r w:rsidRPr="00AA4BC9">
        <w:rPr>
          <w:rFonts w:cs="Kalpurush" w:hint="cs"/>
          <w:sz w:val="24"/>
          <w:szCs w:val="24"/>
          <w:cs/>
          <w:lang w:bidi="bn-IN"/>
        </w:rPr>
        <w:t>ক্ষ করি আর আমাদের ত্রুটিপূর্ণ জীবনের দিকে তাকাই</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তাহলে নিজেদেরকে আলেম বলতে অনুতপ্ত ও লজ্জিত হতে হবে। ভয় লাগে যে</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আমাদের সালাফ সম্পর্কে অনবহিত মানুষ</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আমাদের আমল</w:t>
      </w:r>
      <w:r w:rsidRPr="00AA4BC9">
        <w:rPr>
          <w:rFonts w:ascii="Kalpurush" w:hAnsi="Kalpurush" w:cs="Kalpurush"/>
          <w:sz w:val="24"/>
          <w:szCs w:val="24"/>
          <w:lang w:bidi="bn-IN"/>
        </w:rPr>
        <w:t>,</w:t>
      </w:r>
      <w:r w:rsidRPr="00AA4BC9">
        <w:rPr>
          <w:rFonts w:cs="Kalpurush" w:hint="cs"/>
          <w:sz w:val="24"/>
          <w:szCs w:val="24"/>
          <w:lang w:bidi="bn-IN"/>
        </w:rPr>
        <w:t xml:space="preserve"> </w:t>
      </w:r>
      <w:r>
        <w:rPr>
          <w:rFonts w:cs="Kalpurush" w:hint="cs"/>
          <w:sz w:val="24"/>
          <w:szCs w:val="24"/>
          <w:cs/>
          <w:lang w:bidi="bn-IN"/>
        </w:rPr>
        <w:t>আখলাক ও কার্যক্রম দেখে উল্ল</w:t>
      </w:r>
      <w:r>
        <w:rPr>
          <w:rFonts w:cs="Kalpurush" w:hint="cs"/>
          <w:sz w:val="24"/>
          <w:szCs w:val="24"/>
          <w:cs/>
          <w:lang w:bidi="bn-BD"/>
        </w:rPr>
        <w:t>ি</w:t>
      </w:r>
      <w:r w:rsidR="00D97FC6">
        <w:rPr>
          <w:rFonts w:cs="Kalpurush" w:hint="cs"/>
          <w:sz w:val="24"/>
          <w:szCs w:val="24"/>
          <w:cs/>
          <w:lang w:bidi="bn-IN"/>
        </w:rPr>
        <w:t>খিত</w:t>
      </w:r>
      <w:r w:rsidRPr="00AA4BC9">
        <w:rPr>
          <w:rFonts w:cs="Kalpurush" w:hint="cs"/>
          <w:sz w:val="24"/>
          <w:szCs w:val="24"/>
          <w:cs/>
          <w:lang w:bidi="bn-IN"/>
        </w:rPr>
        <w:t xml:space="preserve"> আলেমদের সম্পর্কে কোনো ভুল ধারণা না করে বসে।</w:t>
      </w:r>
      <w:r w:rsidRPr="00AA4BC9">
        <w:rPr>
          <w:rFonts w:cs="Kalpurush"/>
          <w:sz w:val="24"/>
          <w:szCs w:val="24"/>
          <w:cs/>
          <w:lang w:bidi="bn-IN"/>
        </w:rPr>
        <w:t xml:space="preserve"> </w:t>
      </w:r>
    </w:p>
    <w:p w:rsidR="00AA4BC9" w:rsidRPr="00AA4BC9" w:rsidRDefault="00AA4BC9" w:rsidP="00AA4BC9">
      <w:pPr>
        <w:bidi w:val="0"/>
        <w:jc w:val="both"/>
        <w:rPr>
          <w:rFonts w:cs="Kalpurush"/>
          <w:sz w:val="24"/>
          <w:szCs w:val="24"/>
          <w:lang w:bidi="bn-IN"/>
        </w:rPr>
      </w:pPr>
      <w:r w:rsidRPr="00AA4BC9">
        <w:rPr>
          <w:rFonts w:cs="Kalpurush" w:hint="cs"/>
          <w:sz w:val="24"/>
          <w:szCs w:val="24"/>
          <w:cs/>
          <w:lang w:bidi="bn-IN"/>
        </w:rPr>
        <w:t>যা হোক</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আল্লাহ তা</w:t>
      </w:r>
      <w:r>
        <w:rPr>
          <w:rFonts w:cs="Kalpurush" w:hint="cs"/>
          <w:sz w:val="24"/>
          <w:szCs w:val="24"/>
          <w:cs/>
          <w:lang w:bidi="bn-BD"/>
        </w:rPr>
        <w:t>‘</w:t>
      </w:r>
      <w:r w:rsidRPr="00AA4BC9">
        <w:rPr>
          <w:rFonts w:cs="Kalpurush" w:hint="cs"/>
          <w:sz w:val="24"/>
          <w:szCs w:val="24"/>
          <w:cs/>
          <w:lang w:bidi="bn-IN"/>
        </w:rPr>
        <w:t>আলা বাহ্যিকভাবে আমাদেরকে আলেমদের দলে অন্তর্ভুক্ত করেছেন। এটা আল্লাহ তা</w:t>
      </w:r>
      <w:r w:rsidR="001D56BE">
        <w:rPr>
          <w:rFonts w:cs="Kalpurush" w:hint="cs"/>
          <w:sz w:val="24"/>
          <w:szCs w:val="24"/>
          <w:cs/>
          <w:lang w:bidi="bn-BD"/>
        </w:rPr>
        <w:t>‘</w:t>
      </w:r>
      <w:r w:rsidRPr="00AA4BC9">
        <w:rPr>
          <w:rFonts w:cs="Kalpurush" w:hint="cs"/>
          <w:sz w:val="24"/>
          <w:szCs w:val="24"/>
          <w:cs/>
          <w:lang w:bidi="bn-IN"/>
        </w:rPr>
        <w:t>আলার পক্ষ থেকে এক মহাপুরস্কার।</w:t>
      </w:r>
      <w:r w:rsidRPr="00AA4BC9">
        <w:rPr>
          <w:rFonts w:cs="Kalpurush"/>
          <w:sz w:val="24"/>
          <w:szCs w:val="24"/>
          <w:cs/>
          <w:lang w:bidi="bn-IN"/>
        </w:rPr>
        <w:t xml:space="preserve"> </w:t>
      </w:r>
      <w:r w:rsidRPr="00AA4BC9">
        <w:rPr>
          <w:rFonts w:cs="Kalpurush" w:hint="cs"/>
          <w:sz w:val="24"/>
          <w:szCs w:val="24"/>
          <w:cs/>
          <w:lang w:bidi="bn-IN"/>
        </w:rPr>
        <w:t>তাঁ</w:t>
      </w:r>
      <w:r w:rsidR="001D56BE">
        <w:rPr>
          <w:rFonts w:cs="Kalpurush" w:hint="cs"/>
          <w:sz w:val="24"/>
          <w:szCs w:val="24"/>
          <w:cs/>
          <w:lang w:bidi="bn-IN"/>
        </w:rPr>
        <w:t>র সুপ্ত গুণের একটি প্রকাশ। আর এ</w:t>
      </w:r>
      <w:r w:rsidRPr="00AA4BC9">
        <w:rPr>
          <w:rFonts w:cs="Kalpurush" w:hint="cs"/>
          <w:sz w:val="24"/>
          <w:szCs w:val="24"/>
          <w:cs/>
          <w:lang w:bidi="bn-IN"/>
        </w:rPr>
        <w:t xml:space="preserve"> শোকরের সবচেয়ে গুরুত্বপূর্ণ দাবী হচ্ছে</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আমরা যেমনিভাবে আল্লাহওয়ালা আলে</w:t>
      </w:r>
      <w:r w:rsidR="001D56BE">
        <w:rPr>
          <w:rFonts w:cs="Kalpurush" w:hint="cs"/>
          <w:sz w:val="24"/>
          <w:szCs w:val="24"/>
          <w:cs/>
          <w:lang w:bidi="bn-IN"/>
        </w:rPr>
        <w:t>ম হওয়ার চেষ্টা করব তেমনিভাবে তা</w:t>
      </w:r>
      <w:r w:rsidRPr="00AA4BC9">
        <w:rPr>
          <w:rFonts w:cs="Kalpurush" w:hint="cs"/>
          <w:sz w:val="24"/>
          <w:szCs w:val="24"/>
          <w:cs/>
          <w:lang w:bidi="bn-IN"/>
        </w:rPr>
        <w:t>দেরকে নিজেদের জন্য উত্তম আদর্শ বানাব। কেননা</w:t>
      </w:r>
      <w:r w:rsidRPr="00AA4BC9">
        <w:rPr>
          <w:rFonts w:cs="Kalpurush" w:hint="cs"/>
          <w:sz w:val="24"/>
          <w:szCs w:val="24"/>
          <w:lang w:bidi="bn-IN"/>
        </w:rPr>
        <w:t xml:space="preserve"> </w:t>
      </w:r>
      <w:r w:rsidR="001D56BE">
        <w:rPr>
          <w:rFonts w:cs="Kalpurush" w:hint="cs"/>
          <w:sz w:val="24"/>
          <w:szCs w:val="24"/>
          <w:cs/>
          <w:lang w:bidi="bn-IN"/>
        </w:rPr>
        <w:t>এট</w:t>
      </w:r>
      <w:r w:rsidR="001D56BE">
        <w:rPr>
          <w:rFonts w:cs="Kalpurush" w:hint="cs"/>
          <w:sz w:val="24"/>
          <w:szCs w:val="24"/>
          <w:cs/>
          <w:lang w:bidi="bn-BD"/>
        </w:rPr>
        <w:t>ি</w:t>
      </w:r>
      <w:r w:rsidRPr="00AA4BC9">
        <w:rPr>
          <w:rFonts w:cs="Kalpurush" w:hint="cs"/>
          <w:sz w:val="24"/>
          <w:szCs w:val="24"/>
          <w:cs/>
          <w:lang w:bidi="bn-IN"/>
        </w:rPr>
        <w:t>ই হচ্ছে আম্বিয়া</w:t>
      </w:r>
      <w:r w:rsidR="001D56BE">
        <w:rPr>
          <w:rFonts w:cs="Kalpurush" w:hint="cs"/>
          <w:sz w:val="24"/>
          <w:szCs w:val="24"/>
          <w:cs/>
          <w:lang w:bidi="bn-BD"/>
        </w:rPr>
        <w:t>য়ে</w:t>
      </w:r>
      <w:r w:rsidR="001D56BE">
        <w:rPr>
          <w:rFonts w:cs="Kalpurush" w:hint="cs"/>
          <w:sz w:val="24"/>
          <w:szCs w:val="24"/>
          <w:cs/>
          <w:lang w:bidi="bn-IN"/>
        </w:rPr>
        <w:t xml:space="preserve"> ক</w:t>
      </w:r>
      <w:r w:rsidR="001D56BE">
        <w:rPr>
          <w:rFonts w:cs="Kalpurush" w:hint="cs"/>
          <w:sz w:val="24"/>
          <w:szCs w:val="24"/>
          <w:cs/>
          <w:lang w:bidi="bn-BD"/>
        </w:rPr>
        <w:t>ি</w:t>
      </w:r>
      <w:r w:rsidRPr="00AA4BC9">
        <w:rPr>
          <w:rFonts w:cs="Kalpurush" w:hint="cs"/>
          <w:sz w:val="24"/>
          <w:szCs w:val="24"/>
          <w:cs/>
          <w:lang w:bidi="bn-IN"/>
        </w:rPr>
        <w:t>রামের প্রক</w:t>
      </w:r>
      <w:r w:rsidR="001D56BE">
        <w:rPr>
          <w:rFonts w:cs="Kalpurush" w:hint="cs"/>
          <w:sz w:val="24"/>
          <w:szCs w:val="24"/>
          <w:cs/>
          <w:lang w:bidi="bn-IN"/>
        </w:rPr>
        <w:t>ৃত উত্তরাধিকার। আল্লাহ আমাদেরকে</w:t>
      </w:r>
      <w:r w:rsidRPr="00AA4BC9">
        <w:rPr>
          <w:rFonts w:cs="Kalpurush" w:hint="cs"/>
          <w:sz w:val="24"/>
          <w:szCs w:val="24"/>
          <w:cs/>
          <w:lang w:bidi="bn-IN"/>
        </w:rPr>
        <w:t xml:space="preserve"> সে তাওফীক দান করুন।</w:t>
      </w:r>
    </w:p>
    <w:p w:rsidR="00AA4BC9" w:rsidRPr="00AA4BC9" w:rsidRDefault="00AA4BC9" w:rsidP="00AA4BC9">
      <w:pPr>
        <w:bidi w:val="0"/>
        <w:spacing w:after="0"/>
        <w:rPr>
          <w:rFonts w:cs="Kalpurush"/>
          <w:b/>
          <w:bCs/>
          <w:sz w:val="24"/>
          <w:szCs w:val="24"/>
          <w:cs/>
          <w:lang w:bidi="bn-BD"/>
        </w:rPr>
      </w:pPr>
      <w:r w:rsidRPr="00AA4BC9">
        <w:rPr>
          <w:rFonts w:cs="Kalpurush" w:hint="cs"/>
          <w:b/>
          <w:bCs/>
          <w:sz w:val="24"/>
          <w:szCs w:val="24"/>
          <w:cs/>
          <w:lang w:bidi="bn-IN"/>
        </w:rPr>
        <w:t>আলেমগণ উম্মতের তত্ত্বাবধায়ক</w:t>
      </w:r>
      <w:r>
        <w:rPr>
          <w:rFonts w:cs="Kalpurush" w:hint="cs"/>
          <w:b/>
          <w:bCs/>
          <w:sz w:val="24"/>
          <w:szCs w:val="24"/>
          <w:cs/>
          <w:lang w:bidi="bn-BD"/>
        </w:rPr>
        <w:t>:</w:t>
      </w:r>
    </w:p>
    <w:p w:rsidR="00AA4BC9" w:rsidRPr="00AA4BC9" w:rsidRDefault="00AA4BC9" w:rsidP="00AA4BC9">
      <w:pPr>
        <w:bidi w:val="0"/>
        <w:spacing w:after="0"/>
        <w:jc w:val="both"/>
        <w:rPr>
          <w:rFonts w:cs="Kalpurush"/>
          <w:sz w:val="24"/>
          <w:szCs w:val="24"/>
          <w:lang w:bidi="bn-IN"/>
        </w:rPr>
      </w:pPr>
      <w:r w:rsidRPr="00AA4BC9">
        <w:rPr>
          <w:rFonts w:cs="Kalpurush" w:hint="cs"/>
          <w:sz w:val="24"/>
          <w:szCs w:val="24"/>
          <w:cs/>
          <w:lang w:bidi="bn-IN"/>
        </w:rPr>
        <w:t>আমি সামন</w:t>
      </w:r>
      <w:r w:rsidR="001D56BE">
        <w:rPr>
          <w:rFonts w:cs="Kalpurush" w:hint="cs"/>
          <w:sz w:val="24"/>
          <w:szCs w:val="24"/>
          <w:cs/>
          <w:lang w:bidi="bn-IN"/>
        </w:rPr>
        <w:t>ে যে কথাটি বলব এর পূর্বে ভূমিকা</w:t>
      </w:r>
      <w:r w:rsidRPr="00AA4BC9">
        <w:rPr>
          <w:rFonts w:cs="Kalpurush" w:hint="cs"/>
          <w:sz w:val="24"/>
          <w:szCs w:val="24"/>
          <w:cs/>
          <w:lang w:bidi="bn-IN"/>
        </w:rPr>
        <w:t>স্বরূপ একটি বিষয় আলোকপাত করতে চাই। বিষয়টি হলো</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উম্মতের দৃষ্টান্ত হলো বকরির মতো। অর্থাৎ উম্মতের প্রত্যেক ব্যক্তিকে যদি বকরি হিসেবে গণ্য করা হয় তা</w:t>
      </w:r>
      <w:r w:rsidR="001D56BE">
        <w:rPr>
          <w:rFonts w:cs="Kalpurush" w:hint="cs"/>
          <w:sz w:val="24"/>
          <w:szCs w:val="24"/>
          <w:cs/>
          <w:lang w:bidi="bn-IN"/>
        </w:rPr>
        <w:t>হলে শয়তান তাদের জন্য হিংস্র বাঘস্বরূপ। শয়তানর</w:t>
      </w:r>
      <w:r w:rsidR="001D56BE">
        <w:rPr>
          <w:rFonts w:cs="Kalpurush" w:hint="cs"/>
          <w:sz w:val="24"/>
          <w:szCs w:val="24"/>
          <w:cs/>
          <w:lang w:bidi="bn-BD"/>
        </w:rPr>
        <w:t>ূ</w:t>
      </w:r>
      <w:r w:rsidRPr="00AA4BC9">
        <w:rPr>
          <w:rFonts w:cs="Kalpurush" w:hint="cs"/>
          <w:sz w:val="24"/>
          <w:szCs w:val="24"/>
          <w:cs/>
          <w:lang w:bidi="bn-IN"/>
        </w:rPr>
        <w:t>পী এ হিংস্র বাঘ মানুষের রূহানী জীবন ধ্বংস করতে সর্বদা তৎপর থাকে। বিভিন্ন পন্থায় হামলা করে। আর আলেমগণ হলেন এসব বকরিপালের তত্ত্বাবধায়ক বা রাখাল।</w:t>
      </w:r>
      <w:r w:rsidRPr="00AA4BC9">
        <w:rPr>
          <w:rFonts w:cs="Kalpurush"/>
          <w:sz w:val="24"/>
          <w:szCs w:val="24"/>
          <w:cs/>
          <w:lang w:bidi="bn-IN"/>
        </w:rPr>
        <w:t xml:space="preserve"> </w:t>
      </w:r>
      <w:r w:rsidRPr="00AA4BC9">
        <w:rPr>
          <w:rFonts w:cs="Kalpurush" w:hint="cs"/>
          <w:sz w:val="24"/>
          <w:szCs w:val="24"/>
          <w:cs/>
          <w:lang w:bidi="bn-IN"/>
        </w:rPr>
        <w:t>একজন আলেমের সবচেয়ে বড় দায়িত্ব হল</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তার বকরিপালের প্রতি সব সময় সতর্ক দৃষ্টি রাখা। আপনারা দেখবেন রাখাল বকরিপালকে কত সতর্কতার সাথে সার্বক্ষণিক চোখে চোখে রাখে। বকরি অবুঝ</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 xml:space="preserve">আত্মভোলা ও জেদী প্রকৃতির হয়ে </w:t>
      </w:r>
      <w:r w:rsidRPr="00AA4BC9">
        <w:rPr>
          <w:rFonts w:cs="Kalpurush" w:hint="cs"/>
          <w:sz w:val="24"/>
          <w:szCs w:val="24"/>
          <w:cs/>
          <w:lang w:bidi="bn-IN"/>
        </w:rPr>
        <w:lastRenderedPageBreak/>
        <w:t>থাকে। এতদসত্ত্বেও রাখাল নিজের ক্রোধ নিয়ন্ত্রণ করে। বকরিপালকে সামলানোর চেষ্টা করে। রাখালের এত আন্তরিকতা ও প্রচেষ্টার কারণ হলো</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সে পালের বকরিগুলোর মুল্য বুঝে। সে আশঙ্কায় থাকে</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চেষ্টা ও আন্তরিকতার ঘাটতি থাকলে মূল্যবান এ সম্পদ বিনষ্ট হয়ে যেতে পারে। এজন্য রাতেও সে বকরিগুলোর উপর নজর রাখে। বকরিগুলোর সংরক্ষণে সে সব সময় সতর্ক ও হুশিয়ার থাকে। তার আশঙ্কা হয় না জানি কোন দিক থেকে বাঘ এসে হঠাৎ হামলা করে</w:t>
      </w:r>
      <w:r w:rsidR="001D56BE">
        <w:rPr>
          <w:rFonts w:cs="Kalpurush" w:hint="cs"/>
          <w:sz w:val="24"/>
          <w:szCs w:val="24"/>
          <w:cs/>
          <w:lang w:bidi="bn-IN"/>
        </w:rPr>
        <w:t xml:space="preserve"> বসে। বাঘের কবল থেকে বকরিগুলো হ</w:t>
      </w:r>
      <w:r w:rsidR="001D56BE">
        <w:rPr>
          <w:rFonts w:cs="Kalpurush" w:hint="cs"/>
          <w:sz w:val="24"/>
          <w:szCs w:val="24"/>
          <w:cs/>
          <w:lang w:bidi="bn-BD"/>
        </w:rPr>
        <w:t>ি</w:t>
      </w:r>
      <w:r w:rsidR="001D56BE">
        <w:rPr>
          <w:rFonts w:cs="Kalpurush" w:hint="cs"/>
          <w:sz w:val="24"/>
          <w:szCs w:val="24"/>
          <w:cs/>
          <w:lang w:bidi="bn-IN"/>
        </w:rPr>
        <w:t>ফা</w:t>
      </w:r>
      <w:r w:rsidR="001D56BE">
        <w:rPr>
          <w:rFonts w:cs="Kalpurush" w:hint="cs"/>
          <w:sz w:val="24"/>
          <w:szCs w:val="24"/>
          <w:cs/>
          <w:lang w:bidi="bn-BD"/>
        </w:rPr>
        <w:t>য</w:t>
      </w:r>
      <w:r w:rsidRPr="00AA4BC9">
        <w:rPr>
          <w:rFonts w:cs="Kalpurush" w:hint="cs"/>
          <w:sz w:val="24"/>
          <w:szCs w:val="24"/>
          <w:cs/>
          <w:lang w:bidi="bn-IN"/>
        </w:rPr>
        <w:t>তের জন্য নানা ফন্দি-ফিকির আঁটে। বকরিগুলো ভুল পথে যেন না যায়</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কোনো বকরি যেন পাল থেকে বিচ্ছিন্ন না হয়ে যায়- ইত্যাদি ভাবনা তাকে সব সময় তাড়িত করে। মোটকথা</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রাখাল তার বকরিপালের মূল্য বুঝে বলেই এগুলোর সংরক্ষণের ব্যাপারে সবসময় নিজেকে আত্মনিয়োগ করে রাখে। নিজের দায়িত্ববোধ থেকে সে এক মুহূর্তের জন্যও গাফেল হয় না।</w:t>
      </w:r>
    </w:p>
    <w:p w:rsidR="00AA4BC9" w:rsidRPr="00AA4BC9" w:rsidRDefault="001D56BE" w:rsidP="00D97FC6">
      <w:pPr>
        <w:bidi w:val="0"/>
        <w:jc w:val="both"/>
        <w:rPr>
          <w:rFonts w:cs="Kalpurush"/>
          <w:sz w:val="24"/>
          <w:szCs w:val="24"/>
          <w:lang w:bidi="bn-IN"/>
        </w:rPr>
      </w:pPr>
      <w:r>
        <w:rPr>
          <w:rFonts w:cs="Kalpurush" w:hint="cs"/>
          <w:sz w:val="24"/>
          <w:szCs w:val="24"/>
          <w:cs/>
          <w:lang w:bidi="bn-IN"/>
        </w:rPr>
        <w:t xml:space="preserve">আমার প্রিয় বন্ধুগণ! </w:t>
      </w:r>
      <w:r>
        <w:rPr>
          <w:rFonts w:cs="Kalpurush" w:hint="cs"/>
          <w:sz w:val="24"/>
          <w:szCs w:val="24"/>
          <w:cs/>
          <w:lang w:bidi="bn-BD"/>
        </w:rPr>
        <w:t>উ</w:t>
      </w:r>
      <w:r>
        <w:rPr>
          <w:rFonts w:cs="Kalpurush" w:hint="cs"/>
          <w:sz w:val="24"/>
          <w:szCs w:val="24"/>
          <w:cs/>
          <w:lang w:bidi="bn-IN"/>
        </w:rPr>
        <w:t>লামায়ে ক</w:t>
      </w:r>
      <w:r>
        <w:rPr>
          <w:rFonts w:cs="Kalpurush" w:hint="cs"/>
          <w:sz w:val="24"/>
          <w:szCs w:val="24"/>
          <w:cs/>
          <w:lang w:bidi="bn-BD"/>
        </w:rPr>
        <w:t>ি</w:t>
      </w:r>
      <w:r w:rsidR="00AA4BC9" w:rsidRPr="00AA4BC9">
        <w:rPr>
          <w:rFonts w:cs="Kalpurush" w:hint="cs"/>
          <w:sz w:val="24"/>
          <w:szCs w:val="24"/>
          <w:cs/>
          <w:lang w:bidi="bn-IN"/>
        </w:rPr>
        <w:t>রাম উম্মতের রাখাল। তাদের প্রত্যেকের মধ্যে এ দরদ থাকা উচিত যে</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Pr>
          <w:rFonts w:cs="Kalpurush" w:hint="cs"/>
          <w:sz w:val="24"/>
          <w:szCs w:val="24"/>
          <w:cs/>
          <w:lang w:bidi="bn-IN"/>
        </w:rPr>
        <w:t>তারা তাদের মুসল্ল</w:t>
      </w:r>
      <w:r>
        <w:rPr>
          <w:rFonts w:cs="Kalpurush" w:hint="cs"/>
          <w:sz w:val="24"/>
          <w:szCs w:val="24"/>
          <w:cs/>
          <w:lang w:bidi="bn-BD"/>
        </w:rPr>
        <w:t>ী</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AA4BC9" w:rsidRPr="00AA4BC9">
        <w:rPr>
          <w:rFonts w:cs="Kalpurush" w:hint="cs"/>
          <w:sz w:val="24"/>
          <w:szCs w:val="24"/>
          <w:cs/>
          <w:lang w:bidi="bn-IN"/>
        </w:rPr>
        <w:t>শাগরেদ</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AA4BC9" w:rsidRPr="00AA4BC9">
        <w:rPr>
          <w:rFonts w:cs="Kalpurush" w:hint="cs"/>
          <w:sz w:val="24"/>
          <w:szCs w:val="24"/>
          <w:cs/>
          <w:lang w:bidi="bn-IN"/>
        </w:rPr>
        <w:t>ল</w:t>
      </w:r>
      <w:r>
        <w:rPr>
          <w:rFonts w:cs="Kalpurush" w:hint="cs"/>
          <w:sz w:val="24"/>
          <w:szCs w:val="24"/>
          <w:cs/>
          <w:lang w:bidi="bn-IN"/>
        </w:rPr>
        <w:t>োকালয়ে বসবাসকারী প্রতিটি মুসল</w:t>
      </w:r>
      <w:r>
        <w:rPr>
          <w:rFonts w:cs="Kalpurush" w:hint="cs"/>
          <w:sz w:val="24"/>
          <w:szCs w:val="24"/>
          <w:cs/>
          <w:lang w:bidi="bn-BD"/>
        </w:rPr>
        <w:t>ি</w:t>
      </w:r>
      <w:r>
        <w:rPr>
          <w:rFonts w:cs="Kalpurush" w:hint="cs"/>
          <w:sz w:val="24"/>
          <w:szCs w:val="24"/>
          <w:cs/>
          <w:lang w:bidi="bn-IN"/>
        </w:rPr>
        <w:t>ম</w:t>
      </w:r>
      <w:r w:rsidR="00AA4BC9" w:rsidRPr="00AA4BC9">
        <w:rPr>
          <w:rFonts w:cs="Kalpurush" w:hint="cs"/>
          <w:sz w:val="24"/>
          <w:szCs w:val="24"/>
          <w:cs/>
          <w:lang w:bidi="bn-IN"/>
        </w:rPr>
        <w:t xml:space="preserve"> বরং উম্মতে মুসলিমার প্রতিটি সদস্যকে অমূল্য সম্পদ জ্ঞান করে তাদের </w:t>
      </w:r>
      <w:r>
        <w:rPr>
          <w:rFonts w:cs="Kalpurush" w:hint="cs"/>
          <w:sz w:val="24"/>
          <w:szCs w:val="24"/>
          <w:cs/>
          <w:lang w:bidi="bn-IN"/>
        </w:rPr>
        <w:t>হিফাজতে সর্বদা নিয়েজিত থাকে। এট</w:t>
      </w:r>
      <w:r>
        <w:rPr>
          <w:rFonts w:cs="Kalpurush" w:hint="cs"/>
          <w:sz w:val="24"/>
          <w:szCs w:val="24"/>
          <w:cs/>
          <w:lang w:bidi="bn-BD"/>
        </w:rPr>
        <w:t>ি</w:t>
      </w:r>
      <w:r w:rsidR="00AA4BC9" w:rsidRPr="00AA4BC9">
        <w:rPr>
          <w:rFonts w:cs="Kalpurush" w:hint="cs"/>
          <w:sz w:val="24"/>
          <w:szCs w:val="24"/>
          <w:cs/>
          <w:lang w:bidi="bn-IN"/>
        </w:rPr>
        <w:t xml:space="preserve"> আমাদের পরকালের অনেক বড় সম্পদ। যেমনিভাবে একজন রাখাল বকরি থেকে দুধ</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AA4BC9" w:rsidRPr="00AA4BC9">
        <w:rPr>
          <w:rFonts w:cs="Kalpurush" w:hint="cs"/>
          <w:sz w:val="24"/>
          <w:szCs w:val="24"/>
          <w:cs/>
          <w:lang w:bidi="bn-IN"/>
        </w:rPr>
        <w:t>গোশত</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AA4BC9" w:rsidRPr="00AA4BC9">
        <w:rPr>
          <w:rFonts w:cs="Kalpurush" w:hint="cs"/>
          <w:sz w:val="24"/>
          <w:szCs w:val="24"/>
          <w:cs/>
          <w:lang w:bidi="bn-IN"/>
        </w:rPr>
        <w:t>চামড়া</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AA4BC9" w:rsidRPr="00AA4BC9">
        <w:rPr>
          <w:rFonts w:cs="Kalpurush" w:hint="cs"/>
          <w:sz w:val="24"/>
          <w:szCs w:val="24"/>
          <w:cs/>
          <w:lang w:bidi="bn-IN"/>
        </w:rPr>
        <w:t>পশম ইত্যাদি দ্বারা বিভিন্নভাবে উপকৃত হয়। তেমনি উম্মাহর সদস্যদেরকে পরিচর্যা-পরিচালনা-সমালোচনার দ্বারা ওলামায়ে কেরামেরও অগ</w:t>
      </w:r>
      <w:r w:rsidR="00D97FC6">
        <w:rPr>
          <w:rFonts w:cs="Kalpurush" w:hint="cs"/>
          <w:sz w:val="24"/>
          <w:szCs w:val="24"/>
          <w:cs/>
          <w:lang w:bidi="bn-BD"/>
        </w:rPr>
        <w:t>ণি</w:t>
      </w:r>
      <w:r w:rsidR="00D97FC6">
        <w:rPr>
          <w:rFonts w:cs="Kalpurush" w:hint="cs"/>
          <w:sz w:val="24"/>
          <w:szCs w:val="24"/>
          <w:cs/>
          <w:lang w:bidi="bn-IN"/>
        </w:rPr>
        <w:t>ত ফায়দা হাস</w:t>
      </w:r>
      <w:r w:rsidR="00D97FC6">
        <w:rPr>
          <w:rFonts w:cs="Kalpurush" w:hint="cs"/>
          <w:sz w:val="24"/>
          <w:szCs w:val="24"/>
          <w:cs/>
          <w:lang w:bidi="bn-BD"/>
        </w:rPr>
        <w:t>ি</w:t>
      </w:r>
      <w:r w:rsidR="00AA4BC9" w:rsidRPr="00AA4BC9">
        <w:rPr>
          <w:rFonts w:cs="Kalpurush" w:hint="cs"/>
          <w:sz w:val="24"/>
          <w:szCs w:val="24"/>
          <w:cs/>
          <w:lang w:bidi="bn-IN"/>
        </w:rPr>
        <w:t>ল হয়। ইলম ও তাকওয়ার মাঝে সমৃদ্ধি ঘটে। নেকির পাল্লা ভারি হয়। আল্লাহ তা</w:t>
      </w:r>
      <w:r>
        <w:rPr>
          <w:rFonts w:cs="Kalpurush" w:hint="cs"/>
          <w:sz w:val="24"/>
          <w:szCs w:val="24"/>
          <w:cs/>
          <w:lang w:bidi="bn-BD"/>
        </w:rPr>
        <w:t>‘</w:t>
      </w:r>
      <w:r w:rsidR="00AA4BC9" w:rsidRPr="00AA4BC9">
        <w:rPr>
          <w:rFonts w:cs="Kalpurush" w:hint="cs"/>
          <w:sz w:val="24"/>
          <w:szCs w:val="24"/>
          <w:cs/>
          <w:lang w:bidi="bn-IN"/>
        </w:rPr>
        <w:t>আলার নৈকট্য লাভে সহায়ক হয়। প্রতিটি ব্যক্তি আমাদের আখেরাতের অমূল্য সম্পদ। এজন্য তাদের দেখাশোনায় সর্বোতভাবে নিয়োজিত হওয়া উচিত। সব সময় এ প্রচেষ্টায় থাকতে হবে যে</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AA4BC9" w:rsidRPr="00AA4BC9">
        <w:rPr>
          <w:rFonts w:cs="Kalpurush" w:hint="cs"/>
          <w:sz w:val="24"/>
          <w:szCs w:val="24"/>
          <w:cs/>
          <w:lang w:bidi="bn-IN"/>
        </w:rPr>
        <w:t>উম্মতের কোনো সদস্যকে শয়তানরূপি বাঘ তার লো</w:t>
      </w:r>
      <w:r>
        <w:rPr>
          <w:rFonts w:cs="Kalpurush" w:hint="cs"/>
          <w:sz w:val="24"/>
          <w:szCs w:val="24"/>
          <w:cs/>
          <w:lang w:bidi="bn-IN"/>
        </w:rPr>
        <w:t>কমা বানাতে না পারে। আম্বিয়ায়ে ক</w:t>
      </w:r>
      <w:r>
        <w:rPr>
          <w:rFonts w:cs="Kalpurush" w:hint="cs"/>
          <w:sz w:val="24"/>
          <w:szCs w:val="24"/>
          <w:cs/>
          <w:lang w:bidi="bn-BD"/>
        </w:rPr>
        <w:t>ি</w:t>
      </w:r>
      <w:r w:rsidR="00AA4BC9" w:rsidRPr="00AA4BC9">
        <w:rPr>
          <w:rFonts w:cs="Kalpurush" w:hint="cs"/>
          <w:sz w:val="24"/>
          <w:szCs w:val="24"/>
          <w:cs/>
          <w:lang w:bidi="bn-IN"/>
        </w:rPr>
        <w:t>রামের উত্তরাধিকারীদের সরদার সিদ্দীকে আকবার রা</w:t>
      </w:r>
      <w:r>
        <w:rPr>
          <w:rFonts w:cs="Kalpurush" w:hint="cs"/>
          <w:sz w:val="24"/>
          <w:szCs w:val="24"/>
          <w:cs/>
          <w:lang w:bidi="bn-BD"/>
        </w:rPr>
        <w:t>দিয়াল্লাহু আনহু</w:t>
      </w:r>
      <w:r w:rsidR="00AA4BC9" w:rsidRPr="00AA4BC9">
        <w:rPr>
          <w:rFonts w:cs="Kalpurush" w:hint="cs"/>
          <w:sz w:val="24"/>
          <w:szCs w:val="24"/>
          <w:cs/>
          <w:lang w:bidi="bn-IN"/>
        </w:rPr>
        <w:t xml:space="preserve"> বলেছিলেন</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AA4BC9" w:rsidRPr="00AA4BC9">
        <w:rPr>
          <w:rFonts w:cs="Kalpurush" w:hint="cs"/>
          <w:sz w:val="24"/>
          <w:szCs w:val="24"/>
          <w:cs/>
          <w:lang w:bidi="bn-IN"/>
        </w:rPr>
        <w:t>আমার শরীরে প্রাণ থাকতে দীনের কোনো ক্ষতি সাধন হবে</w:t>
      </w:r>
      <w:r w:rsidR="009A0E76">
        <w:rPr>
          <w:rFonts w:cs="Kalpurush" w:hint="cs"/>
          <w:sz w:val="24"/>
          <w:szCs w:val="24"/>
          <w:cs/>
          <w:lang w:bidi="bn-BD"/>
        </w:rPr>
        <w:t>?</w:t>
      </w:r>
      <w:r w:rsidR="00AA4BC9" w:rsidRPr="00AA4BC9">
        <w:rPr>
          <w:rFonts w:cs="Kalpurush" w:hint="cs"/>
          <w:sz w:val="24"/>
          <w:szCs w:val="24"/>
          <w:lang w:bidi="bn-IN"/>
        </w:rPr>
        <w:t xml:space="preserve"> </w:t>
      </w:r>
      <w:r w:rsidR="00AA4BC9" w:rsidRPr="00AA4BC9">
        <w:rPr>
          <w:rFonts w:cs="Kalpurush" w:hint="cs"/>
          <w:sz w:val="24"/>
          <w:szCs w:val="24"/>
          <w:cs/>
          <w:lang w:bidi="bn-IN"/>
        </w:rPr>
        <w:t>না</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AA4BC9" w:rsidRPr="00AA4BC9">
        <w:rPr>
          <w:rFonts w:cs="Kalpurush" w:hint="cs"/>
          <w:sz w:val="24"/>
          <w:szCs w:val="24"/>
          <w:cs/>
          <w:lang w:bidi="bn-IN"/>
        </w:rPr>
        <w:t>তা হতে পারে না। রাখালের উপস্থিতিতে</w:t>
      </w:r>
      <w:r w:rsidR="009A0E76">
        <w:rPr>
          <w:rFonts w:cs="Kalpurush" w:hint="cs"/>
          <w:sz w:val="24"/>
          <w:szCs w:val="24"/>
          <w:cs/>
          <w:lang w:bidi="bn-BD"/>
        </w:rPr>
        <w:t xml:space="preserve"> </w:t>
      </w:r>
      <w:r w:rsidR="00AA4BC9" w:rsidRPr="00AA4BC9">
        <w:rPr>
          <w:rFonts w:cs="Kalpurush" w:hint="cs"/>
          <w:sz w:val="24"/>
          <w:szCs w:val="24"/>
          <w:cs/>
          <w:lang w:bidi="bn-IN"/>
        </w:rPr>
        <w:t>কোনো একটি বকরিরও ন্যূনতম কোনো ক্ষতি হতে পারে না। আলেমের উপস্থিতিতেও একজনমাত্র উম্মতেরও যেন কোনো ক্ষতি না হয়।</w:t>
      </w:r>
    </w:p>
    <w:p w:rsidR="00AA4BC9" w:rsidRPr="00AA4BC9" w:rsidRDefault="00AA4BC9" w:rsidP="009A0E76">
      <w:pPr>
        <w:bidi w:val="0"/>
        <w:spacing w:after="0"/>
        <w:rPr>
          <w:rFonts w:cs="Kalpurush"/>
          <w:b/>
          <w:bCs/>
          <w:sz w:val="24"/>
          <w:szCs w:val="24"/>
          <w:lang w:bidi="bn-BD"/>
        </w:rPr>
      </w:pPr>
      <w:r w:rsidRPr="00AA4BC9">
        <w:rPr>
          <w:rFonts w:cs="Kalpurush" w:hint="cs"/>
          <w:b/>
          <w:bCs/>
          <w:sz w:val="24"/>
          <w:szCs w:val="24"/>
          <w:cs/>
          <w:lang w:bidi="bn-IN"/>
        </w:rPr>
        <w:t>নিজের মর্যাদা জানুন</w:t>
      </w:r>
    </w:p>
    <w:p w:rsidR="009A0E76" w:rsidRDefault="00AA4BC9" w:rsidP="009A0E76">
      <w:pPr>
        <w:bidi w:val="0"/>
        <w:spacing w:after="0"/>
        <w:jc w:val="both"/>
        <w:rPr>
          <w:rFonts w:cs="Kalpurush"/>
          <w:sz w:val="24"/>
          <w:szCs w:val="24"/>
          <w:lang w:bidi="bn-BD"/>
        </w:rPr>
      </w:pPr>
      <w:r w:rsidRPr="00AA4BC9">
        <w:rPr>
          <w:rFonts w:cs="Kalpurush" w:hint="cs"/>
          <w:sz w:val="24"/>
          <w:szCs w:val="24"/>
          <w:cs/>
          <w:lang w:bidi="bn-IN"/>
        </w:rPr>
        <w:t>প্রিয় বন্দ্ধুগণ! নিজের মর্যাদা সম্পর্কে জানুন এবং উম্মতকে নিজেদের গুরুত্বপূর্ণ সম্পদ মনে করুন। যদি এ উপলব্ধি সৃষ্টি হয়ে যায়</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একটি মুহূর্তও অলসতায় কাটবে না। জঙ্গলের দিকে যেমন নজর থাকবে</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তেমনি বকরি ও বাঘের দিকেও নজর রাখতে হবে। কোনো সময় যদি বাঘের ভয় অনুভূত হয় সঙ্গে সঙ্গে উঠে দাঁড়িয়ে যাবে এবং সর্বাত্মক প্রস্তুতি নিয়ে মোকাবেলা করবে। তাছাড়া বকরিপালকে যাবতীয় বিপদাপদ থেকে রক্ষা করার পাশপাশি এদের সমূহ প্রয়োজন পূরণেও সচেষ্ট থাকতে হবে।</w:t>
      </w:r>
    </w:p>
    <w:p w:rsidR="00AA4BC9" w:rsidRPr="009A0E76" w:rsidRDefault="00AA4BC9" w:rsidP="009A0E76">
      <w:pPr>
        <w:bidi w:val="0"/>
        <w:spacing w:after="0"/>
        <w:jc w:val="both"/>
        <w:rPr>
          <w:rFonts w:cs="Kalpurush"/>
          <w:sz w:val="24"/>
          <w:szCs w:val="24"/>
          <w:lang w:bidi="bn-BD"/>
        </w:rPr>
      </w:pPr>
      <w:r w:rsidRPr="00AA4BC9">
        <w:rPr>
          <w:rFonts w:cs="Kalpurush" w:hint="cs"/>
          <w:b/>
          <w:bCs/>
          <w:sz w:val="24"/>
          <w:szCs w:val="24"/>
          <w:cs/>
          <w:lang w:bidi="bn-IN"/>
        </w:rPr>
        <w:t>সর্বোত্তম আলেম</w:t>
      </w:r>
      <w:r w:rsidR="009A0E76">
        <w:rPr>
          <w:rFonts w:cs="Kalpurush" w:hint="cs"/>
          <w:b/>
          <w:bCs/>
          <w:sz w:val="24"/>
          <w:szCs w:val="24"/>
          <w:cs/>
          <w:lang w:bidi="bn-BD"/>
        </w:rPr>
        <w:t>:</w:t>
      </w:r>
    </w:p>
    <w:p w:rsidR="00AA4BC9" w:rsidRPr="00AA4BC9" w:rsidRDefault="009A0E76" w:rsidP="001D56BE">
      <w:pPr>
        <w:bidi w:val="0"/>
        <w:jc w:val="both"/>
        <w:rPr>
          <w:rFonts w:cs="Kalpurush"/>
          <w:sz w:val="24"/>
          <w:szCs w:val="24"/>
          <w:lang w:bidi="bn-IN"/>
        </w:rPr>
      </w:pPr>
      <w:r>
        <w:rPr>
          <w:rFonts w:cs="Kalpurush" w:hint="cs"/>
          <w:sz w:val="24"/>
          <w:szCs w:val="24"/>
          <w:cs/>
          <w:lang w:bidi="bn-IN"/>
        </w:rPr>
        <w:t>বন</w:t>
      </w:r>
      <w:r>
        <w:rPr>
          <w:rFonts w:cs="Kalpurush" w:hint="cs"/>
          <w:sz w:val="24"/>
          <w:szCs w:val="24"/>
          <w:cs/>
          <w:lang w:bidi="bn-BD"/>
        </w:rPr>
        <w:t>্ধু</w:t>
      </w:r>
      <w:r w:rsidR="00AA4BC9" w:rsidRPr="00AA4BC9">
        <w:rPr>
          <w:rFonts w:cs="Kalpurush" w:hint="cs"/>
          <w:sz w:val="24"/>
          <w:szCs w:val="24"/>
          <w:cs/>
          <w:lang w:bidi="bn-IN"/>
        </w:rPr>
        <w:t>গণ! প্রকৃত অর্থে আমরা আলেম হওয়ার উপযুক্ত তখনই হব যখন আমরা একজন অভিজ্ঞ রাখাল হিসেবে উম্মতকে ভাল</w:t>
      </w:r>
      <w:r w:rsidR="001D56BE">
        <w:rPr>
          <w:rFonts w:cs="Kalpurush" w:hint="cs"/>
          <w:sz w:val="24"/>
          <w:szCs w:val="24"/>
          <w:cs/>
          <w:lang w:bidi="bn-BD"/>
        </w:rPr>
        <w:t>ো</w:t>
      </w:r>
      <w:r w:rsidR="00AA4BC9" w:rsidRPr="00AA4BC9">
        <w:rPr>
          <w:rFonts w:cs="Kalpurush" w:hint="cs"/>
          <w:sz w:val="24"/>
          <w:szCs w:val="24"/>
          <w:cs/>
          <w:lang w:bidi="bn-IN"/>
        </w:rPr>
        <w:t>ভাবে সামলাবো। এজন্য সর্বপ্রথম প্রয়োজন হল</w:t>
      </w:r>
      <w:r w:rsidR="001D56BE">
        <w:rPr>
          <w:rFonts w:cs="Kalpurush" w:hint="cs"/>
          <w:sz w:val="24"/>
          <w:szCs w:val="24"/>
          <w:cs/>
          <w:lang w:bidi="bn-BD"/>
        </w:rPr>
        <w:t>ো</w:t>
      </w:r>
      <w:r w:rsidR="00AA4BC9" w:rsidRPr="00AA4BC9">
        <w:rPr>
          <w:rFonts w:cs="Kalpurush" w:hint="cs"/>
          <w:sz w:val="24"/>
          <w:szCs w:val="24"/>
          <w:cs/>
          <w:lang w:bidi="bn-IN"/>
        </w:rPr>
        <w:t xml:space="preserve"> নিজেদের উদ্দেশ্য সম্পর্কে অবহিত হওয়া। নিজেদের মাঝ দায়িত্ব অনুভূতি সৃষ্টি করা এবং তদানুযায়ী আমল করা। নিজেকে উম্মতের রাখাল ভেবে তাদের তত্ত্বাবধানে নিয়োজিত থাকা। একথা স্পষ্ট যে</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AA4BC9" w:rsidRPr="00AA4BC9">
        <w:rPr>
          <w:rFonts w:cs="Kalpurush" w:hint="cs"/>
          <w:sz w:val="24"/>
          <w:szCs w:val="24"/>
          <w:cs/>
          <w:lang w:bidi="bn-IN"/>
        </w:rPr>
        <w:t>যেই রাখাল তার বকরির কল্যাণ ও উন্নয়নে নজর রাখবে</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AA4BC9" w:rsidRPr="00AA4BC9">
        <w:rPr>
          <w:rFonts w:cs="Kalpurush" w:hint="cs"/>
          <w:sz w:val="24"/>
          <w:szCs w:val="24"/>
          <w:cs/>
          <w:lang w:bidi="bn-IN"/>
        </w:rPr>
        <w:t>তার মধ্যে নিজের কল্যাণ ও সাফল্যের ভাবনা অবশ্যই জাগরুক থাকবে। যে ব্যক্তি তার বকরিকে বাঘের কবল থেকে বাঁচানোর ব্যাপারে সতর্ক হবে সে অবশ্যই নিজেকে বাঘের থাবা থেকে রক্ষা করবে</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AA4BC9" w:rsidRPr="00AA4BC9">
        <w:rPr>
          <w:rFonts w:cs="Kalpurush" w:hint="cs"/>
          <w:sz w:val="24"/>
          <w:szCs w:val="24"/>
          <w:cs/>
          <w:lang w:bidi="bn-IN"/>
        </w:rPr>
        <w:t xml:space="preserve">যাবতীয় বিপদাপদ থেকে </w:t>
      </w:r>
      <w:r w:rsidR="00AA4BC9" w:rsidRPr="00AA4BC9">
        <w:rPr>
          <w:rFonts w:cs="Kalpurush" w:hint="cs"/>
          <w:sz w:val="24"/>
          <w:szCs w:val="24"/>
          <w:cs/>
          <w:lang w:bidi="bn-IN"/>
        </w:rPr>
        <w:lastRenderedPageBreak/>
        <w:t>নিরাপদ থাকার কৌশল অবলম্বন করবে। রাসূল</w:t>
      </w:r>
      <w:r>
        <w:rPr>
          <w:rFonts w:cs="Kalpurush" w:hint="cs"/>
          <w:sz w:val="24"/>
          <w:szCs w:val="24"/>
          <w:cs/>
          <w:lang w:bidi="bn-BD"/>
        </w:rPr>
        <w:t>ুল্লাহ</w:t>
      </w:r>
      <w:r w:rsidR="00AA4BC9" w:rsidRPr="00AA4BC9">
        <w:rPr>
          <w:rFonts w:cs="Kalpurush" w:hint="cs"/>
          <w:sz w:val="24"/>
          <w:szCs w:val="24"/>
          <w:cs/>
          <w:lang w:bidi="bn-IN"/>
        </w:rPr>
        <w:t xml:space="preserve"> সাল্লাল্লাহু আলাইহি ওয়াসাল্লামকে উদ্দেশ</w:t>
      </w:r>
      <w:r>
        <w:rPr>
          <w:rFonts w:cs="Kalpurush" w:hint="cs"/>
          <w:sz w:val="24"/>
          <w:szCs w:val="24"/>
          <w:cs/>
          <w:lang w:bidi="bn-IN"/>
        </w:rPr>
        <w:t xml:space="preserve"> করে ক</w:t>
      </w:r>
      <w:r>
        <w:rPr>
          <w:rFonts w:cs="Kalpurush" w:hint="cs"/>
          <w:sz w:val="24"/>
          <w:szCs w:val="24"/>
          <w:cs/>
          <w:lang w:bidi="bn-BD"/>
        </w:rPr>
        <w:t>ু</w:t>
      </w:r>
      <w:r w:rsidR="00AA4BC9" w:rsidRPr="00AA4BC9">
        <w:rPr>
          <w:rFonts w:cs="Kalpurush" w:hint="cs"/>
          <w:sz w:val="24"/>
          <w:szCs w:val="24"/>
          <w:cs/>
          <w:lang w:bidi="bn-IN"/>
        </w:rPr>
        <w:t xml:space="preserve">রআনে </w:t>
      </w:r>
      <w:r w:rsidR="001D56BE">
        <w:rPr>
          <w:rFonts w:cs="Kalpurush" w:hint="cs"/>
          <w:sz w:val="24"/>
          <w:szCs w:val="24"/>
          <w:cs/>
          <w:lang w:bidi="bn-BD"/>
        </w:rPr>
        <w:t>বলা</w:t>
      </w:r>
      <w:r w:rsidR="00AA4BC9" w:rsidRPr="00AA4BC9">
        <w:rPr>
          <w:rFonts w:cs="Kalpurush" w:hint="cs"/>
          <w:sz w:val="24"/>
          <w:szCs w:val="24"/>
          <w:cs/>
          <w:lang w:bidi="bn-IN"/>
        </w:rPr>
        <w:t xml:space="preserve"> হয়েছে</w:t>
      </w:r>
      <w:r w:rsidR="00AA4BC9" w:rsidRPr="00AA4BC9">
        <w:rPr>
          <w:rFonts w:ascii="Kalpurush" w:hAnsi="Kalpurush" w:cs="Kalpurush"/>
          <w:sz w:val="24"/>
          <w:szCs w:val="24"/>
          <w:lang w:bidi="bn-IN"/>
        </w:rPr>
        <w:t>,</w:t>
      </w:r>
    </w:p>
    <w:p w:rsidR="00AA4BC9" w:rsidRPr="009A0E76" w:rsidRDefault="009A0E76" w:rsidP="001D56BE">
      <w:pPr>
        <w:bidi w:val="0"/>
        <w:jc w:val="right"/>
        <w:rPr>
          <w:rFonts w:cs="Vrinda"/>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وَجَعَلۡنَا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ٱلنَّهَارَ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مَعَاشٗا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النبا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١١</w:t>
      </w:r>
      <w:r>
        <w:rPr>
          <w:rFonts w:ascii="KFGQPC Uthman Taha Naskh" w:cs="KFGQPC Uthman Taha Naskh"/>
          <w:color w:val="008000"/>
          <w:sz w:val="24"/>
          <w:szCs w:val="24"/>
          <w:rtl/>
        </w:rPr>
        <w:t>]</w:t>
      </w:r>
    </w:p>
    <w:p w:rsidR="00AA4BC9" w:rsidRPr="00AA4BC9" w:rsidRDefault="009A0E76" w:rsidP="00AA4BC9">
      <w:pPr>
        <w:bidi w:val="0"/>
        <w:jc w:val="both"/>
        <w:rPr>
          <w:rFonts w:cs="Kalpurush"/>
          <w:sz w:val="24"/>
          <w:szCs w:val="24"/>
          <w:lang w:bidi="bn-BD"/>
        </w:rPr>
      </w:pPr>
      <w:r>
        <w:rPr>
          <w:rFonts w:cs="Kalpurush" w:hint="cs"/>
          <w:sz w:val="24"/>
          <w:szCs w:val="24"/>
          <w:cs/>
          <w:lang w:bidi="bn-BD"/>
        </w:rPr>
        <w:t>“</w:t>
      </w:r>
      <w:r w:rsidR="00D97FC6">
        <w:rPr>
          <w:rFonts w:cs="Kalpurush" w:hint="cs"/>
          <w:sz w:val="24"/>
          <w:szCs w:val="24"/>
          <w:cs/>
          <w:lang w:bidi="bn-IN"/>
        </w:rPr>
        <w:t>আর আম</w:t>
      </w:r>
      <w:r w:rsidR="00D97FC6">
        <w:rPr>
          <w:rFonts w:cs="Kalpurush" w:hint="cs"/>
          <w:sz w:val="24"/>
          <w:szCs w:val="24"/>
          <w:cs/>
          <w:lang w:bidi="bn-BD"/>
        </w:rPr>
        <w:t>রা</w:t>
      </w:r>
      <w:r w:rsidR="00AA4BC9" w:rsidRPr="00AA4BC9">
        <w:rPr>
          <w:rFonts w:cs="Kalpurush" w:hint="cs"/>
          <w:sz w:val="24"/>
          <w:szCs w:val="24"/>
          <w:cs/>
          <w:lang w:bidi="bn-IN"/>
        </w:rPr>
        <w:t xml:space="preserve"> দিনকে করেছি জীবিকার্জনের সময়।</w:t>
      </w:r>
      <w:r>
        <w:rPr>
          <w:rFonts w:cs="Kalpurush" w:hint="cs"/>
          <w:sz w:val="24"/>
          <w:szCs w:val="24"/>
          <w:cs/>
          <w:lang w:bidi="bn-BD"/>
        </w:rPr>
        <w:t>”</w:t>
      </w:r>
      <w:r>
        <w:rPr>
          <w:rFonts w:cs="Kalpurush" w:hint="cs"/>
          <w:sz w:val="24"/>
          <w:szCs w:val="24"/>
          <w:cs/>
          <w:lang w:bidi="bn-IN"/>
        </w:rPr>
        <w:t xml:space="preserve"> </w:t>
      </w:r>
      <w:r>
        <w:rPr>
          <w:rFonts w:cs="Kalpurush" w:hint="cs"/>
          <w:sz w:val="24"/>
          <w:szCs w:val="24"/>
          <w:cs/>
          <w:lang w:bidi="bn-BD"/>
        </w:rPr>
        <w:t>[</w:t>
      </w:r>
      <w:r>
        <w:rPr>
          <w:rFonts w:cs="Kalpurush" w:hint="cs"/>
          <w:sz w:val="24"/>
          <w:szCs w:val="24"/>
          <w:cs/>
          <w:lang w:bidi="bn-IN"/>
        </w:rPr>
        <w:t>সূরা আন-নাবা</w:t>
      </w:r>
      <w:r w:rsidR="001D56BE">
        <w:rPr>
          <w:rFonts w:cs="Kalpurush" w:hint="cs"/>
          <w:sz w:val="24"/>
          <w:szCs w:val="24"/>
          <w:cs/>
          <w:lang w:bidi="bn-BD"/>
        </w:rPr>
        <w:t>, আয়াত</w:t>
      </w:r>
      <w:r>
        <w:rPr>
          <w:rFonts w:cs="Kalpurush" w:hint="cs"/>
          <w:sz w:val="24"/>
          <w:szCs w:val="24"/>
          <w:cs/>
          <w:lang w:bidi="bn-BD"/>
        </w:rPr>
        <w:t xml:space="preserve">: </w:t>
      </w:r>
      <w:r>
        <w:rPr>
          <w:rFonts w:cs="Kalpurush" w:hint="cs"/>
          <w:sz w:val="24"/>
          <w:szCs w:val="24"/>
          <w:cs/>
          <w:lang w:bidi="bn-IN"/>
        </w:rPr>
        <w:t>১১</w:t>
      </w:r>
      <w:r>
        <w:rPr>
          <w:rFonts w:cs="Kalpurush" w:hint="cs"/>
          <w:sz w:val="24"/>
          <w:szCs w:val="24"/>
          <w:cs/>
          <w:lang w:bidi="bn-BD"/>
        </w:rPr>
        <w:t>]</w:t>
      </w:r>
    </w:p>
    <w:p w:rsidR="00AA4BC9" w:rsidRPr="00AA4BC9" w:rsidRDefault="00AA4BC9" w:rsidP="00D97FC6">
      <w:pPr>
        <w:bidi w:val="0"/>
        <w:jc w:val="both"/>
        <w:rPr>
          <w:rFonts w:cs="Kalpurush"/>
          <w:sz w:val="24"/>
          <w:szCs w:val="24"/>
          <w:lang w:bidi="bn-IN"/>
        </w:rPr>
      </w:pPr>
      <w:r w:rsidRPr="00AA4BC9">
        <w:rPr>
          <w:rFonts w:cs="Kalpurush" w:hint="cs"/>
          <w:sz w:val="24"/>
          <w:szCs w:val="24"/>
          <w:cs/>
          <w:lang w:bidi="bn-IN"/>
        </w:rPr>
        <w:t>যে ব্যক্তি বকরির চিন্তায় দিন অতিবাহিত করবে সে ন</w:t>
      </w:r>
      <w:r w:rsidR="009A0E76">
        <w:rPr>
          <w:rFonts w:cs="Kalpurush" w:hint="cs"/>
          <w:sz w:val="24"/>
          <w:szCs w:val="24"/>
          <w:cs/>
          <w:lang w:bidi="bn-IN"/>
        </w:rPr>
        <w:t>িজের চিন্তা থেকেও উদাসীন হবে না</w:t>
      </w:r>
      <w:r w:rsidR="009A0E76">
        <w:rPr>
          <w:rFonts w:cs="Kalpurush" w:hint="cs"/>
          <w:sz w:val="24"/>
          <w:szCs w:val="24"/>
          <w:cs/>
          <w:lang w:bidi="bn-BD"/>
        </w:rPr>
        <w:t>;</w:t>
      </w:r>
      <w:r w:rsidRPr="00AA4BC9">
        <w:rPr>
          <w:rFonts w:cs="Kalpurush" w:hint="cs"/>
          <w:sz w:val="24"/>
          <w:szCs w:val="24"/>
          <w:cs/>
          <w:lang w:bidi="bn-IN"/>
        </w:rPr>
        <w:t xml:space="preserve"> বরং রাতেও একাকিত্বে আল্লাহ তা</w:t>
      </w:r>
      <w:r w:rsidR="009A0E76">
        <w:rPr>
          <w:rFonts w:cs="Kalpurush" w:hint="cs"/>
          <w:sz w:val="24"/>
          <w:szCs w:val="24"/>
          <w:cs/>
          <w:lang w:bidi="bn-BD"/>
        </w:rPr>
        <w:t>‘</w:t>
      </w:r>
      <w:r w:rsidR="00D97FC6">
        <w:rPr>
          <w:rFonts w:cs="Kalpurush" w:hint="cs"/>
          <w:sz w:val="24"/>
          <w:szCs w:val="24"/>
          <w:cs/>
          <w:lang w:bidi="bn-IN"/>
        </w:rPr>
        <w:t>আলার দরবারে নিজেকে সম</w:t>
      </w:r>
      <w:r w:rsidRPr="00AA4BC9">
        <w:rPr>
          <w:rFonts w:cs="Kalpurush" w:hint="cs"/>
          <w:sz w:val="24"/>
          <w:szCs w:val="24"/>
          <w:cs/>
          <w:lang w:bidi="bn-IN"/>
        </w:rPr>
        <w:t>র্পণ করে নিজের কল্যাণের চিন্তায় রত থাকবে। রাসূল</w:t>
      </w:r>
      <w:r w:rsidR="009A0E76">
        <w:rPr>
          <w:rFonts w:cs="Kalpurush" w:hint="cs"/>
          <w:sz w:val="24"/>
          <w:szCs w:val="24"/>
          <w:cs/>
          <w:lang w:bidi="bn-BD"/>
        </w:rPr>
        <w:t>ুল্লাহ</w:t>
      </w:r>
      <w:r w:rsidRPr="00AA4BC9">
        <w:rPr>
          <w:rFonts w:cs="Kalpurush" w:hint="cs"/>
          <w:sz w:val="24"/>
          <w:szCs w:val="24"/>
          <w:cs/>
          <w:lang w:bidi="bn-IN"/>
        </w:rPr>
        <w:t xml:space="preserve"> সাল্লাল্লাহু আলাইহি ওয়াসাল্লামকে উদ্দেশ করে আল্লাহ তা</w:t>
      </w:r>
      <w:r w:rsidR="009A0E76">
        <w:rPr>
          <w:rFonts w:cs="Kalpurush" w:hint="cs"/>
          <w:sz w:val="24"/>
          <w:szCs w:val="24"/>
          <w:cs/>
          <w:lang w:bidi="bn-BD"/>
        </w:rPr>
        <w:t>‘</w:t>
      </w:r>
      <w:r w:rsidRPr="00AA4BC9">
        <w:rPr>
          <w:rFonts w:cs="Kalpurush" w:hint="cs"/>
          <w:sz w:val="24"/>
          <w:szCs w:val="24"/>
          <w:cs/>
          <w:lang w:bidi="bn-IN"/>
        </w:rPr>
        <w:t>আলা বলেন</w:t>
      </w:r>
      <w:r w:rsidRPr="00AA4BC9">
        <w:rPr>
          <w:rFonts w:ascii="Kalpurush" w:hAnsi="Kalpurush" w:cs="Kalpurush"/>
          <w:sz w:val="24"/>
          <w:szCs w:val="24"/>
          <w:lang w:bidi="bn-IN"/>
        </w:rPr>
        <w:t>,</w:t>
      </w:r>
      <w:r w:rsidRPr="00AA4BC9">
        <w:rPr>
          <w:rFonts w:cs="Kalpurush" w:hint="cs"/>
          <w:sz w:val="24"/>
          <w:szCs w:val="24"/>
          <w:lang w:bidi="bn-IN"/>
        </w:rPr>
        <w:t xml:space="preserve"> </w:t>
      </w:r>
      <w:r w:rsidR="00D97FC6">
        <w:rPr>
          <w:rFonts w:cs="Kalpurush" w:hint="cs"/>
          <w:sz w:val="24"/>
          <w:szCs w:val="24"/>
          <w:cs/>
          <w:lang w:bidi="bn-BD"/>
        </w:rPr>
        <w:t>‘</w:t>
      </w:r>
      <w:r w:rsidRPr="00AA4BC9">
        <w:rPr>
          <w:rFonts w:cs="Kalpurush" w:hint="cs"/>
          <w:sz w:val="24"/>
          <w:szCs w:val="24"/>
          <w:cs/>
          <w:lang w:bidi="bn-IN"/>
        </w:rPr>
        <w:t xml:space="preserve">আর </w:t>
      </w:r>
      <w:r w:rsidR="00D97FC6">
        <w:rPr>
          <w:rFonts w:cs="Kalpurush" w:hint="cs"/>
          <w:sz w:val="24"/>
          <w:szCs w:val="24"/>
          <w:cs/>
          <w:lang w:bidi="bn-BD"/>
        </w:rPr>
        <w:t>আপনি</w:t>
      </w:r>
      <w:r w:rsidRPr="00AA4BC9">
        <w:rPr>
          <w:rFonts w:cs="Kalpurush" w:hint="cs"/>
          <w:sz w:val="24"/>
          <w:szCs w:val="24"/>
          <w:cs/>
          <w:lang w:bidi="bn-IN"/>
        </w:rPr>
        <w:t xml:space="preserve"> </w:t>
      </w:r>
      <w:r w:rsidR="00D97FC6">
        <w:rPr>
          <w:rFonts w:cs="Kalpurush" w:hint="cs"/>
          <w:sz w:val="24"/>
          <w:szCs w:val="24"/>
          <w:cs/>
          <w:lang w:bidi="bn-BD"/>
        </w:rPr>
        <w:t>আপনা</w:t>
      </w:r>
      <w:r w:rsidRPr="00AA4BC9">
        <w:rPr>
          <w:rFonts w:cs="Kalpurush" w:hint="cs"/>
          <w:sz w:val="24"/>
          <w:szCs w:val="24"/>
          <w:cs/>
          <w:lang w:bidi="bn-IN"/>
        </w:rPr>
        <w:t>র রবের নাম স্মরণ কর</w:t>
      </w:r>
      <w:r w:rsidR="00D97FC6">
        <w:rPr>
          <w:rFonts w:cs="Kalpurush" w:hint="cs"/>
          <w:sz w:val="24"/>
          <w:szCs w:val="24"/>
          <w:cs/>
          <w:lang w:bidi="bn-BD"/>
        </w:rPr>
        <w:t>ুন</w:t>
      </w:r>
      <w:r w:rsidRPr="00AA4BC9">
        <w:rPr>
          <w:rFonts w:cs="Kalpurush" w:hint="cs"/>
          <w:sz w:val="24"/>
          <w:szCs w:val="24"/>
          <w:cs/>
          <w:lang w:bidi="bn-IN"/>
        </w:rPr>
        <w:t xml:space="preserve"> এবং একাগ্রচিত্তে তার প্রতি নিমগ্ন হ</w:t>
      </w:r>
      <w:r w:rsidR="00D97FC6">
        <w:rPr>
          <w:rFonts w:cs="Kalpurush" w:hint="cs"/>
          <w:sz w:val="24"/>
          <w:szCs w:val="24"/>
          <w:cs/>
          <w:lang w:bidi="bn-BD"/>
        </w:rPr>
        <w:t>উন</w:t>
      </w:r>
      <w:r w:rsidRPr="00AA4BC9">
        <w:rPr>
          <w:rFonts w:cs="Mangal" w:hint="cs"/>
          <w:sz w:val="24"/>
          <w:szCs w:val="24"/>
          <w:cs/>
          <w:lang w:bidi="hi-IN"/>
        </w:rPr>
        <w:t>।</w:t>
      </w:r>
      <w:r w:rsidR="00D97FC6">
        <w:rPr>
          <w:rFonts w:cs="Kalpurush" w:hint="cs"/>
          <w:sz w:val="24"/>
          <w:szCs w:val="24"/>
          <w:cs/>
          <w:lang w:bidi="bn-BD"/>
        </w:rPr>
        <w:t>’</w:t>
      </w:r>
      <w:r w:rsidRPr="00AA4BC9">
        <w:rPr>
          <w:rFonts w:cs="Kalpurush" w:hint="cs"/>
          <w:sz w:val="24"/>
          <w:szCs w:val="24"/>
          <w:cs/>
          <w:lang w:bidi="bn-IN"/>
        </w:rPr>
        <w:t xml:space="preserve"> ওলামায়ে হক তারাই যাদেরকে হাদীস শরীফে খিয়ারুল ওলামা তথা সর্বোত্তম আলেম হিসেবে আখ্যায়িত করা হয়েছে। আর তারাই হলেন খিয়ারুন নাস তথা সর্বোত</w:t>
      </w:r>
      <w:r w:rsidR="00694DA1">
        <w:rPr>
          <w:rFonts w:cs="Kalpurush" w:hint="cs"/>
          <w:sz w:val="24"/>
          <w:szCs w:val="24"/>
          <w:cs/>
          <w:lang w:bidi="bn-IN"/>
        </w:rPr>
        <w:t>্তম মানুষ। হাদীস</w:t>
      </w:r>
      <w:r w:rsidR="00694DA1">
        <w:rPr>
          <w:rFonts w:cs="Kalpurush" w:hint="cs"/>
          <w:sz w:val="24"/>
          <w:szCs w:val="24"/>
          <w:cs/>
          <w:lang w:bidi="bn-BD"/>
        </w:rPr>
        <w:t>ে</w:t>
      </w:r>
      <w:r w:rsidR="00694DA1">
        <w:rPr>
          <w:rFonts w:cs="Kalpurush" w:hint="cs"/>
          <w:sz w:val="24"/>
          <w:szCs w:val="24"/>
          <w:cs/>
          <w:lang w:bidi="bn-IN"/>
        </w:rPr>
        <w:t xml:space="preserve"> </w:t>
      </w:r>
      <w:r w:rsidR="00694DA1">
        <w:rPr>
          <w:rFonts w:cs="Kalpurush" w:hint="cs"/>
          <w:sz w:val="24"/>
          <w:szCs w:val="24"/>
          <w:cs/>
          <w:lang w:bidi="bn-BD"/>
        </w:rPr>
        <w:t>এসে</w:t>
      </w:r>
      <w:r w:rsidRPr="00AA4BC9">
        <w:rPr>
          <w:rFonts w:cs="Kalpurush" w:hint="cs"/>
          <w:sz w:val="24"/>
          <w:szCs w:val="24"/>
          <w:cs/>
          <w:lang w:bidi="bn-IN"/>
        </w:rPr>
        <w:t>ছে</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 xml:space="preserve">আসমানের নিচে তোমাদের </w:t>
      </w:r>
      <w:r w:rsidR="00694DA1">
        <w:rPr>
          <w:rFonts w:cs="Kalpurush" w:hint="cs"/>
          <w:sz w:val="24"/>
          <w:szCs w:val="24"/>
          <w:cs/>
          <w:lang w:bidi="bn-IN"/>
        </w:rPr>
        <w:t xml:space="preserve">মধ্যে সর্বোত্তম ঐ ব্যক্তি যিনি </w:t>
      </w:r>
      <w:r w:rsidR="00694DA1">
        <w:rPr>
          <w:rFonts w:cs="Kalpurush" w:hint="cs"/>
          <w:sz w:val="24"/>
          <w:szCs w:val="24"/>
          <w:cs/>
          <w:lang w:bidi="bn-BD"/>
        </w:rPr>
        <w:t>উ</w:t>
      </w:r>
      <w:r w:rsidR="00694DA1">
        <w:rPr>
          <w:rFonts w:cs="Kalpurush" w:hint="cs"/>
          <w:sz w:val="24"/>
          <w:szCs w:val="24"/>
          <w:cs/>
          <w:lang w:bidi="bn-IN"/>
        </w:rPr>
        <w:t>লামায়ে ক</w:t>
      </w:r>
      <w:r w:rsidR="00694DA1">
        <w:rPr>
          <w:rFonts w:cs="Kalpurush" w:hint="cs"/>
          <w:sz w:val="24"/>
          <w:szCs w:val="24"/>
          <w:cs/>
          <w:lang w:bidi="bn-BD"/>
        </w:rPr>
        <w:t>ি</w:t>
      </w:r>
      <w:r w:rsidRPr="00AA4BC9">
        <w:rPr>
          <w:rFonts w:cs="Kalpurush" w:hint="cs"/>
          <w:sz w:val="24"/>
          <w:szCs w:val="24"/>
          <w:cs/>
          <w:lang w:bidi="bn-IN"/>
        </w:rPr>
        <w:t>রামের মাঝে সর্বোত্তম।</w:t>
      </w:r>
    </w:p>
    <w:p w:rsidR="00AA4BC9" w:rsidRPr="00AA4BC9" w:rsidRDefault="00AA4BC9" w:rsidP="009A0E76">
      <w:pPr>
        <w:bidi w:val="0"/>
        <w:spacing w:after="0"/>
        <w:rPr>
          <w:rFonts w:cs="Kalpurush"/>
          <w:b/>
          <w:bCs/>
          <w:sz w:val="24"/>
          <w:szCs w:val="24"/>
          <w:rtl/>
          <w:cs/>
          <w:lang w:bidi="bn-BD"/>
        </w:rPr>
      </w:pPr>
      <w:r w:rsidRPr="00AA4BC9">
        <w:rPr>
          <w:rFonts w:cs="Kalpurush" w:hint="cs"/>
          <w:b/>
          <w:bCs/>
          <w:sz w:val="24"/>
          <w:szCs w:val="24"/>
          <w:cs/>
          <w:lang w:bidi="bn-IN"/>
        </w:rPr>
        <w:t>হৃদয়ের তপ্ত আহবান</w:t>
      </w:r>
      <w:r w:rsidR="009A0E76">
        <w:rPr>
          <w:rFonts w:cs="Kalpurush" w:hint="cs"/>
          <w:b/>
          <w:bCs/>
          <w:sz w:val="24"/>
          <w:szCs w:val="24"/>
          <w:cs/>
          <w:lang w:bidi="bn-BD"/>
        </w:rPr>
        <w:t>:</w:t>
      </w:r>
    </w:p>
    <w:p w:rsidR="00AA4BC9" w:rsidRPr="00AA4BC9" w:rsidRDefault="00694DA1" w:rsidP="00D97FC6">
      <w:pPr>
        <w:bidi w:val="0"/>
        <w:spacing w:after="0"/>
        <w:jc w:val="both"/>
        <w:rPr>
          <w:rFonts w:cs="Kalpurush"/>
          <w:sz w:val="24"/>
          <w:szCs w:val="24"/>
          <w:lang w:bidi="bn-IN"/>
        </w:rPr>
      </w:pPr>
      <w:r>
        <w:rPr>
          <w:rFonts w:cs="Kalpurush" w:hint="cs"/>
          <w:sz w:val="24"/>
          <w:szCs w:val="24"/>
          <w:cs/>
          <w:lang w:bidi="bn-IN"/>
        </w:rPr>
        <w:t>কোনো কোনো আলেম মাদ</w:t>
      </w:r>
      <w:r>
        <w:rPr>
          <w:rFonts w:cs="Kalpurush" w:hint="cs"/>
          <w:sz w:val="24"/>
          <w:szCs w:val="24"/>
          <w:cs/>
          <w:lang w:bidi="bn-BD"/>
        </w:rPr>
        <w:t>রা</w:t>
      </w:r>
      <w:r w:rsidR="00AA4BC9" w:rsidRPr="00AA4BC9">
        <w:rPr>
          <w:rFonts w:cs="Kalpurush" w:hint="cs"/>
          <w:sz w:val="24"/>
          <w:szCs w:val="24"/>
          <w:cs/>
          <w:lang w:bidi="bn-IN"/>
        </w:rPr>
        <w:t xml:space="preserve">সা থেকে </w:t>
      </w:r>
      <w:r w:rsidR="00D97FC6">
        <w:rPr>
          <w:rFonts w:cs="Kalpurush" w:hint="cs"/>
          <w:sz w:val="24"/>
          <w:szCs w:val="24"/>
          <w:cs/>
          <w:lang w:bidi="bn-BD"/>
        </w:rPr>
        <w:t>পাশ</w:t>
      </w:r>
      <w:r w:rsidR="00AA4BC9" w:rsidRPr="00AA4BC9">
        <w:rPr>
          <w:rFonts w:cs="Kalpurush" w:hint="cs"/>
          <w:sz w:val="24"/>
          <w:szCs w:val="24"/>
          <w:cs/>
          <w:lang w:bidi="bn-IN"/>
        </w:rPr>
        <w:t xml:space="preserve"> </w:t>
      </w:r>
      <w:r w:rsidR="00D97FC6">
        <w:rPr>
          <w:rFonts w:cs="Kalpurush" w:hint="cs"/>
          <w:sz w:val="24"/>
          <w:szCs w:val="24"/>
          <w:cs/>
          <w:lang w:bidi="bn-BD"/>
        </w:rPr>
        <w:t>করা</w:t>
      </w:r>
      <w:r w:rsidR="00AA4BC9" w:rsidRPr="00AA4BC9">
        <w:rPr>
          <w:rFonts w:cs="Kalpurush" w:hint="cs"/>
          <w:sz w:val="24"/>
          <w:szCs w:val="24"/>
          <w:cs/>
          <w:lang w:bidi="bn-IN"/>
        </w:rPr>
        <w:t>র পর নিজের রাখাল হওয়ার বোধ হারিয়ে</w:t>
      </w:r>
      <w:r>
        <w:rPr>
          <w:rFonts w:cs="Kalpurush" w:hint="cs"/>
          <w:sz w:val="24"/>
          <w:szCs w:val="24"/>
          <w:cs/>
          <w:lang w:bidi="bn-IN"/>
        </w:rPr>
        <w:t xml:space="preserve"> ফেলে। ইলমি জিম্মাদারী ও দীনি খ</w:t>
      </w:r>
      <w:r>
        <w:rPr>
          <w:rFonts w:cs="Kalpurush" w:hint="cs"/>
          <w:sz w:val="24"/>
          <w:szCs w:val="24"/>
          <w:cs/>
          <w:lang w:bidi="bn-BD"/>
        </w:rPr>
        <w:t>ি</w:t>
      </w:r>
      <w:r w:rsidR="00AA4BC9" w:rsidRPr="00AA4BC9">
        <w:rPr>
          <w:rFonts w:cs="Kalpurush" w:hint="cs"/>
          <w:sz w:val="24"/>
          <w:szCs w:val="24"/>
          <w:cs/>
          <w:lang w:bidi="bn-IN"/>
        </w:rPr>
        <w:t>দমত থেকে দূরে থাকা এবং সাধারণ লোকদের সংশ্রব বেশি হওয়ার কারণে তারা এ অবস্থার শিকার হন। এসব আলেম উম্মতের সাধারণ মানুষের মত</w:t>
      </w:r>
      <w:r>
        <w:rPr>
          <w:rFonts w:cs="Kalpurush" w:hint="cs"/>
          <w:sz w:val="24"/>
          <w:szCs w:val="24"/>
          <w:cs/>
          <w:lang w:bidi="bn-BD"/>
        </w:rPr>
        <w:t>ো</w:t>
      </w:r>
      <w:r w:rsidR="00AA4BC9" w:rsidRPr="00AA4BC9">
        <w:rPr>
          <w:rFonts w:cs="Kalpurush" w:hint="cs"/>
          <w:sz w:val="24"/>
          <w:szCs w:val="24"/>
          <w:cs/>
          <w:lang w:bidi="bn-IN"/>
        </w:rPr>
        <w:t xml:space="preserve"> হয়ে যায়। ফলে কোথাও কোনো অন্যায় কাজ হতে দেখলেও নীরবতা পালন করে। এমনকি কখনও কখনও এ কাজটা যে অন্যায় সে উপলব্ধিটুকু পর্যন্ত তার মধ্যে সক্রিয় থাকে না। শয়তানরূপী বাঘ যখন মানুষের দীনের উপর আক্রমণ করে বসে তখন এসব আল</w:t>
      </w:r>
      <w:r w:rsidR="00D97FC6">
        <w:rPr>
          <w:rFonts w:cs="Kalpurush" w:hint="cs"/>
          <w:sz w:val="24"/>
          <w:szCs w:val="24"/>
          <w:cs/>
          <w:lang w:bidi="bn-IN"/>
        </w:rPr>
        <w:t>েমও সাধারণ মানুষদের সাথে হামলার</w:t>
      </w:r>
      <w:r w:rsidR="00AA4BC9" w:rsidRPr="00AA4BC9">
        <w:rPr>
          <w:rFonts w:cs="Kalpurush" w:hint="cs"/>
          <w:sz w:val="24"/>
          <w:szCs w:val="24"/>
          <w:cs/>
          <w:lang w:bidi="bn-IN"/>
        </w:rPr>
        <w:t xml:space="preserve"> শিকার হয়। তখন তারা হক-বাতিল</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AA4BC9" w:rsidRPr="00AA4BC9">
        <w:rPr>
          <w:rFonts w:cs="Kalpurush" w:hint="cs"/>
          <w:sz w:val="24"/>
          <w:szCs w:val="24"/>
          <w:cs/>
          <w:lang w:bidi="bn-IN"/>
        </w:rPr>
        <w:t>ভালো-মন্দ এবং সঠিক-ভুলের মাঝে কোনো পার্থক্য করতে পারে না। তারা খুব সহজেই ফিতনায় লিপ্ত হয়ে যায়। আমি আপনাদের প্রতি হৃদয়ের সব আকুলতা ও ব্যাকুলতা দিয়ে আবেদন করছি</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9A0E76">
        <w:rPr>
          <w:rFonts w:cs="Kalpurush" w:hint="cs"/>
          <w:sz w:val="24"/>
          <w:szCs w:val="24"/>
          <w:cs/>
          <w:lang w:bidi="bn-IN"/>
        </w:rPr>
        <w:t>আপনারা আত্ম</w:t>
      </w:r>
      <w:r w:rsidR="009A0E76">
        <w:rPr>
          <w:rFonts w:cs="Kalpurush" w:hint="cs"/>
          <w:sz w:val="24"/>
          <w:szCs w:val="24"/>
          <w:cs/>
          <w:lang w:bidi="bn-BD"/>
        </w:rPr>
        <w:t>-</w:t>
      </w:r>
      <w:r w:rsidR="00AA4BC9" w:rsidRPr="00AA4BC9">
        <w:rPr>
          <w:rFonts w:cs="Kalpurush" w:hint="cs"/>
          <w:sz w:val="24"/>
          <w:szCs w:val="24"/>
          <w:cs/>
          <w:lang w:bidi="bn-IN"/>
        </w:rPr>
        <w:t>সমালোচনা করে দেখুন আপনাদের অবস্থান কি</w:t>
      </w:r>
      <w:r w:rsidR="009A0E76">
        <w:rPr>
          <w:rFonts w:cs="Kalpurush" w:hint="cs"/>
          <w:sz w:val="24"/>
          <w:szCs w:val="24"/>
          <w:cs/>
          <w:lang w:bidi="bn-BD"/>
        </w:rPr>
        <w:t>?</w:t>
      </w:r>
      <w:r w:rsidR="00AA4BC9" w:rsidRPr="00AA4BC9">
        <w:rPr>
          <w:rFonts w:cs="Kalpurush" w:hint="cs"/>
          <w:sz w:val="24"/>
          <w:szCs w:val="24"/>
          <w:lang w:bidi="bn-IN"/>
        </w:rPr>
        <w:t xml:space="preserve"> </w:t>
      </w:r>
      <w:r w:rsidR="00AA4BC9" w:rsidRPr="00AA4BC9">
        <w:rPr>
          <w:rFonts w:cs="Kalpurush" w:hint="cs"/>
          <w:sz w:val="24"/>
          <w:szCs w:val="24"/>
          <w:cs/>
          <w:lang w:bidi="bn-IN"/>
        </w:rPr>
        <w:t>আপনাদের মাঝে যদি এ সব ত্রুটি থেকে থাকে তাহলে তা থেকে দ্রুত বের হয়ে আল্লাহওয়ালা আলেম হিসেবে নিজেদেরকে গড়ে তুলুন।</w:t>
      </w:r>
    </w:p>
    <w:p w:rsidR="00AA4BC9" w:rsidRPr="00AA4BC9" w:rsidRDefault="00AA4BC9" w:rsidP="009A0E76">
      <w:pPr>
        <w:bidi w:val="0"/>
        <w:spacing w:after="0"/>
        <w:rPr>
          <w:rFonts w:cs="Kalpurush"/>
          <w:b/>
          <w:bCs/>
          <w:sz w:val="24"/>
          <w:szCs w:val="24"/>
          <w:lang w:bidi="bn-IN"/>
        </w:rPr>
      </w:pPr>
      <w:r w:rsidRPr="00AA4BC9">
        <w:rPr>
          <w:rFonts w:cs="Kalpurush" w:hint="cs"/>
          <w:b/>
          <w:bCs/>
          <w:sz w:val="24"/>
          <w:szCs w:val="24"/>
          <w:cs/>
          <w:lang w:bidi="bn-IN"/>
        </w:rPr>
        <w:t>প্রিয় বন্ধুগণ! নিজেদের মূল্যায়ন করুন</w:t>
      </w:r>
    </w:p>
    <w:p w:rsidR="00AA4BC9" w:rsidRPr="00AA4BC9" w:rsidRDefault="00AA4BC9" w:rsidP="009A0E76">
      <w:pPr>
        <w:bidi w:val="0"/>
        <w:spacing w:after="0"/>
        <w:jc w:val="both"/>
        <w:rPr>
          <w:rFonts w:cs="Kalpurush"/>
          <w:sz w:val="24"/>
          <w:szCs w:val="24"/>
          <w:lang w:bidi="bn-IN"/>
        </w:rPr>
      </w:pPr>
      <w:r w:rsidRPr="00AA4BC9">
        <w:rPr>
          <w:rFonts w:cs="Kalpurush" w:hint="cs"/>
          <w:sz w:val="24"/>
          <w:szCs w:val="24"/>
          <w:cs/>
          <w:lang w:bidi="bn-IN"/>
        </w:rPr>
        <w:t>কোনো এক মনীষী</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ছাত্র ও উস্তাদদের উদ্দেশে একটি বাক্য উচ্চারণ করেছিলেন। তিনি বলেছিলেন: প্রিয় বন্ধুগণ! নিজের মূল্য বুঝুন। আমিও আপনাদের উদ্দেশে বলতে চাই- প্রিয় বন্ধুগণ! আল্লাহর ওয়াস্তে নিজের মূল্য বুঝুন।</w:t>
      </w:r>
    </w:p>
    <w:p w:rsidR="00AA4BC9" w:rsidRPr="00AA4BC9" w:rsidRDefault="00AA4BC9" w:rsidP="009A0E76">
      <w:pPr>
        <w:bidi w:val="0"/>
        <w:spacing w:after="0"/>
        <w:rPr>
          <w:rFonts w:cs="Kalpurush"/>
          <w:b/>
          <w:bCs/>
          <w:sz w:val="24"/>
          <w:szCs w:val="24"/>
          <w:lang w:bidi="bn-IN"/>
        </w:rPr>
      </w:pPr>
      <w:r w:rsidRPr="00AA4BC9">
        <w:rPr>
          <w:rFonts w:cs="Kalpurush" w:hint="cs"/>
          <w:b/>
          <w:bCs/>
          <w:sz w:val="24"/>
          <w:szCs w:val="24"/>
          <w:cs/>
          <w:lang w:bidi="bn-IN"/>
        </w:rPr>
        <w:t>দীনের বিনিময়ে দুনিয়া উপার্জন</w:t>
      </w:r>
    </w:p>
    <w:p w:rsidR="00AA4BC9" w:rsidRPr="00AA4BC9" w:rsidRDefault="003631A9" w:rsidP="00D97FC6">
      <w:pPr>
        <w:bidi w:val="0"/>
        <w:jc w:val="both"/>
        <w:rPr>
          <w:rFonts w:cs="Kalpurush"/>
          <w:sz w:val="24"/>
          <w:szCs w:val="24"/>
          <w:lang w:bidi="bn-BD"/>
        </w:rPr>
      </w:pPr>
      <w:r>
        <w:rPr>
          <w:rFonts w:cs="Kalpurush" w:hint="cs"/>
          <w:sz w:val="24"/>
          <w:szCs w:val="24"/>
          <w:cs/>
          <w:lang w:bidi="bn-IN"/>
        </w:rPr>
        <w:t>আলেমদের উল্ল</w:t>
      </w:r>
      <w:r>
        <w:rPr>
          <w:rFonts w:cs="Kalpurush" w:hint="cs"/>
          <w:sz w:val="24"/>
          <w:szCs w:val="24"/>
          <w:cs/>
          <w:lang w:bidi="bn-BD"/>
        </w:rPr>
        <w:t>ি</w:t>
      </w:r>
      <w:r w:rsidR="00AA4BC9" w:rsidRPr="00AA4BC9">
        <w:rPr>
          <w:rFonts w:cs="Kalpurush" w:hint="cs"/>
          <w:sz w:val="24"/>
          <w:szCs w:val="24"/>
          <w:cs/>
          <w:lang w:bidi="bn-IN"/>
        </w:rPr>
        <w:t>খিত স্তর থেকেও আরো একটি নিম্নতর স্</w:t>
      </w:r>
      <w:r w:rsidR="00694DA1">
        <w:rPr>
          <w:rFonts w:cs="Kalpurush" w:hint="cs"/>
          <w:sz w:val="24"/>
          <w:szCs w:val="24"/>
          <w:cs/>
          <w:lang w:bidi="bn-IN"/>
        </w:rPr>
        <w:t>তর আছে। মহান আল্লাহ আমাদের হ</w:t>
      </w:r>
      <w:r w:rsidR="00694DA1">
        <w:rPr>
          <w:rFonts w:cs="Kalpurush" w:hint="cs"/>
          <w:sz w:val="24"/>
          <w:szCs w:val="24"/>
          <w:cs/>
          <w:lang w:bidi="bn-BD"/>
        </w:rPr>
        <w:t>ি</w:t>
      </w:r>
      <w:r w:rsidR="00694DA1">
        <w:rPr>
          <w:rFonts w:cs="Kalpurush" w:hint="cs"/>
          <w:sz w:val="24"/>
          <w:szCs w:val="24"/>
          <w:cs/>
          <w:lang w:bidi="bn-IN"/>
        </w:rPr>
        <w:t>ফা</w:t>
      </w:r>
      <w:r w:rsidR="00694DA1">
        <w:rPr>
          <w:rFonts w:cs="Kalpurush" w:hint="cs"/>
          <w:sz w:val="24"/>
          <w:szCs w:val="24"/>
          <w:cs/>
          <w:lang w:bidi="bn-BD"/>
        </w:rPr>
        <w:t>য</w:t>
      </w:r>
      <w:r w:rsidR="00AA4BC9" w:rsidRPr="00AA4BC9">
        <w:rPr>
          <w:rFonts w:cs="Kalpurush" w:hint="cs"/>
          <w:sz w:val="24"/>
          <w:szCs w:val="24"/>
          <w:cs/>
          <w:lang w:bidi="bn-IN"/>
        </w:rPr>
        <w:t>ত করুন। আমাদেরকে তাঁর একান্ত হিফা</w:t>
      </w:r>
      <w:r w:rsidR="00D97FC6">
        <w:rPr>
          <w:rFonts w:cs="Kalpurush" w:hint="cs"/>
          <w:sz w:val="24"/>
          <w:szCs w:val="24"/>
          <w:cs/>
          <w:lang w:bidi="bn-BD"/>
        </w:rPr>
        <w:t>য</w:t>
      </w:r>
      <w:r w:rsidR="00AA4BC9" w:rsidRPr="00AA4BC9">
        <w:rPr>
          <w:rFonts w:cs="Kalpurush" w:hint="cs"/>
          <w:sz w:val="24"/>
          <w:szCs w:val="24"/>
          <w:cs/>
          <w:lang w:bidi="bn-IN"/>
        </w:rPr>
        <w:t>তে রাখুন। এসব লোক হচ্ছে বাঘরূপি রাখাল। তাদের মাঝে এমনও আছে যারা রাখালের রূপ ধারণ করে বকরি থেকে পার্থিব ফায়দা হাছিল করে থাকে। জনসাধারণ থেকে দীনের বিনিময়ে নিজেদের আর্থিক ও বৈষয়িক স্বার্থ উদ্ধার করে। দাওয়াত</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AA4BC9" w:rsidRPr="00AA4BC9">
        <w:rPr>
          <w:rFonts w:cs="Kalpurush" w:hint="cs"/>
          <w:sz w:val="24"/>
          <w:szCs w:val="24"/>
          <w:cs/>
          <w:lang w:bidi="bn-IN"/>
        </w:rPr>
        <w:t>হাদিয়া প্রাপ্তি তাদের প্রত্যাশার চূড়ান্ত মনযিল। শত আফসোস</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AA4BC9" w:rsidRPr="00AA4BC9">
        <w:rPr>
          <w:rFonts w:cs="Kalpurush" w:hint="cs"/>
          <w:sz w:val="24"/>
          <w:szCs w:val="24"/>
          <w:cs/>
          <w:lang w:bidi="bn-IN"/>
        </w:rPr>
        <w:t>যে ইলম আখেরাতের জন্য ছিল</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AA4BC9" w:rsidRPr="00AA4BC9">
        <w:rPr>
          <w:rFonts w:cs="Kalpurush" w:hint="cs"/>
          <w:sz w:val="24"/>
          <w:szCs w:val="24"/>
          <w:cs/>
          <w:lang w:bidi="bn-IN"/>
        </w:rPr>
        <w:t>তা দুনিয়া উপার্জনের মাধ্যম হিসেবে ব্যবহৃত হচ্ছে। আলেমদের এ দলটি শুধু দুনিয়া উপার্জন করে। আরেকটি দল আছে এদের থেকেও মারাত্মক। ত</w:t>
      </w:r>
      <w:r w:rsidR="00694DA1">
        <w:rPr>
          <w:rFonts w:cs="Kalpurush" w:hint="cs"/>
          <w:sz w:val="24"/>
          <w:szCs w:val="24"/>
          <w:cs/>
          <w:lang w:bidi="bn-IN"/>
        </w:rPr>
        <w:t xml:space="preserve">ারা রাখালের বেশে মানুষের দীনের </w:t>
      </w:r>
      <w:r w:rsidR="00694DA1">
        <w:rPr>
          <w:rFonts w:cs="Kalpurush" w:hint="cs"/>
          <w:sz w:val="24"/>
          <w:szCs w:val="24"/>
          <w:cs/>
          <w:lang w:bidi="bn-BD"/>
        </w:rPr>
        <w:t>ও</w:t>
      </w:r>
      <w:r w:rsidR="00AA4BC9" w:rsidRPr="00AA4BC9">
        <w:rPr>
          <w:rFonts w:cs="Kalpurush" w:hint="cs"/>
          <w:sz w:val="24"/>
          <w:szCs w:val="24"/>
          <w:cs/>
          <w:lang w:bidi="bn-IN"/>
        </w:rPr>
        <w:t>পর হামলা করে। জায়েযকে নাজায়েয এবং নাজ</w:t>
      </w:r>
      <w:r w:rsidR="009A0E76">
        <w:rPr>
          <w:rFonts w:cs="Kalpurush" w:hint="cs"/>
          <w:sz w:val="24"/>
          <w:szCs w:val="24"/>
          <w:cs/>
          <w:lang w:bidi="bn-IN"/>
        </w:rPr>
        <w:t>ায়েযকে জায়েয বানানোই তাদের কাজ।</w:t>
      </w:r>
      <w:r w:rsidR="009A0E76">
        <w:rPr>
          <w:rFonts w:cs="Kalpurush" w:hint="cs"/>
          <w:sz w:val="24"/>
          <w:szCs w:val="24"/>
          <w:cs/>
          <w:lang w:bidi="bn-BD"/>
        </w:rPr>
        <w:t xml:space="preserve"> </w:t>
      </w:r>
      <w:r w:rsidR="00AA4BC9" w:rsidRPr="00AA4BC9">
        <w:rPr>
          <w:rFonts w:cs="Kalpurush" w:hint="cs"/>
          <w:sz w:val="24"/>
          <w:szCs w:val="24"/>
          <w:cs/>
          <w:lang w:bidi="bn-IN"/>
        </w:rPr>
        <w:t>দীনি ঐতিহ্য</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AA4BC9" w:rsidRPr="00AA4BC9">
        <w:rPr>
          <w:rFonts w:cs="Kalpurush" w:hint="cs"/>
          <w:sz w:val="24"/>
          <w:szCs w:val="24"/>
          <w:cs/>
          <w:lang w:bidi="bn-IN"/>
        </w:rPr>
        <w:lastRenderedPageBreak/>
        <w:t>পরম্পরা</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AA4BC9" w:rsidRPr="00AA4BC9">
        <w:rPr>
          <w:rFonts w:cs="Kalpurush" w:hint="cs"/>
          <w:sz w:val="24"/>
          <w:szCs w:val="24"/>
          <w:cs/>
          <w:lang w:bidi="bn-IN"/>
        </w:rPr>
        <w:t xml:space="preserve">পরহেজগারি ও </w:t>
      </w:r>
      <w:r w:rsidR="00694DA1">
        <w:rPr>
          <w:rFonts w:cs="Kalpurush" w:hint="cs"/>
          <w:sz w:val="24"/>
          <w:szCs w:val="24"/>
          <w:cs/>
          <w:lang w:bidi="bn-BD"/>
        </w:rPr>
        <w:t>আল্লাহ</w:t>
      </w:r>
      <w:r w:rsidR="00AA4BC9" w:rsidRPr="00AA4BC9">
        <w:rPr>
          <w:rFonts w:cs="Kalpurush" w:hint="cs"/>
          <w:sz w:val="24"/>
          <w:szCs w:val="24"/>
          <w:cs/>
          <w:lang w:bidi="bn-IN"/>
        </w:rPr>
        <w:t>ভীতিকে হেয় দৃষ্টিতে দেখে। আর উম্মতকে ‍দীন সহজ</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AA4BC9" w:rsidRPr="00AA4BC9">
        <w:rPr>
          <w:rFonts w:cs="Kalpurush" w:hint="cs"/>
          <w:sz w:val="24"/>
          <w:szCs w:val="24"/>
          <w:cs/>
          <w:lang w:bidi="bn-IN"/>
        </w:rPr>
        <w:t>এ টোপ দিয়</w:t>
      </w:r>
      <w:r w:rsidR="00694DA1">
        <w:rPr>
          <w:rFonts w:cs="Kalpurush" w:hint="cs"/>
          <w:sz w:val="24"/>
          <w:szCs w:val="24"/>
          <w:cs/>
          <w:lang w:bidi="bn-IN"/>
        </w:rPr>
        <w:t>ে নতুন নতুন ফ</w:t>
      </w:r>
      <w:r w:rsidR="00694DA1">
        <w:rPr>
          <w:rFonts w:cs="Kalpurush" w:hint="cs"/>
          <w:sz w:val="24"/>
          <w:szCs w:val="24"/>
          <w:cs/>
          <w:lang w:bidi="bn-BD"/>
        </w:rPr>
        <w:t>িৎ</w:t>
      </w:r>
      <w:r w:rsidR="009A0E76">
        <w:rPr>
          <w:rFonts w:cs="Kalpurush" w:hint="cs"/>
          <w:sz w:val="24"/>
          <w:szCs w:val="24"/>
          <w:cs/>
          <w:lang w:bidi="bn-IN"/>
        </w:rPr>
        <w:t>নায় লিপ্ত করে। ক</w:t>
      </w:r>
      <w:r w:rsidR="009A0E76">
        <w:rPr>
          <w:rFonts w:cs="Kalpurush" w:hint="cs"/>
          <w:sz w:val="24"/>
          <w:szCs w:val="24"/>
          <w:cs/>
          <w:lang w:bidi="bn-BD"/>
        </w:rPr>
        <w:t>ু</w:t>
      </w:r>
      <w:r w:rsidR="009A0E76">
        <w:rPr>
          <w:rFonts w:cs="Kalpurush" w:hint="cs"/>
          <w:sz w:val="24"/>
          <w:szCs w:val="24"/>
          <w:cs/>
          <w:lang w:bidi="bn-IN"/>
        </w:rPr>
        <w:t>রআন</w:t>
      </w:r>
      <w:r w:rsidR="009A0E76">
        <w:rPr>
          <w:rFonts w:cs="Kalpurush" w:hint="cs"/>
          <w:sz w:val="24"/>
          <w:szCs w:val="24"/>
          <w:cs/>
          <w:lang w:bidi="bn-BD"/>
        </w:rPr>
        <w:t>-</w:t>
      </w:r>
      <w:r w:rsidR="00AA4BC9" w:rsidRPr="00AA4BC9">
        <w:rPr>
          <w:rFonts w:cs="Kalpurush" w:hint="cs"/>
          <w:sz w:val="24"/>
          <w:szCs w:val="24"/>
          <w:cs/>
          <w:lang w:bidi="bn-IN"/>
        </w:rPr>
        <w:t xml:space="preserve">হাদীসের বাহ্যিক </w:t>
      </w:r>
      <w:r w:rsidR="00694DA1">
        <w:rPr>
          <w:rFonts w:cs="Kalpurush" w:hint="cs"/>
          <w:sz w:val="24"/>
          <w:szCs w:val="24"/>
          <w:cs/>
          <w:lang w:bidi="bn-IN"/>
        </w:rPr>
        <w:t>অর্থগত বর্ণনা দ্বারা লোকদেরকে স</w:t>
      </w:r>
      <w:r w:rsidR="00694DA1">
        <w:rPr>
          <w:rFonts w:cs="Kalpurush" w:hint="cs"/>
          <w:sz w:val="24"/>
          <w:szCs w:val="24"/>
          <w:cs/>
          <w:lang w:bidi="bn-BD"/>
        </w:rPr>
        <w:t>ি</w:t>
      </w:r>
      <w:r w:rsidR="00694DA1">
        <w:rPr>
          <w:rFonts w:cs="Kalpurush" w:hint="cs"/>
          <w:sz w:val="24"/>
          <w:szCs w:val="24"/>
          <w:cs/>
          <w:lang w:bidi="bn-IN"/>
        </w:rPr>
        <w:t>রাতে মুস্তাক</w:t>
      </w:r>
      <w:r w:rsidR="00694DA1">
        <w:rPr>
          <w:rFonts w:cs="Kalpurush" w:hint="cs"/>
          <w:sz w:val="24"/>
          <w:szCs w:val="24"/>
          <w:cs/>
          <w:lang w:bidi="bn-BD"/>
        </w:rPr>
        <w:t>ী</w:t>
      </w:r>
      <w:r w:rsidR="00AA4BC9" w:rsidRPr="00AA4BC9">
        <w:rPr>
          <w:rFonts w:cs="Kalpurush" w:hint="cs"/>
          <w:sz w:val="24"/>
          <w:szCs w:val="24"/>
          <w:cs/>
          <w:lang w:bidi="bn-IN"/>
        </w:rPr>
        <w:t xml:space="preserve">ম থেকে দূরে ঠেলে </w:t>
      </w:r>
      <w:r w:rsidR="009A0E76">
        <w:rPr>
          <w:rFonts w:cs="Kalpurush" w:hint="cs"/>
          <w:sz w:val="24"/>
          <w:szCs w:val="24"/>
          <w:cs/>
          <w:lang w:bidi="bn-IN"/>
        </w:rPr>
        <w:t>দেয়। উল্ল</w:t>
      </w:r>
      <w:r w:rsidR="009A0E76">
        <w:rPr>
          <w:rFonts w:cs="Kalpurush" w:hint="cs"/>
          <w:sz w:val="24"/>
          <w:szCs w:val="24"/>
          <w:cs/>
          <w:lang w:bidi="bn-BD"/>
        </w:rPr>
        <w:t>ি</w:t>
      </w:r>
      <w:r w:rsidR="00AA4BC9" w:rsidRPr="00AA4BC9">
        <w:rPr>
          <w:rFonts w:cs="Kalpurush" w:hint="cs"/>
          <w:sz w:val="24"/>
          <w:szCs w:val="24"/>
          <w:cs/>
          <w:lang w:bidi="bn-IN"/>
        </w:rPr>
        <w:t>খিত দু</w:t>
      </w:r>
      <w:r w:rsidR="00694DA1">
        <w:rPr>
          <w:rFonts w:cs="Kalpurush" w:hint="cs"/>
          <w:sz w:val="24"/>
          <w:szCs w:val="24"/>
          <w:cs/>
          <w:lang w:bidi="bn-BD"/>
        </w:rPr>
        <w:t>’</w:t>
      </w:r>
      <w:r w:rsidR="00274102">
        <w:rPr>
          <w:rFonts w:cs="Kalpurush" w:hint="cs"/>
          <w:sz w:val="24"/>
          <w:szCs w:val="24"/>
          <w:cs/>
          <w:lang w:bidi="bn-IN"/>
        </w:rPr>
        <w:t>টি শ্রেণ</w:t>
      </w:r>
      <w:r w:rsidR="00274102">
        <w:rPr>
          <w:rFonts w:cs="Kalpurush" w:hint="cs"/>
          <w:sz w:val="24"/>
          <w:szCs w:val="24"/>
          <w:cs/>
          <w:lang w:bidi="bn-BD"/>
        </w:rPr>
        <w:t>ি-</w:t>
      </w:r>
      <w:r w:rsidR="00694DA1">
        <w:rPr>
          <w:rFonts w:cs="Kalpurush" w:hint="cs"/>
          <w:sz w:val="24"/>
          <w:szCs w:val="24"/>
          <w:cs/>
          <w:lang w:bidi="bn-IN"/>
        </w:rPr>
        <w:t xml:space="preserve">ই </w:t>
      </w:r>
      <w:r w:rsidR="00694DA1">
        <w:rPr>
          <w:rFonts w:cs="Kalpurush" w:hint="cs"/>
          <w:sz w:val="24"/>
          <w:szCs w:val="24"/>
          <w:cs/>
          <w:lang w:bidi="bn-BD"/>
        </w:rPr>
        <w:t>উ</w:t>
      </w:r>
      <w:r w:rsidR="00AA4BC9" w:rsidRPr="00AA4BC9">
        <w:rPr>
          <w:rFonts w:cs="Kalpurush" w:hint="cs"/>
          <w:sz w:val="24"/>
          <w:szCs w:val="24"/>
          <w:cs/>
          <w:lang w:bidi="bn-IN"/>
        </w:rPr>
        <w:t>লামায়ে ছূ</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AA4BC9" w:rsidRPr="00AA4BC9">
        <w:rPr>
          <w:rFonts w:cs="Kalpurush" w:hint="cs"/>
          <w:sz w:val="24"/>
          <w:szCs w:val="24"/>
          <w:cs/>
          <w:lang w:bidi="bn-IN"/>
        </w:rPr>
        <w:t>যাদেরকে হাদীস</w:t>
      </w:r>
      <w:r w:rsidR="00694DA1">
        <w:rPr>
          <w:rFonts w:cs="Kalpurush" w:hint="cs"/>
          <w:sz w:val="24"/>
          <w:szCs w:val="24"/>
          <w:cs/>
          <w:lang w:bidi="bn-BD"/>
        </w:rPr>
        <w:t xml:space="preserve">ে </w:t>
      </w:r>
      <w:r w:rsidR="00AA4BC9" w:rsidRPr="00AA4BC9">
        <w:rPr>
          <w:rFonts w:cs="Kalpurush" w:hint="cs"/>
          <w:sz w:val="24"/>
          <w:szCs w:val="24"/>
          <w:cs/>
          <w:lang w:bidi="bn-IN"/>
        </w:rPr>
        <w:t>শেরারুল উলামা</w:t>
      </w:r>
      <w:r w:rsidR="00AA4BC9" w:rsidRPr="00AA4BC9">
        <w:rPr>
          <w:rFonts w:cs="Kalpurush" w:hint="cs"/>
          <w:sz w:val="24"/>
          <w:szCs w:val="24"/>
          <w:lang w:bidi="bn-IN"/>
        </w:rPr>
        <w:t xml:space="preserve"> </w:t>
      </w:r>
      <w:r w:rsidR="00AA4BC9" w:rsidRPr="00AA4BC9">
        <w:rPr>
          <w:rFonts w:cs="Kalpurush" w:hint="cs"/>
          <w:sz w:val="24"/>
          <w:szCs w:val="24"/>
          <w:cs/>
          <w:lang w:bidi="bn-IN"/>
        </w:rPr>
        <w:t>বা নিকৃষ্টতর আলেম হিসেবে তিরস্কৃত করা হয়েছে। আর তারাই হলো সবচেয়ে নিকৃষ্ট মানুষ। হাদীস</w:t>
      </w:r>
      <w:r w:rsidR="00694DA1">
        <w:rPr>
          <w:rFonts w:cs="Kalpurush" w:hint="cs"/>
          <w:sz w:val="24"/>
          <w:szCs w:val="24"/>
          <w:cs/>
          <w:lang w:bidi="bn-BD"/>
        </w:rPr>
        <w:t>ে এসে</w:t>
      </w:r>
      <w:r w:rsidR="00AA4BC9" w:rsidRPr="00AA4BC9">
        <w:rPr>
          <w:rFonts w:cs="Kalpurush" w:hint="cs"/>
          <w:sz w:val="24"/>
          <w:szCs w:val="24"/>
          <w:cs/>
          <w:lang w:bidi="bn-IN"/>
        </w:rPr>
        <w:t>ছে</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D97FC6">
        <w:rPr>
          <w:rFonts w:cs="Kalpurush" w:hint="cs"/>
          <w:sz w:val="24"/>
          <w:szCs w:val="24"/>
          <w:cs/>
          <w:lang w:bidi="bn-BD"/>
        </w:rPr>
        <w:t>‘</w:t>
      </w:r>
      <w:r w:rsidR="00AA4BC9" w:rsidRPr="00AA4BC9">
        <w:rPr>
          <w:rFonts w:cs="Kalpurush" w:hint="cs"/>
          <w:sz w:val="24"/>
          <w:szCs w:val="24"/>
          <w:cs/>
          <w:lang w:bidi="bn-IN"/>
        </w:rPr>
        <w:t>তোমাদের মাঝে আসমানের নিচে সবচেয়ে নিকৃষ্ট ঐ লোক</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AA4BC9" w:rsidRPr="00AA4BC9">
        <w:rPr>
          <w:rFonts w:cs="Kalpurush" w:hint="cs"/>
          <w:sz w:val="24"/>
          <w:szCs w:val="24"/>
          <w:cs/>
          <w:lang w:bidi="bn-IN"/>
        </w:rPr>
        <w:t>আলেমদের মাঝে যিনি নিকৃষ্ট।</w:t>
      </w:r>
      <w:r w:rsidR="00D97FC6">
        <w:rPr>
          <w:rFonts w:cs="Kalpurush" w:hint="cs"/>
          <w:sz w:val="24"/>
          <w:szCs w:val="24"/>
          <w:cs/>
          <w:lang w:bidi="bn-BD"/>
        </w:rPr>
        <w:t>’</w:t>
      </w:r>
    </w:p>
    <w:p w:rsidR="00AA4BC9" w:rsidRPr="00AA4BC9" w:rsidRDefault="00AA4BC9" w:rsidP="009A0E76">
      <w:pPr>
        <w:bidi w:val="0"/>
        <w:spacing w:after="0"/>
        <w:rPr>
          <w:rFonts w:cs="Kalpurush"/>
          <w:b/>
          <w:bCs/>
          <w:sz w:val="24"/>
          <w:szCs w:val="24"/>
          <w:lang w:bidi="bn-IN"/>
        </w:rPr>
      </w:pPr>
      <w:r w:rsidRPr="00AA4BC9">
        <w:rPr>
          <w:rFonts w:cs="Kalpurush" w:hint="cs"/>
          <w:b/>
          <w:bCs/>
          <w:sz w:val="24"/>
          <w:szCs w:val="24"/>
          <w:cs/>
          <w:lang w:bidi="bn-IN"/>
        </w:rPr>
        <w:t>কর্মপদ্ধতি</w:t>
      </w:r>
    </w:p>
    <w:p w:rsidR="00AA4BC9" w:rsidRPr="00AA4BC9" w:rsidRDefault="00AA4BC9" w:rsidP="009A0E76">
      <w:pPr>
        <w:bidi w:val="0"/>
        <w:spacing w:after="0"/>
        <w:jc w:val="both"/>
        <w:rPr>
          <w:rFonts w:cs="Kalpurush"/>
          <w:sz w:val="24"/>
          <w:szCs w:val="24"/>
          <w:lang w:bidi="bn-IN"/>
        </w:rPr>
      </w:pPr>
      <w:r w:rsidRPr="00AA4BC9">
        <w:rPr>
          <w:rFonts w:cs="Kalpurush" w:hint="cs"/>
          <w:sz w:val="24"/>
          <w:szCs w:val="24"/>
          <w:cs/>
          <w:lang w:bidi="bn-IN"/>
        </w:rPr>
        <w:t>প্রিয় বন্ধুগণ! নিকৃষ্ট আলেম হওয়া থেকে প্রত্যেকের মহান আল্লাহর</w:t>
      </w:r>
      <w:r w:rsidR="00D97FC6">
        <w:rPr>
          <w:rFonts w:cs="Kalpurush" w:hint="cs"/>
          <w:sz w:val="24"/>
          <w:szCs w:val="24"/>
          <w:cs/>
          <w:lang w:bidi="bn-IN"/>
        </w:rPr>
        <w:t xml:space="preserve"> দরবারে পানাহ চাওয়া উচিত। আমাদ</w:t>
      </w:r>
      <w:r w:rsidR="00D97FC6">
        <w:rPr>
          <w:rFonts w:cs="Kalpurush" w:hint="cs"/>
          <w:sz w:val="24"/>
          <w:szCs w:val="24"/>
          <w:cs/>
          <w:lang w:bidi="bn-BD"/>
        </w:rPr>
        <w:t>ে</w:t>
      </w:r>
      <w:r w:rsidR="00D97FC6">
        <w:rPr>
          <w:rFonts w:cs="Kalpurush" w:hint="cs"/>
          <w:sz w:val="24"/>
          <w:szCs w:val="24"/>
          <w:cs/>
          <w:lang w:bidi="bn-IN"/>
        </w:rPr>
        <w:t>র</w:t>
      </w:r>
      <w:r w:rsidRPr="00AA4BC9">
        <w:rPr>
          <w:rFonts w:cs="Kalpurush" w:hint="cs"/>
          <w:sz w:val="24"/>
          <w:szCs w:val="24"/>
          <w:cs/>
          <w:lang w:bidi="bn-IN"/>
        </w:rPr>
        <w:t>কে যেন তিনি সর্বোৎকৃষ্ট আলেমদের মাঝে গণ্য করেন সে প্রচেষ্টাও</w:t>
      </w:r>
      <w:r w:rsidR="009A0E76">
        <w:rPr>
          <w:rFonts w:cs="Kalpurush" w:hint="cs"/>
          <w:sz w:val="24"/>
          <w:szCs w:val="24"/>
          <w:cs/>
          <w:lang w:bidi="bn-IN"/>
        </w:rPr>
        <w:t xml:space="preserve"> থাকা দরকার। কিন্তু এর পদ্ধতি ক</w:t>
      </w:r>
      <w:r w:rsidR="009A0E76">
        <w:rPr>
          <w:rFonts w:cs="Kalpurush" w:hint="cs"/>
          <w:sz w:val="24"/>
          <w:szCs w:val="24"/>
          <w:cs/>
          <w:lang w:bidi="bn-BD"/>
        </w:rPr>
        <w:t>ী?</w:t>
      </w:r>
      <w:r w:rsidRPr="00AA4BC9">
        <w:rPr>
          <w:rFonts w:cs="Kalpurush" w:hint="cs"/>
          <w:sz w:val="24"/>
          <w:szCs w:val="24"/>
          <w:lang w:bidi="bn-IN"/>
        </w:rPr>
        <w:t xml:space="preserve"> </w:t>
      </w:r>
      <w:r w:rsidR="009A0E76">
        <w:rPr>
          <w:rFonts w:cs="Kalpurush" w:hint="cs"/>
          <w:sz w:val="24"/>
          <w:szCs w:val="24"/>
          <w:cs/>
          <w:lang w:bidi="bn-IN"/>
        </w:rPr>
        <w:t>এর জন্য প্রয়োজন হল</w:t>
      </w:r>
      <w:r w:rsidR="00694DA1">
        <w:rPr>
          <w:rFonts w:cs="Kalpurush" w:hint="cs"/>
          <w:sz w:val="24"/>
          <w:szCs w:val="24"/>
          <w:cs/>
          <w:lang w:bidi="bn-BD"/>
        </w:rPr>
        <w:t>ো</w:t>
      </w:r>
      <w:r w:rsidR="009A0E76">
        <w:rPr>
          <w:rFonts w:cs="Kalpurush" w:hint="cs"/>
          <w:sz w:val="24"/>
          <w:szCs w:val="24"/>
          <w:cs/>
          <w:lang w:bidi="bn-IN"/>
        </w:rPr>
        <w:t xml:space="preserve"> নিজ</w:t>
      </w:r>
      <w:r w:rsidR="009A0E76">
        <w:rPr>
          <w:rFonts w:cs="Kalpurush" w:hint="cs"/>
          <w:sz w:val="24"/>
          <w:szCs w:val="24"/>
          <w:cs/>
          <w:lang w:bidi="bn-BD"/>
        </w:rPr>
        <w:t>কে</w:t>
      </w:r>
      <w:r w:rsidRPr="00AA4BC9">
        <w:rPr>
          <w:rFonts w:cs="Kalpurush" w:hint="cs"/>
          <w:sz w:val="24"/>
          <w:szCs w:val="24"/>
          <w:cs/>
          <w:lang w:bidi="bn-IN"/>
        </w:rPr>
        <w:t xml:space="preserve"> সংশোধন করা। এখনই সিদ্ধান্ত নিন</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নিজের জীবনকে বদলাতে হবে এবং নিজেকে সর্বোৎকৃষ্ট আলেম হিসেবে গণ্য করাতে হবে। চিন্তিত হবেন না</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সাহস</w:t>
      </w:r>
      <w:r w:rsidR="00694DA1">
        <w:rPr>
          <w:rFonts w:cs="Kalpurush" w:hint="cs"/>
          <w:sz w:val="24"/>
          <w:szCs w:val="24"/>
          <w:cs/>
          <w:lang w:bidi="bn-BD"/>
        </w:rPr>
        <w:t xml:space="preserve"> </w:t>
      </w:r>
      <w:r w:rsidRPr="00AA4BC9">
        <w:rPr>
          <w:rFonts w:cs="Kalpurush" w:hint="cs"/>
          <w:sz w:val="24"/>
          <w:szCs w:val="24"/>
          <w:cs/>
          <w:lang w:bidi="bn-IN"/>
        </w:rPr>
        <w:t>হারা হবেন না। আল্লাহর সঙ্গে সম্পর্ক রেখে সামনে অগ্রসর হোন</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আল্লাহ সহায় হবেন।</w:t>
      </w:r>
    </w:p>
    <w:p w:rsidR="00AA4BC9" w:rsidRPr="00AA4BC9" w:rsidRDefault="00AA4BC9" w:rsidP="009A0E76">
      <w:pPr>
        <w:bidi w:val="0"/>
        <w:spacing w:after="0"/>
        <w:rPr>
          <w:rFonts w:cs="Kalpurush"/>
          <w:b/>
          <w:bCs/>
          <w:sz w:val="24"/>
          <w:szCs w:val="24"/>
          <w:lang w:bidi="bn-BD"/>
        </w:rPr>
      </w:pPr>
      <w:r w:rsidRPr="00AA4BC9">
        <w:rPr>
          <w:rFonts w:cs="Kalpurush" w:hint="cs"/>
          <w:b/>
          <w:bCs/>
          <w:sz w:val="24"/>
          <w:szCs w:val="24"/>
          <w:cs/>
          <w:lang w:bidi="bn-IN"/>
        </w:rPr>
        <w:t>আশঙ্কা</w:t>
      </w:r>
      <w:r w:rsidR="009A0E76">
        <w:rPr>
          <w:rFonts w:cs="Kalpurush" w:hint="cs"/>
          <w:b/>
          <w:bCs/>
          <w:sz w:val="24"/>
          <w:szCs w:val="24"/>
          <w:cs/>
          <w:lang w:bidi="bn-BD"/>
        </w:rPr>
        <w:t>:</w:t>
      </w:r>
    </w:p>
    <w:p w:rsidR="00AA4BC9" w:rsidRPr="00AA4BC9" w:rsidRDefault="00694DA1" w:rsidP="009A0E76">
      <w:pPr>
        <w:bidi w:val="0"/>
        <w:spacing w:after="0"/>
        <w:jc w:val="both"/>
        <w:rPr>
          <w:rFonts w:cs="Kalpurush"/>
          <w:sz w:val="24"/>
          <w:szCs w:val="24"/>
          <w:lang w:bidi="bn-IN"/>
        </w:rPr>
      </w:pPr>
      <w:r>
        <w:rPr>
          <w:rFonts w:cs="Kalpurush" w:hint="cs"/>
          <w:sz w:val="24"/>
          <w:szCs w:val="24"/>
          <w:cs/>
          <w:lang w:bidi="bn-IN"/>
        </w:rPr>
        <w:t>উল্ল</w:t>
      </w:r>
      <w:r>
        <w:rPr>
          <w:rFonts w:cs="Kalpurush" w:hint="cs"/>
          <w:sz w:val="24"/>
          <w:szCs w:val="24"/>
          <w:cs/>
          <w:lang w:bidi="bn-BD"/>
        </w:rPr>
        <w:t>ি</w:t>
      </w:r>
      <w:r>
        <w:rPr>
          <w:rFonts w:cs="Kalpurush" w:hint="cs"/>
          <w:sz w:val="24"/>
          <w:szCs w:val="24"/>
          <w:cs/>
          <w:lang w:bidi="bn-IN"/>
        </w:rPr>
        <w:t xml:space="preserve">খিত বিষয় থেকে উদাসীন হলে </w:t>
      </w:r>
      <w:r>
        <w:rPr>
          <w:rFonts w:cs="Kalpurush" w:hint="cs"/>
          <w:sz w:val="24"/>
          <w:szCs w:val="24"/>
          <w:cs/>
          <w:lang w:bidi="bn-BD"/>
        </w:rPr>
        <w:t>উ</w:t>
      </w:r>
      <w:r w:rsidR="00AA4BC9" w:rsidRPr="00AA4BC9">
        <w:rPr>
          <w:rFonts w:cs="Kalpurush" w:hint="cs"/>
          <w:sz w:val="24"/>
          <w:szCs w:val="24"/>
          <w:cs/>
          <w:lang w:bidi="bn-IN"/>
        </w:rPr>
        <w:t>লামায়ে ছু হিসেবে গণ্য হওয়ার আশঙ্কা আছে। কোনো এক বড় আলেম বলতেন</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AA4BC9" w:rsidRPr="00AA4BC9">
        <w:rPr>
          <w:rFonts w:cs="Kalpurush" w:hint="cs"/>
          <w:sz w:val="24"/>
          <w:szCs w:val="24"/>
          <w:cs/>
          <w:lang w:bidi="bn-IN"/>
        </w:rPr>
        <w:t>আমা</w:t>
      </w:r>
      <w:r w:rsidR="009A0E76">
        <w:rPr>
          <w:rFonts w:cs="Kalpurush" w:hint="cs"/>
          <w:sz w:val="24"/>
          <w:szCs w:val="24"/>
          <w:cs/>
          <w:lang w:bidi="bn-IN"/>
        </w:rPr>
        <w:t>দের দুর্ভাগ্য যে আজ আমাদের মাদ</w:t>
      </w:r>
      <w:r>
        <w:rPr>
          <w:rFonts w:cs="Kalpurush" w:hint="cs"/>
          <w:sz w:val="24"/>
          <w:szCs w:val="24"/>
          <w:cs/>
          <w:lang w:bidi="bn-BD"/>
        </w:rPr>
        <w:t>রা</w:t>
      </w:r>
      <w:r>
        <w:rPr>
          <w:rFonts w:cs="Kalpurush" w:hint="cs"/>
          <w:sz w:val="24"/>
          <w:szCs w:val="24"/>
          <w:cs/>
          <w:lang w:bidi="bn-IN"/>
        </w:rPr>
        <w:t xml:space="preserve">সাগুলো থেকে </w:t>
      </w:r>
      <w:r>
        <w:rPr>
          <w:rFonts w:cs="Kalpurush" w:hint="cs"/>
          <w:sz w:val="24"/>
          <w:szCs w:val="24"/>
          <w:cs/>
          <w:lang w:bidi="bn-BD"/>
        </w:rPr>
        <w:t>উ</w:t>
      </w:r>
      <w:r w:rsidR="00A8234A">
        <w:rPr>
          <w:rFonts w:cs="Kalpurush" w:hint="cs"/>
          <w:sz w:val="24"/>
          <w:szCs w:val="24"/>
          <w:cs/>
          <w:lang w:bidi="bn-IN"/>
        </w:rPr>
        <w:t>লামায়ে ছ</w:t>
      </w:r>
      <w:r w:rsidR="00A8234A">
        <w:rPr>
          <w:rFonts w:cs="Kalpurush" w:hint="cs"/>
          <w:sz w:val="24"/>
          <w:szCs w:val="24"/>
          <w:cs/>
          <w:lang w:bidi="bn-BD"/>
        </w:rPr>
        <w:t>ূ</w:t>
      </w:r>
      <w:r w:rsidR="00AA4BC9" w:rsidRPr="00AA4BC9">
        <w:rPr>
          <w:rFonts w:cs="Kalpurush" w:hint="cs"/>
          <w:sz w:val="24"/>
          <w:szCs w:val="24"/>
          <w:cs/>
          <w:lang w:bidi="bn-IN"/>
        </w:rPr>
        <w:t xml:space="preserve"> ত</w:t>
      </w:r>
      <w:r w:rsidR="00D97FC6">
        <w:rPr>
          <w:rFonts w:cs="Kalpurush" w:hint="cs"/>
          <w:sz w:val="24"/>
          <w:szCs w:val="24"/>
          <w:cs/>
          <w:lang w:bidi="bn-IN"/>
        </w:rPr>
        <w:t>ৈরী হওয়া শুরু হয়েছে। একথাও বলত</w:t>
      </w:r>
      <w:r w:rsidR="00D97FC6">
        <w:rPr>
          <w:rFonts w:cs="Kalpurush" w:hint="cs"/>
          <w:sz w:val="24"/>
          <w:szCs w:val="24"/>
          <w:cs/>
          <w:lang w:bidi="bn-BD"/>
        </w:rPr>
        <w:t>ে</w:t>
      </w:r>
      <w:r w:rsidR="00D97FC6">
        <w:rPr>
          <w:rFonts w:cs="Kalpurush" w:hint="cs"/>
          <w:sz w:val="24"/>
          <w:szCs w:val="24"/>
          <w:cs/>
          <w:lang w:bidi="bn-IN"/>
        </w:rPr>
        <w:t>ন</w:t>
      </w:r>
      <w:r w:rsidR="00AA4BC9" w:rsidRPr="00AA4BC9">
        <w:rPr>
          <w:rFonts w:ascii="Kalpurush" w:hAnsi="Kalpurush" w:cs="Kalpurush"/>
          <w:sz w:val="24"/>
          <w:szCs w:val="24"/>
          <w:lang w:bidi="bn-IN"/>
        </w:rPr>
        <w:t>,</w:t>
      </w:r>
      <w:r w:rsidR="00AA4BC9" w:rsidRPr="00AA4BC9">
        <w:rPr>
          <w:rFonts w:cs="Kalpurush" w:hint="cs"/>
          <w:sz w:val="24"/>
          <w:szCs w:val="24"/>
          <w:lang w:bidi="bn-IN"/>
        </w:rPr>
        <w:t xml:space="preserve"> </w:t>
      </w:r>
      <w:r w:rsidR="009A0E76">
        <w:rPr>
          <w:rFonts w:cs="Kalpurush" w:hint="cs"/>
          <w:sz w:val="24"/>
          <w:szCs w:val="24"/>
          <w:cs/>
          <w:lang w:bidi="bn-IN"/>
        </w:rPr>
        <w:t>কিছুকাল যাব</w:t>
      </w:r>
      <w:r w:rsidR="009A0E76">
        <w:rPr>
          <w:rFonts w:cs="Kalpurush" w:hint="cs"/>
          <w:sz w:val="24"/>
          <w:szCs w:val="24"/>
          <w:cs/>
          <w:lang w:bidi="bn-BD"/>
        </w:rPr>
        <w:t>ৎ</w:t>
      </w:r>
      <w:r>
        <w:rPr>
          <w:rFonts w:cs="Kalpurush" w:hint="cs"/>
          <w:sz w:val="24"/>
          <w:szCs w:val="24"/>
          <w:cs/>
          <w:lang w:bidi="bn-IN"/>
        </w:rPr>
        <w:t xml:space="preserve"> আমাদের মাদ</w:t>
      </w:r>
      <w:r>
        <w:rPr>
          <w:rFonts w:cs="Kalpurush" w:hint="cs"/>
          <w:sz w:val="24"/>
          <w:szCs w:val="24"/>
          <w:cs/>
          <w:lang w:bidi="bn-BD"/>
        </w:rPr>
        <w:t>রা</w:t>
      </w:r>
      <w:r w:rsidR="00AA4BC9" w:rsidRPr="00AA4BC9">
        <w:rPr>
          <w:rFonts w:cs="Kalpurush" w:hint="cs"/>
          <w:sz w:val="24"/>
          <w:szCs w:val="24"/>
          <w:cs/>
          <w:lang w:bidi="bn-IN"/>
        </w:rPr>
        <w:t>সাসমূ</w:t>
      </w:r>
      <w:r w:rsidR="00346FB7">
        <w:rPr>
          <w:rFonts w:cs="Kalpurush" w:hint="cs"/>
          <w:sz w:val="24"/>
          <w:szCs w:val="24"/>
          <w:cs/>
          <w:lang w:bidi="bn-IN"/>
        </w:rPr>
        <w:t>হ বন্ধা হয়ে আছে। মাওলানা তো তৈর</w:t>
      </w:r>
      <w:r w:rsidR="00346FB7">
        <w:rPr>
          <w:rFonts w:cs="Kalpurush" w:hint="cs"/>
          <w:sz w:val="24"/>
          <w:szCs w:val="24"/>
          <w:cs/>
          <w:lang w:bidi="bn-BD"/>
        </w:rPr>
        <w:t>ি</w:t>
      </w:r>
      <w:r w:rsidR="00AA4BC9" w:rsidRPr="00AA4BC9">
        <w:rPr>
          <w:rFonts w:cs="Kalpurush" w:hint="cs"/>
          <w:sz w:val="24"/>
          <w:szCs w:val="24"/>
          <w:cs/>
          <w:lang w:bidi="bn-IN"/>
        </w:rPr>
        <w:t xml:space="preserve"> হচ্ছে</w:t>
      </w:r>
      <w:r w:rsidR="009A0E76">
        <w:rPr>
          <w:rFonts w:cs="Kalpurush" w:hint="cs"/>
          <w:sz w:val="24"/>
          <w:szCs w:val="24"/>
          <w:cs/>
          <w:lang w:bidi="bn-BD"/>
        </w:rPr>
        <w:t>;</w:t>
      </w:r>
      <w:r w:rsidR="00346FB7">
        <w:rPr>
          <w:rFonts w:cs="Kalpurush" w:hint="cs"/>
          <w:sz w:val="24"/>
          <w:szCs w:val="24"/>
          <w:cs/>
          <w:lang w:bidi="bn-IN"/>
        </w:rPr>
        <w:t xml:space="preserve"> কিন্তু মৌলভী তৈর</w:t>
      </w:r>
      <w:r w:rsidR="00346FB7">
        <w:rPr>
          <w:rFonts w:cs="Kalpurush" w:hint="cs"/>
          <w:sz w:val="24"/>
          <w:szCs w:val="24"/>
          <w:cs/>
          <w:lang w:bidi="bn-BD"/>
        </w:rPr>
        <w:t>ি</w:t>
      </w:r>
      <w:r w:rsidR="00AA4BC9" w:rsidRPr="00AA4BC9">
        <w:rPr>
          <w:rFonts w:cs="Kalpurush" w:hint="cs"/>
          <w:sz w:val="24"/>
          <w:szCs w:val="24"/>
          <w:cs/>
          <w:lang w:bidi="bn-IN"/>
        </w:rPr>
        <w:t xml:space="preserve"> হচ্ছে না অর্থাৎ আল্লাহওয়ালা</w:t>
      </w:r>
      <w:r w:rsidR="009A0E76">
        <w:rPr>
          <w:rFonts w:cs="Kalpurush" w:hint="cs"/>
          <w:sz w:val="24"/>
          <w:szCs w:val="24"/>
          <w:cs/>
          <w:lang w:bidi="bn-BD"/>
        </w:rPr>
        <w:t xml:space="preserve"> </w:t>
      </w:r>
      <w:r w:rsidR="00346FB7">
        <w:rPr>
          <w:rFonts w:cs="Kalpurush" w:hint="cs"/>
          <w:sz w:val="24"/>
          <w:szCs w:val="24"/>
          <w:cs/>
          <w:lang w:bidi="bn-BD"/>
        </w:rPr>
        <w:t>উ</w:t>
      </w:r>
      <w:r w:rsidR="00346FB7">
        <w:rPr>
          <w:rFonts w:cs="Kalpurush" w:hint="cs"/>
          <w:sz w:val="24"/>
          <w:szCs w:val="24"/>
          <w:cs/>
          <w:lang w:bidi="bn-IN"/>
        </w:rPr>
        <w:t>লামায়ে রব্বানী তৈর</w:t>
      </w:r>
      <w:r w:rsidR="00346FB7">
        <w:rPr>
          <w:rFonts w:cs="Kalpurush" w:hint="cs"/>
          <w:sz w:val="24"/>
          <w:szCs w:val="24"/>
          <w:cs/>
          <w:lang w:bidi="bn-BD"/>
        </w:rPr>
        <w:t>ি</w:t>
      </w:r>
      <w:r w:rsidR="00AA4BC9" w:rsidRPr="00AA4BC9">
        <w:rPr>
          <w:rFonts w:cs="Kalpurush" w:hint="cs"/>
          <w:sz w:val="24"/>
          <w:szCs w:val="24"/>
          <w:cs/>
          <w:lang w:bidi="bn-IN"/>
        </w:rPr>
        <w:t xml:space="preserve"> হচ্ছে না।</w:t>
      </w:r>
    </w:p>
    <w:p w:rsidR="00AA4BC9" w:rsidRPr="00AA4BC9" w:rsidRDefault="00AA4BC9" w:rsidP="009A0E76">
      <w:pPr>
        <w:bidi w:val="0"/>
        <w:spacing w:after="0"/>
        <w:rPr>
          <w:rFonts w:cs="Kalpurush"/>
          <w:b/>
          <w:bCs/>
          <w:sz w:val="24"/>
          <w:szCs w:val="24"/>
          <w:lang w:bidi="bn-BD"/>
        </w:rPr>
      </w:pPr>
      <w:r w:rsidRPr="00AA4BC9">
        <w:rPr>
          <w:rFonts w:cs="Kalpurush" w:hint="cs"/>
          <w:b/>
          <w:bCs/>
          <w:sz w:val="24"/>
          <w:szCs w:val="24"/>
          <w:cs/>
          <w:lang w:bidi="bn-IN"/>
        </w:rPr>
        <w:t>নবুওয়</w:t>
      </w:r>
      <w:r w:rsidR="00346FB7">
        <w:rPr>
          <w:rFonts w:cs="Kalpurush" w:hint="cs"/>
          <w:b/>
          <w:bCs/>
          <w:sz w:val="24"/>
          <w:szCs w:val="24"/>
          <w:cs/>
          <w:lang w:bidi="bn-BD"/>
        </w:rPr>
        <w:t>া</w:t>
      </w:r>
      <w:r w:rsidR="00346FB7">
        <w:rPr>
          <w:rFonts w:cs="Kalpurush" w:hint="cs"/>
          <w:b/>
          <w:bCs/>
          <w:sz w:val="24"/>
          <w:szCs w:val="24"/>
          <w:cs/>
          <w:lang w:bidi="bn-IN"/>
        </w:rPr>
        <w:t>ত</w:t>
      </w:r>
      <w:r w:rsidR="00346FB7">
        <w:rPr>
          <w:rFonts w:cs="Kalpurush" w:hint="cs"/>
          <w:b/>
          <w:bCs/>
          <w:sz w:val="24"/>
          <w:szCs w:val="24"/>
          <w:cs/>
          <w:lang w:bidi="bn-BD"/>
        </w:rPr>
        <w:t>ী</w:t>
      </w:r>
      <w:r w:rsidRPr="00AA4BC9">
        <w:rPr>
          <w:rFonts w:cs="Kalpurush" w:hint="cs"/>
          <w:b/>
          <w:bCs/>
          <w:sz w:val="24"/>
          <w:szCs w:val="24"/>
          <w:cs/>
          <w:lang w:bidi="bn-IN"/>
        </w:rPr>
        <w:t xml:space="preserve"> কর্মসূচি নিয়ে বের হোন</w:t>
      </w:r>
      <w:r w:rsidR="009A0E76">
        <w:rPr>
          <w:rFonts w:cs="Kalpurush" w:hint="cs"/>
          <w:b/>
          <w:bCs/>
          <w:sz w:val="24"/>
          <w:szCs w:val="24"/>
          <w:cs/>
          <w:lang w:bidi="bn-BD"/>
        </w:rPr>
        <w:t>:</w:t>
      </w:r>
    </w:p>
    <w:p w:rsidR="00391093" w:rsidRDefault="00AA4BC9" w:rsidP="00346FB7">
      <w:pPr>
        <w:bidi w:val="0"/>
        <w:spacing w:after="0"/>
        <w:jc w:val="both"/>
        <w:rPr>
          <w:rFonts w:cs="Kalpurush"/>
          <w:sz w:val="24"/>
          <w:szCs w:val="24"/>
          <w:lang w:bidi="bn-BD"/>
        </w:rPr>
      </w:pPr>
      <w:r w:rsidRPr="00AA4BC9">
        <w:rPr>
          <w:rFonts w:cs="Kalpurush" w:hint="cs"/>
          <w:sz w:val="24"/>
          <w:szCs w:val="24"/>
          <w:cs/>
          <w:lang w:bidi="bn-IN"/>
        </w:rPr>
        <w:t>আমি আপনাদেরকে কি বলব! আপনাদের শত্রুর উপর যখন নজর ফেলি</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চিন্তার জগতে আপনাদের অবস্থান নিয়ে যখন ভাবি</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দীনি খেদমতে আপনাদের অল্পে তুষ্টির অবস্থা যখন পর্যবেক্ষণ করি তখন অন্তরে এত কষ্ট অনুভব করি যে যা বর্ণনাতীত। আপনাদের বর্তমান যোগ্যতা দেখে এভাবে বলার কথা ছিল যে</w:t>
      </w:r>
      <w:r w:rsidRPr="00AA4BC9">
        <w:rPr>
          <w:rFonts w:ascii="Kalpurush" w:hAnsi="Kalpurush" w:cs="Kalpurush"/>
          <w:sz w:val="24"/>
          <w:szCs w:val="24"/>
          <w:lang w:bidi="bn-IN"/>
        </w:rPr>
        <w:t>,</w:t>
      </w:r>
      <w:r w:rsidRPr="00AA4BC9">
        <w:rPr>
          <w:rFonts w:cs="Kalpurush" w:hint="cs"/>
          <w:sz w:val="24"/>
          <w:szCs w:val="24"/>
          <w:lang w:bidi="bn-IN"/>
        </w:rPr>
        <w:t xml:space="preserve"> </w:t>
      </w:r>
      <w:r w:rsidR="00D97FC6">
        <w:rPr>
          <w:rFonts w:cs="Kalpurush" w:hint="cs"/>
          <w:sz w:val="24"/>
          <w:szCs w:val="24"/>
          <w:cs/>
          <w:lang w:bidi="bn-IN"/>
        </w:rPr>
        <w:t>আমাদ</w:t>
      </w:r>
      <w:r w:rsidR="00D97FC6">
        <w:rPr>
          <w:rFonts w:cs="Kalpurush" w:hint="cs"/>
          <w:sz w:val="24"/>
          <w:szCs w:val="24"/>
          <w:cs/>
          <w:lang w:bidi="bn-BD"/>
        </w:rPr>
        <w:t>ের</w:t>
      </w:r>
      <w:r w:rsidRPr="00AA4BC9">
        <w:rPr>
          <w:rFonts w:cs="Kalpurush" w:hint="cs"/>
          <w:sz w:val="24"/>
          <w:szCs w:val="24"/>
          <w:cs/>
          <w:lang w:bidi="bn-IN"/>
        </w:rPr>
        <w:t xml:space="preserve"> অমুক ছেলে এ কাজ করবে</w:t>
      </w:r>
      <w:r w:rsidRPr="00AA4BC9">
        <w:rPr>
          <w:rFonts w:ascii="Kalpurush" w:hAnsi="Kalpurush" w:cs="Kalpurush"/>
          <w:sz w:val="24"/>
          <w:szCs w:val="24"/>
          <w:lang w:bidi="bn-IN"/>
        </w:rPr>
        <w:t>,</w:t>
      </w:r>
      <w:r w:rsidRPr="00AA4BC9">
        <w:rPr>
          <w:rFonts w:cs="Kalpurush" w:hint="cs"/>
          <w:sz w:val="24"/>
          <w:szCs w:val="24"/>
          <w:lang w:bidi="bn-IN"/>
        </w:rPr>
        <w:t xml:space="preserve"> </w:t>
      </w:r>
      <w:r w:rsidR="00346FB7">
        <w:rPr>
          <w:rFonts w:cs="Kalpurush" w:hint="cs"/>
          <w:sz w:val="24"/>
          <w:szCs w:val="24"/>
          <w:cs/>
          <w:lang w:bidi="bn-IN"/>
        </w:rPr>
        <w:t>তার দ্বারা দীনের এ</w:t>
      </w:r>
      <w:r w:rsidRPr="00AA4BC9">
        <w:rPr>
          <w:rFonts w:cs="Kalpurush" w:hint="cs"/>
          <w:sz w:val="24"/>
          <w:szCs w:val="24"/>
          <w:cs/>
          <w:lang w:bidi="bn-IN"/>
        </w:rPr>
        <w:t xml:space="preserve"> উপকার হবে। আপনাদের দ্বারা সম্পাদিত দীনি খেদমতের একটা নকশা চোখের সামনে এসে যাওয়া ছিল কাঙ্খিত। কিন্তু এখন দেখছি আপনাদের কারো কারো সামর্থ্য</w:t>
      </w:r>
      <w:r w:rsidR="00D97FC6">
        <w:rPr>
          <w:rFonts w:cs="Kalpurush" w:hint="cs"/>
          <w:sz w:val="24"/>
          <w:szCs w:val="24"/>
          <w:cs/>
          <w:lang w:bidi="bn-BD"/>
        </w:rPr>
        <w:t>ে</w:t>
      </w:r>
      <w:r w:rsidRPr="00AA4BC9">
        <w:rPr>
          <w:rFonts w:cs="Kalpurush" w:hint="cs"/>
          <w:sz w:val="24"/>
          <w:szCs w:val="24"/>
          <w:cs/>
          <w:lang w:bidi="bn-IN"/>
        </w:rPr>
        <w:t xml:space="preserve"> এ যোগ্যতা ক্ষয় হয়ে যাচ্ছে। ছোট ছোট দীনি খেদমতে সন্তুষ্ট হয়ে বসে আছেন অনেকেই। নিজেদেরকে সামান্য খেদমতে সীমিত করে নিয়েছেন এর দ্বারা বিবি-বাচ্চাদের যেমন দীনি কোনো ফায়দা হচ্ছে না</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তেমনি খান্দান ও উম্মতও কোনো উপকার পাচ্ছে না। এজন্য এসব দ</w:t>
      </w:r>
      <w:r w:rsidR="00391093">
        <w:rPr>
          <w:rFonts w:cs="Kalpurush" w:hint="cs"/>
          <w:sz w:val="24"/>
          <w:szCs w:val="24"/>
          <w:cs/>
          <w:lang w:bidi="bn-IN"/>
        </w:rPr>
        <w:t>েখে অন্তরে এমন ব্যাথা অনুভব করি</w:t>
      </w:r>
      <w:r w:rsidRPr="00AA4BC9">
        <w:rPr>
          <w:rFonts w:cs="Kalpurush" w:hint="cs"/>
          <w:sz w:val="24"/>
          <w:szCs w:val="24"/>
          <w:cs/>
          <w:lang w:bidi="bn-IN"/>
        </w:rPr>
        <w:t xml:space="preserve"> যা কোনো ভাষায় প্রকাশ করার মত</w:t>
      </w:r>
      <w:r w:rsidR="00346FB7">
        <w:rPr>
          <w:rFonts w:cs="Kalpurush" w:hint="cs"/>
          <w:sz w:val="24"/>
          <w:szCs w:val="24"/>
          <w:cs/>
          <w:lang w:bidi="bn-BD"/>
        </w:rPr>
        <w:t>ো</w:t>
      </w:r>
      <w:r w:rsidRPr="00AA4BC9">
        <w:rPr>
          <w:rFonts w:cs="Kalpurush" w:hint="cs"/>
          <w:sz w:val="24"/>
          <w:szCs w:val="24"/>
          <w:cs/>
          <w:lang w:bidi="bn-IN"/>
        </w:rPr>
        <w:t xml:space="preserve"> নয়। </w:t>
      </w:r>
    </w:p>
    <w:p w:rsidR="00AA4BC9" w:rsidRPr="00AA4BC9" w:rsidRDefault="00AA4BC9" w:rsidP="00391093">
      <w:pPr>
        <w:bidi w:val="0"/>
        <w:spacing w:after="0"/>
        <w:jc w:val="both"/>
        <w:rPr>
          <w:rFonts w:cs="Kalpurush"/>
          <w:sz w:val="24"/>
          <w:szCs w:val="24"/>
          <w:lang w:bidi="bn-IN"/>
        </w:rPr>
      </w:pPr>
      <w:r w:rsidRPr="00AA4BC9">
        <w:rPr>
          <w:rFonts w:cs="Kalpurush" w:hint="cs"/>
          <w:sz w:val="24"/>
          <w:szCs w:val="24"/>
          <w:cs/>
          <w:lang w:bidi="bn-IN"/>
        </w:rPr>
        <w:t>প্রিয় বন্ধুগণ! এখান থেকেই নবুওয়</w:t>
      </w:r>
      <w:r w:rsidR="00346FB7">
        <w:rPr>
          <w:rFonts w:cs="Kalpurush" w:hint="cs"/>
          <w:sz w:val="24"/>
          <w:szCs w:val="24"/>
          <w:cs/>
          <w:lang w:bidi="bn-BD"/>
        </w:rPr>
        <w:t>া</w:t>
      </w:r>
      <w:r w:rsidR="00346FB7">
        <w:rPr>
          <w:rFonts w:cs="Kalpurush" w:hint="cs"/>
          <w:sz w:val="24"/>
          <w:szCs w:val="24"/>
          <w:cs/>
          <w:lang w:bidi="bn-IN"/>
        </w:rPr>
        <w:t>ত</w:t>
      </w:r>
      <w:r w:rsidR="00346FB7">
        <w:rPr>
          <w:rFonts w:cs="Kalpurush" w:hint="cs"/>
          <w:sz w:val="24"/>
          <w:szCs w:val="24"/>
          <w:cs/>
          <w:lang w:bidi="bn-BD"/>
        </w:rPr>
        <w:t>ী</w:t>
      </w:r>
      <w:r w:rsidRPr="00AA4BC9">
        <w:rPr>
          <w:rFonts w:cs="Kalpurush" w:hint="cs"/>
          <w:sz w:val="24"/>
          <w:szCs w:val="24"/>
          <w:cs/>
          <w:lang w:bidi="bn-IN"/>
        </w:rPr>
        <w:t xml:space="preserve"> কর্মসূচি নিয়ে বের হোন। সিদ্দিকে আকবরের ঘোষণা</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আমি জীবিত থাকব আর দীনের ক্ষতি হবে</w:t>
      </w:r>
      <w:r w:rsidR="00391093">
        <w:rPr>
          <w:rFonts w:cs="Kalpurush" w:hint="cs"/>
          <w:sz w:val="24"/>
          <w:szCs w:val="24"/>
          <w:cs/>
          <w:lang w:bidi="bn-BD"/>
        </w:rPr>
        <w:t>?</w:t>
      </w:r>
      <w:r w:rsidRPr="00AA4BC9">
        <w:rPr>
          <w:rFonts w:cs="Kalpurush" w:hint="cs"/>
          <w:sz w:val="24"/>
          <w:szCs w:val="24"/>
          <w:lang w:bidi="bn-IN"/>
        </w:rPr>
        <w:t xml:space="preserve"> </w:t>
      </w:r>
      <w:r w:rsidR="00346FB7">
        <w:rPr>
          <w:rFonts w:cs="Kalpurush" w:hint="cs"/>
          <w:sz w:val="24"/>
          <w:szCs w:val="24"/>
          <w:cs/>
          <w:lang w:bidi="bn-IN"/>
        </w:rPr>
        <w:t>এ</w:t>
      </w:r>
      <w:r w:rsidRPr="00AA4BC9">
        <w:rPr>
          <w:rFonts w:cs="Kalpurush" w:hint="cs"/>
          <w:sz w:val="24"/>
          <w:szCs w:val="24"/>
          <w:cs/>
          <w:lang w:bidi="bn-IN"/>
        </w:rPr>
        <w:t xml:space="preserve"> চেতনা নিয়ে বের হোন। পবি</w:t>
      </w:r>
      <w:r w:rsidR="00391093">
        <w:rPr>
          <w:rFonts w:cs="Kalpurush" w:hint="cs"/>
          <w:sz w:val="24"/>
          <w:szCs w:val="24"/>
          <w:cs/>
          <w:lang w:bidi="bn-IN"/>
        </w:rPr>
        <w:t>ত্র ক</w:t>
      </w:r>
      <w:r w:rsidR="00391093">
        <w:rPr>
          <w:rFonts w:cs="Kalpurush" w:hint="cs"/>
          <w:sz w:val="24"/>
          <w:szCs w:val="24"/>
          <w:cs/>
          <w:lang w:bidi="bn-BD"/>
        </w:rPr>
        <w:t>ু</w:t>
      </w:r>
      <w:r w:rsidRPr="00AA4BC9">
        <w:rPr>
          <w:rFonts w:cs="Kalpurush" w:hint="cs"/>
          <w:sz w:val="24"/>
          <w:szCs w:val="24"/>
          <w:cs/>
          <w:lang w:bidi="bn-IN"/>
        </w:rPr>
        <w:t>রআনে নবুওয়</w:t>
      </w:r>
      <w:r w:rsidR="00346FB7">
        <w:rPr>
          <w:rFonts w:cs="Kalpurush" w:hint="cs"/>
          <w:sz w:val="24"/>
          <w:szCs w:val="24"/>
          <w:cs/>
          <w:lang w:bidi="bn-BD"/>
        </w:rPr>
        <w:t>া</w:t>
      </w:r>
      <w:r w:rsidR="00346FB7">
        <w:rPr>
          <w:rFonts w:cs="Kalpurush" w:hint="cs"/>
          <w:sz w:val="24"/>
          <w:szCs w:val="24"/>
          <w:cs/>
          <w:lang w:bidi="bn-IN"/>
        </w:rPr>
        <w:t>ত</w:t>
      </w:r>
      <w:r w:rsidR="00346FB7">
        <w:rPr>
          <w:rFonts w:cs="Kalpurush" w:hint="cs"/>
          <w:sz w:val="24"/>
          <w:szCs w:val="24"/>
          <w:cs/>
          <w:lang w:bidi="bn-BD"/>
        </w:rPr>
        <w:t>ী</w:t>
      </w:r>
      <w:r w:rsidRPr="00AA4BC9">
        <w:rPr>
          <w:rFonts w:cs="Kalpurush" w:hint="cs"/>
          <w:sz w:val="24"/>
          <w:szCs w:val="24"/>
          <w:cs/>
          <w:lang w:bidi="bn-IN"/>
        </w:rPr>
        <w:t xml:space="preserve"> কর্মসূচি ঘোষিত হয়েছে</w:t>
      </w:r>
      <w:r w:rsidRPr="00AA4BC9">
        <w:rPr>
          <w:rFonts w:ascii="Kalpurush" w:hAnsi="Kalpurush" w:cs="Kalpurush"/>
          <w:sz w:val="24"/>
          <w:szCs w:val="24"/>
          <w:lang w:bidi="bn-IN"/>
        </w:rPr>
        <w:t>,</w:t>
      </w:r>
      <w:r w:rsidRPr="00AA4BC9">
        <w:rPr>
          <w:rFonts w:cs="Kalpurush" w:hint="cs"/>
          <w:sz w:val="24"/>
          <w:szCs w:val="24"/>
          <w:lang w:bidi="bn-IN"/>
        </w:rPr>
        <w:t xml:space="preserve"> </w:t>
      </w:r>
    </w:p>
    <w:p w:rsidR="00AA4BC9" w:rsidRDefault="00391093" w:rsidP="00D97FC6">
      <w:pPr>
        <w:jc w:val="both"/>
        <w:rPr>
          <w:rFonts w:ascii="KFGQPC Uthman Taha Naskh" w:cs="Vrinda"/>
          <w:color w:val="008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وَيُزَكِّيهِمۡ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وَيُعَلِّمُهُمُ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وَٱلۡحِكۡمَةَ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ضَلَٰلٖ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الجمعة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w:t>
      </w:r>
      <w:r>
        <w:rPr>
          <w:rFonts w:ascii="KFGQPC Uthman Taha Naskh" w:cs="KFGQPC Uthman Taha Naskh"/>
          <w:color w:val="008000"/>
          <w:sz w:val="24"/>
          <w:szCs w:val="24"/>
          <w:rtl/>
        </w:rPr>
        <w:t>]</w:t>
      </w:r>
    </w:p>
    <w:p w:rsidR="00D97FC6" w:rsidRPr="00AA4BC9" w:rsidRDefault="00D97FC6" w:rsidP="00D97FC6">
      <w:pPr>
        <w:bidi w:val="0"/>
        <w:jc w:val="both"/>
        <w:rPr>
          <w:rFonts w:cs="Kalpurush"/>
          <w:sz w:val="24"/>
          <w:szCs w:val="24"/>
          <w:lang w:bidi="bn-IN"/>
        </w:rPr>
      </w:pPr>
      <w:r>
        <w:rPr>
          <w:rFonts w:cs="Kalpurush" w:hint="cs"/>
          <w:sz w:val="24"/>
          <w:szCs w:val="24"/>
          <w:cs/>
          <w:lang w:bidi="bn-BD"/>
        </w:rPr>
        <w:t>“তি</w:t>
      </w:r>
      <w:r w:rsidRPr="00AA4BC9">
        <w:rPr>
          <w:rFonts w:cs="Kalpurush" w:hint="cs"/>
          <w:sz w:val="24"/>
          <w:szCs w:val="24"/>
          <w:cs/>
          <w:lang w:bidi="bn-IN"/>
        </w:rPr>
        <w:t xml:space="preserve">নিই উম্মীদের মাঝে একজন রাসূল পাঠিয়েছেন </w:t>
      </w:r>
      <w:r>
        <w:rPr>
          <w:rFonts w:cs="Kalpurush" w:hint="cs"/>
          <w:sz w:val="24"/>
          <w:szCs w:val="24"/>
          <w:cs/>
          <w:lang w:bidi="bn-IN"/>
        </w:rPr>
        <w:t>তাদের মধ্য থেকে যে তাদের কাছে ত</w:t>
      </w:r>
      <w:r>
        <w:rPr>
          <w:rFonts w:cs="Kalpurush" w:hint="cs"/>
          <w:sz w:val="24"/>
          <w:szCs w:val="24"/>
          <w:cs/>
          <w:lang w:bidi="bn-BD"/>
        </w:rPr>
        <w:t>ি</w:t>
      </w:r>
      <w:r>
        <w:rPr>
          <w:rFonts w:cs="Kalpurush" w:hint="cs"/>
          <w:sz w:val="24"/>
          <w:szCs w:val="24"/>
          <w:cs/>
          <w:lang w:bidi="bn-IN"/>
        </w:rPr>
        <w:t>লাওয়াত করে তাঁর আয়াত</w:t>
      </w:r>
      <w:r w:rsidRPr="00AA4BC9">
        <w:rPr>
          <w:rFonts w:cs="Kalpurush" w:hint="cs"/>
          <w:sz w:val="24"/>
          <w:szCs w:val="24"/>
          <w:cs/>
          <w:lang w:bidi="bn-IN"/>
        </w:rPr>
        <w:t>সমূহ</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তদেরকে পবিত্র করে এবং তাদেরকে শিক্ষা দেয় কিতাব ও হিকমত। যদিও ইতোপূর্বে তারা স্পষ্ট গোমরাহিতে ছিল।</w:t>
      </w:r>
      <w:r>
        <w:rPr>
          <w:rFonts w:cs="Kalpurush" w:hint="cs"/>
          <w:sz w:val="24"/>
          <w:szCs w:val="24"/>
          <w:cs/>
          <w:lang w:bidi="bn-BD"/>
        </w:rPr>
        <w:t>”</w:t>
      </w:r>
      <w:r w:rsidRPr="00AA4BC9">
        <w:rPr>
          <w:rFonts w:cs="Kalpurush" w:hint="cs"/>
          <w:sz w:val="24"/>
          <w:szCs w:val="24"/>
          <w:cs/>
          <w:lang w:bidi="bn-IN"/>
        </w:rPr>
        <w:t xml:space="preserve"> [সূরা </w:t>
      </w:r>
      <w:r>
        <w:rPr>
          <w:rFonts w:cs="Kalpurush" w:hint="cs"/>
          <w:sz w:val="24"/>
          <w:szCs w:val="24"/>
          <w:cs/>
          <w:lang w:bidi="bn-BD"/>
        </w:rPr>
        <w:t>আল-</w:t>
      </w:r>
      <w:r w:rsidRPr="00AA4BC9">
        <w:rPr>
          <w:rFonts w:cs="Kalpurush" w:hint="cs"/>
          <w:sz w:val="24"/>
          <w:szCs w:val="24"/>
          <w:cs/>
          <w:lang w:bidi="bn-IN"/>
        </w:rPr>
        <w:t>জুমু</w:t>
      </w:r>
      <w:r>
        <w:rPr>
          <w:rFonts w:cs="Kalpurush" w:hint="cs"/>
          <w:sz w:val="24"/>
          <w:szCs w:val="24"/>
          <w:cs/>
          <w:lang w:bidi="bn-BD"/>
        </w:rPr>
        <w:t>‘</w:t>
      </w:r>
      <w:r w:rsidRPr="00AA4BC9">
        <w:rPr>
          <w:rFonts w:cs="Kalpurush" w:hint="cs"/>
          <w:sz w:val="24"/>
          <w:szCs w:val="24"/>
          <w:cs/>
          <w:lang w:bidi="bn-IN"/>
        </w:rPr>
        <w:t>আ</w:t>
      </w:r>
      <w:r>
        <w:rPr>
          <w:rFonts w:cs="Kalpurush" w:hint="cs"/>
          <w:sz w:val="24"/>
          <w:szCs w:val="24"/>
          <w:cs/>
          <w:lang w:bidi="bn-BD"/>
        </w:rPr>
        <w:t>, আয়াত</w:t>
      </w:r>
      <w:r w:rsidRPr="00AA4BC9">
        <w:rPr>
          <w:rFonts w:cs="Kalpurush" w:hint="cs"/>
          <w:sz w:val="24"/>
          <w:szCs w:val="24"/>
          <w:cs/>
          <w:lang w:bidi="bn-IN"/>
        </w:rPr>
        <w:t>: ২]</w:t>
      </w:r>
    </w:p>
    <w:p w:rsidR="00D97FC6" w:rsidRPr="00AA4BC9" w:rsidRDefault="00D97FC6" w:rsidP="00D97FC6">
      <w:pPr>
        <w:bidi w:val="0"/>
        <w:jc w:val="both"/>
        <w:rPr>
          <w:rFonts w:cs="Kalpurush"/>
          <w:sz w:val="24"/>
          <w:szCs w:val="24"/>
          <w:cs/>
          <w:lang w:bidi="bn-BD"/>
        </w:rPr>
      </w:pPr>
      <w:r>
        <w:rPr>
          <w:rFonts w:cs="Kalpurush" w:hint="cs"/>
          <w:sz w:val="24"/>
          <w:szCs w:val="24"/>
          <w:cs/>
          <w:lang w:bidi="bn-IN"/>
        </w:rPr>
        <w:lastRenderedPageBreak/>
        <w:t>আমার বন্ধুগণ! একটু</w:t>
      </w:r>
      <w:r w:rsidRPr="00AA4BC9">
        <w:rPr>
          <w:rFonts w:cs="Kalpurush" w:hint="cs"/>
          <w:sz w:val="24"/>
          <w:szCs w:val="24"/>
          <w:cs/>
          <w:lang w:bidi="bn-IN"/>
        </w:rPr>
        <w:t xml:space="preserve"> ভাবুন</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মহ</w:t>
      </w:r>
      <w:r>
        <w:rPr>
          <w:rFonts w:cs="Kalpurush" w:hint="cs"/>
          <w:sz w:val="24"/>
          <w:szCs w:val="24"/>
          <w:cs/>
          <w:lang w:bidi="bn-IN"/>
        </w:rPr>
        <w:t>ান আল্লাহ আপনাদেরকে আম্বিয়ায়ে ক</w:t>
      </w:r>
      <w:r>
        <w:rPr>
          <w:rFonts w:cs="Kalpurush" w:hint="cs"/>
          <w:sz w:val="24"/>
          <w:szCs w:val="24"/>
          <w:cs/>
          <w:lang w:bidi="bn-BD"/>
        </w:rPr>
        <w:t>ি</w:t>
      </w:r>
      <w:r>
        <w:rPr>
          <w:rFonts w:cs="Kalpurush" w:hint="cs"/>
          <w:sz w:val="24"/>
          <w:szCs w:val="24"/>
          <w:cs/>
          <w:lang w:bidi="bn-IN"/>
        </w:rPr>
        <w:t>রামের ওয়ারিস</w:t>
      </w:r>
      <w:r w:rsidRPr="00AA4BC9">
        <w:rPr>
          <w:rFonts w:cs="Kalpurush" w:hint="cs"/>
          <w:sz w:val="24"/>
          <w:szCs w:val="24"/>
          <w:cs/>
          <w:lang w:bidi="bn-IN"/>
        </w:rPr>
        <w:t>দের স্থলাভিষিক্ত করেছেন</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নেতৃত্বদানের জন্য নির্বাচিত করেছেন। আর এটা কতই না বড় দুর্ভাগ্যজনক কথা যে</w:t>
      </w:r>
      <w:r w:rsidRPr="00AA4BC9">
        <w:rPr>
          <w:rFonts w:ascii="Kalpurush" w:hAnsi="Kalpurush" w:cs="Kalpurush"/>
          <w:sz w:val="24"/>
          <w:szCs w:val="24"/>
          <w:lang w:bidi="bn-IN"/>
        </w:rPr>
        <w:t>,</w:t>
      </w:r>
      <w:r w:rsidRPr="00AA4BC9">
        <w:rPr>
          <w:rFonts w:cs="Kalpurush" w:hint="cs"/>
          <w:sz w:val="24"/>
          <w:szCs w:val="24"/>
          <w:lang w:bidi="bn-IN"/>
        </w:rPr>
        <w:t xml:space="preserve"> </w:t>
      </w:r>
      <w:r w:rsidRPr="00AA4BC9">
        <w:rPr>
          <w:rFonts w:cs="Kalpurush" w:hint="cs"/>
          <w:sz w:val="24"/>
          <w:szCs w:val="24"/>
          <w:cs/>
          <w:lang w:bidi="bn-IN"/>
        </w:rPr>
        <w:t>আপনারা এ মহান দায়িত্ব থেকে সরে পড়েছেন। আল্লাহ আমাদেরকে পঁচনের হাত থেকে রক্ষা করুন।</w:t>
      </w:r>
      <w:r w:rsidR="00274102">
        <w:rPr>
          <w:rFonts w:cs="Kalpurush" w:hint="cs"/>
          <w:sz w:val="24"/>
          <w:szCs w:val="24"/>
          <w:cs/>
          <w:lang w:bidi="bn-BD"/>
        </w:rPr>
        <w:t xml:space="preserve"> আমিন</w:t>
      </w:r>
    </w:p>
    <w:p w:rsidR="00D97FC6" w:rsidRDefault="00D97FC6" w:rsidP="00D97FC6">
      <w:pPr>
        <w:bidi w:val="0"/>
        <w:jc w:val="center"/>
        <w:rPr>
          <w:rFonts w:ascii="Kalpurush" w:hAnsi="Kalpurush" w:cs="Kalpurush"/>
          <w:color w:val="008000"/>
          <w:sz w:val="20"/>
          <w:szCs w:val="24"/>
          <w:cs/>
          <w:lang w:bidi="bn-BD"/>
        </w:rPr>
      </w:pPr>
      <w:r w:rsidRPr="00AA4BC9">
        <w:rPr>
          <w:rFonts w:cs="Kalpurush" w:hint="cs"/>
          <w:sz w:val="24"/>
          <w:szCs w:val="24"/>
          <w:cs/>
          <w:lang w:bidi="bn-BD"/>
        </w:rPr>
        <w:t>সমাপ্ত</w:t>
      </w:r>
      <w:r>
        <w:rPr>
          <w:rFonts w:ascii="Kalpurush" w:hAnsi="Kalpurush" w:cs="Kalpurush"/>
          <w:color w:val="008000"/>
          <w:sz w:val="20"/>
          <w:szCs w:val="24"/>
          <w:cs/>
          <w:lang w:bidi="bn-BD"/>
        </w:rPr>
        <w:br w:type="page"/>
      </w:r>
    </w:p>
    <w:p w:rsidR="00D97FC6" w:rsidRPr="00D97FC6" w:rsidRDefault="00D97FC6" w:rsidP="00D97FC6">
      <w:pPr>
        <w:bidi w:val="0"/>
        <w:jc w:val="both"/>
        <w:rPr>
          <w:rFonts w:ascii="Kalpurush" w:hAnsi="Kalpurush" w:cs="Kalpurush"/>
          <w:sz w:val="20"/>
          <w:szCs w:val="24"/>
          <w:cs/>
          <w:lang w:bidi="bn-BD"/>
        </w:rPr>
      </w:pPr>
    </w:p>
    <w:p w:rsidR="00D97FC6" w:rsidRPr="001B16A8" w:rsidRDefault="00D97FC6" w:rsidP="00D97FC6">
      <w:pPr>
        <w:bidi w:val="0"/>
        <w:jc w:val="both"/>
        <w:rPr>
          <w:rFonts w:cs="Vrinda"/>
          <w:szCs w:val="28"/>
          <w:cs/>
          <w:lang w:bidi="bn-BD"/>
        </w:rPr>
      </w:pPr>
    </w:p>
    <w:p w:rsidR="005666DC" w:rsidRPr="00346FB7" w:rsidRDefault="00DC6A8E" w:rsidP="00346FB7">
      <w:pPr>
        <w:bidi w:val="0"/>
        <w:jc w:val="center"/>
        <w:rPr>
          <w:rFonts w:cs="Kalpurush"/>
          <w:sz w:val="24"/>
          <w:szCs w:val="24"/>
          <w:rtl/>
          <w:cs/>
          <w:lang w:bidi="bn-BD"/>
        </w:rPr>
      </w:pPr>
      <w:r w:rsidRPr="00AA4BC9">
        <w:rPr>
          <w:rFonts w:asciiTheme="majorBidi" w:hAnsiTheme="majorBidi" w:cstheme="majorBidi"/>
          <w:noProof/>
          <w:color w:val="006666"/>
          <w:sz w:val="24"/>
          <w:szCs w:val="24"/>
        </w:rPr>
        <w:drawing>
          <wp:anchor distT="0" distB="0" distL="114300" distR="114300" simplePos="0" relativeHeight="251663360" behindDoc="1" locked="0" layoutInCell="1" allowOverlap="1" wp14:anchorId="2495FB08" wp14:editId="28CC271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346FB7"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B6E" w:rsidRDefault="00EC4B6E" w:rsidP="00E32771">
      <w:pPr>
        <w:spacing w:after="0" w:line="240" w:lineRule="auto"/>
      </w:pPr>
      <w:r>
        <w:separator/>
      </w:r>
    </w:p>
  </w:endnote>
  <w:endnote w:type="continuationSeparator" w:id="0">
    <w:p w:rsidR="00EC4B6E" w:rsidRDefault="00EC4B6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A20BB780-056A-49F6-92F3-AC1F0EEFEBF6}"/>
    <w:embedBold r:id="rId2" w:fontKey="{46EF6C27-8DBE-4124-AD61-105620030CDB}"/>
  </w:font>
  <w:font w:name="Arial">
    <w:panose1 w:val="020B0604020202020204"/>
    <w:charset w:val="00"/>
    <w:family w:val="swiss"/>
    <w:pitch w:val="variable"/>
    <w:sig w:usb0="E0002AFF" w:usb1="C0007843" w:usb2="00000009" w:usb3="00000000" w:csb0="000001FF" w:csb1="00000000"/>
    <w:embedRegular r:id="rId3" w:fontKey="{B2DE7D39-3B10-4A93-AB83-0EE74236AFED}"/>
  </w:font>
  <w:font w:name="Times New Roman">
    <w:panose1 w:val="02020603050405020304"/>
    <w:charset w:val="00"/>
    <w:family w:val="roman"/>
    <w:pitch w:val="variable"/>
    <w:sig w:usb0="E0002AFF" w:usb1="C0007841" w:usb2="00000009" w:usb3="00000000" w:csb0="000001FF" w:csb1="00000000"/>
    <w:embedRegular r:id="rId4" w:fontKey="{0EE7098B-5045-4A94-8A94-86E9E6D97A5E}"/>
    <w:embedBold r:id="rId5" w:fontKey="{10DC068A-ACCA-493D-854C-E8CD247F3B9A}"/>
  </w:font>
  <w:font w:name="Kalpurush">
    <w:panose1 w:val="02000600000000000000"/>
    <w:charset w:val="00"/>
    <w:family w:val="auto"/>
    <w:pitch w:val="variable"/>
    <w:sig w:usb0="00010003" w:usb1="00000000" w:usb2="00000000" w:usb3="00000000" w:csb0="00000001" w:csb1="00000000"/>
    <w:embedRegular r:id="rId6" w:fontKey="{2C728780-4BBC-45C0-AD5E-A71D44DEA1F3}"/>
    <w:embedBold r:id="rId7" w:fontKey="{475E06D1-8411-48F4-AA08-98342E483301}"/>
  </w:font>
  <w:font w:name="KFGQPC Uthman Taha Naskh">
    <w:panose1 w:val="02000000000000000000"/>
    <w:charset w:val="B2"/>
    <w:family w:val="auto"/>
    <w:pitch w:val="variable"/>
    <w:sig w:usb0="80002001" w:usb1="90000000" w:usb2="00000008" w:usb3="00000000" w:csb0="00000040" w:csb1="00000000"/>
    <w:embedRegular r:id="rId8" w:fontKey="{EFD91F22-49B9-4D54-9BC6-CE3DA517FA12}"/>
    <w:embedBold r:id="rId9" w:fontKey="{62D0D257-3E37-451C-AC77-354CAAC49441}"/>
  </w:font>
  <w:font w:name="Wingdings">
    <w:panose1 w:val="05000000000000000000"/>
    <w:charset w:val="02"/>
    <w:family w:val="auto"/>
    <w:pitch w:val="variable"/>
    <w:sig w:usb0="00000000" w:usb1="10000000" w:usb2="00000000" w:usb3="00000000" w:csb0="80000000" w:csb1="00000000"/>
    <w:embedRegular r:id="rId10" w:fontKey="{4C2BD240-9102-4779-978D-5BF7DEE5C830}"/>
  </w:font>
  <w:font w:name="Vrinda">
    <w:panose1 w:val="020B0502040204020203"/>
    <w:charset w:val="00"/>
    <w:family w:val="swiss"/>
    <w:pitch w:val="variable"/>
    <w:sig w:usb0="00010003" w:usb1="00000000" w:usb2="00000000" w:usb3="00000000" w:csb0="00000001" w:csb1="00000000"/>
    <w:embedRegular r:id="rId11" w:fontKey="{B5443BC6-D81E-4C5B-9401-77687DB57E53}"/>
  </w:font>
  <w:font w:name="Wingdings 2">
    <w:panose1 w:val="05020102010507070707"/>
    <w:charset w:val="02"/>
    <w:family w:val="roman"/>
    <w:pitch w:val="variable"/>
    <w:sig w:usb0="00000000" w:usb1="10000000" w:usb2="00000000" w:usb3="00000000" w:csb0="80000000" w:csb1="00000000"/>
    <w:embedRegular r:id="rId12" w:fontKey="{179DDC96-B550-499A-B71A-B951A7AB916A}"/>
  </w:font>
  <w:font w:name="Kalpurush ANSI">
    <w:panose1 w:val="02000000000000000000"/>
    <w:charset w:val="00"/>
    <w:family w:val="auto"/>
    <w:pitch w:val="variable"/>
    <w:sig w:usb0="A00000AF" w:usb1="00000048" w:usb2="00000000" w:usb3="00000000" w:csb0="00000111" w:csb1="00000000"/>
    <w:embedBold r:id="rId13" w:fontKey="{C3C0E682-5F0B-4A49-BDD5-14BDC186D31D}"/>
  </w:font>
  <w:font w:name="KFGQPC Uthmanic Script HAFS">
    <w:panose1 w:val="02000000000000000000"/>
    <w:charset w:val="B2"/>
    <w:family w:val="auto"/>
    <w:pitch w:val="variable"/>
    <w:sig w:usb0="00002001" w:usb1="00000000" w:usb2="00000000" w:usb3="00000000" w:csb0="00000040" w:csb1="00000000"/>
    <w:embedRegular r:id="rId14" w:fontKey="{1936EC47-03F4-4163-8FEB-8C212FFC4501}"/>
  </w:font>
  <w:font w:name="Mangal">
    <w:panose1 w:val="02040503050203030202"/>
    <w:charset w:val="00"/>
    <w:family w:val="roman"/>
    <w:pitch w:val="variable"/>
    <w:sig w:usb0="00008003" w:usb1="00000000" w:usb2="00000000" w:usb3="00000000" w:csb0="00000001" w:csb1="00000000"/>
    <w:embedRegular r:id="rId15" w:fontKey="{88F23B26-0A82-4DE2-94C2-FA7A3EE759D6}"/>
  </w:font>
  <w:font w:name="Calibri Light">
    <w:panose1 w:val="020F0302020204030204"/>
    <w:charset w:val="00"/>
    <w:family w:val="swiss"/>
    <w:pitch w:val="variable"/>
    <w:sig w:usb0="A00002EF" w:usb1="4000207B" w:usb2="00000000" w:usb3="00000000" w:csb0="0000019F" w:csb1="00000000"/>
    <w:embedRegular r:id="rId16" w:fontKey="{98CE096A-AB09-4F09-B39C-04D34D7DDF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7BF3BA02" wp14:editId="5033C8F9">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3326172"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B6E" w:rsidRDefault="00EC4B6E" w:rsidP="00E32771">
      <w:pPr>
        <w:spacing w:after="0" w:line="240" w:lineRule="auto"/>
      </w:pPr>
      <w:r>
        <w:separator/>
      </w:r>
    </w:p>
  </w:footnote>
  <w:footnote w:type="continuationSeparator" w:id="0">
    <w:p w:rsidR="00EC4B6E" w:rsidRDefault="00EC4B6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4631272F" wp14:editId="66B92138">
              <wp:simplePos x="0" y="0"/>
              <wp:positionH relativeFrom="column">
                <wp:posOffset>-591426</wp:posOffset>
              </wp:positionH>
              <wp:positionV relativeFrom="paragraph">
                <wp:posOffset>-185354</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1401858" cy="258573"/>
                        </a:xfrm>
                        <a:prstGeom prst="rect">
                          <a:avLst/>
                        </a:prstGeom>
                        <a:solidFill>
                          <a:schemeClr val="bg1"/>
                        </a:solidFill>
                        <a:ln w="9525">
                          <a:noFill/>
                          <a:miter lim="800000"/>
                          <a:headEnd/>
                          <a:tailEnd/>
                        </a:ln>
                      </wps:spPr>
                      <wps:txbx>
                        <w:txbxContent>
                          <w:p w:rsidR="0013579E" w:rsidRPr="008378B2" w:rsidRDefault="00AA4BC9" w:rsidP="00AA4BC9">
                            <w:pPr>
                              <w:bidi w:val="0"/>
                              <w:spacing w:before="80" w:after="0" w:line="240" w:lineRule="auto"/>
                              <w:ind w:firstLine="340"/>
                              <w:jc w:val="both"/>
                              <w:rPr>
                                <w:rFonts w:ascii="Kalpurush" w:hAnsi="Kalpurush" w:cs="Kalpurush"/>
                                <w:color w:val="205B83"/>
                                <w:sz w:val="20"/>
                                <w:szCs w:val="24"/>
                                <w:lang w:bidi="bn-BD"/>
                              </w:rPr>
                            </w:pPr>
                            <w:r w:rsidRPr="00AA4BC9">
                              <w:rPr>
                                <w:rFonts w:ascii="Kalpurush" w:hAnsi="Kalpurush" w:cs="Kalpurush" w:hint="cs"/>
                                <w:color w:val="205B83"/>
                                <w:sz w:val="20"/>
                                <w:szCs w:val="24"/>
                                <w:cs/>
                                <w:lang w:bidi="bn-BD"/>
                              </w:rPr>
                              <w:t>নবীন</w:t>
                            </w:r>
                            <w:r w:rsidRPr="00AA4BC9">
                              <w:rPr>
                                <w:rFonts w:ascii="Kalpurush" w:hAnsi="Kalpurush" w:cs="Kalpurush"/>
                                <w:color w:val="205B83"/>
                                <w:sz w:val="20"/>
                                <w:szCs w:val="24"/>
                                <w:cs/>
                                <w:lang w:bidi="bn-BD"/>
                              </w:rPr>
                              <w:t xml:space="preserve"> </w:t>
                            </w:r>
                            <w:r w:rsidRPr="00AA4BC9">
                              <w:rPr>
                                <w:rFonts w:ascii="Kalpurush" w:hAnsi="Kalpurush" w:cs="Kalpurush" w:hint="cs"/>
                                <w:color w:val="205B83"/>
                                <w:sz w:val="20"/>
                                <w:szCs w:val="24"/>
                                <w:cs/>
                                <w:lang w:bidi="bn-BD"/>
                              </w:rPr>
                              <w:t>আলেমদের</w:t>
                            </w:r>
                            <w:r w:rsidRPr="00AA4BC9">
                              <w:rPr>
                                <w:rFonts w:ascii="Kalpurush" w:hAnsi="Kalpurush" w:cs="Kalpurush"/>
                                <w:color w:val="205B83"/>
                                <w:sz w:val="20"/>
                                <w:szCs w:val="24"/>
                                <w:cs/>
                                <w:lang w:bidi="bn-BD"/>
                              </w:rPr>
                              <w:t xml:space="preserve"> </w:t>
                            </w:r>
                            <w:r w:rsidRPr="00AA4BC9">
                              <w:rPr>
                                <w:rFonts w:ascii="Kalpurush" w:hAnsi="Kalpurush" w:cs="Kalpurush" w:hint="cs"/>
                                <w:color w:val="205B83"/>
                                <w:sz w:val="20"/>
                                <w:szCs w:val="24"/>
                                <w:cs/>
                                <w:lang w:bidi="bn-BD"/>
                              </w:rPr>
                              <w:t>প্রতি</w:t>
                            </w:r>
                            <w:r w:rsidRPr="00AA4BC9">
                              <w:rPr>
                                <w:rFonts w:ascii="Kalpurush" w:hAnsi="Kalpurush" w:cs="Kalpurush"/>
                                <w:color w:val="205B83"/>
                                <w:sz w:val="20"/>
                                <w:szCs w:val="24"/>
                                <w:cs/>
                                <w:lang w:bidi="bn-BD"/>
                              </w:rPr>
                              <w:t xml:space="preserve"> </w:t>
                            </w:r>
                            <w:r w:rsidRPr="00AA4BC9">
                              <w:rPr>
                                <w:rFonts w:ascii="Kalpurush" w:hAnsi="Kalpurush" w:cs="Kalpurush" w:hint="cs"/>
                                <w:color w:val="205B83"/>
                                <w:sz w:val="20"/>
                                <w:szCs w:val="24"/>
                                <w:cs/>
                                <w:lang w:bidi="bn-BD"/>
                              </w:rPr>
                              <w:t>আহ</w:t>
                            </w:r>
                            <w:r w:rsidR="00274102">
                              <w:rPr>
                                <w:rFonts w:ascii="Kalpurush" w:hAnsi="Kalpurush" w:cs="Kalpurush" w:hint="cs"/>
                                <w:color w:val="205B83"/>
                                <w:sz w:val="20"/>
                                <w:szCs w:val="24"/>
                                <w:cs/>
                                <w:lang w:bidi="bn-BD"/>
                              </w:rPr>
                              <w:t>্</w:t>
                            </w:r>
                            <w:r w:rsidRPr="00AA4BC9">
                              <w:rPr>
                                <w:rFonts w:ascii="Kalpurush" w:hAnsi="Kalpurush" w:cs="Kalpurush" w:hint="cs"/>
                                <w:color w:val="205B83"/>
                                <w:sz w:val="20"/>
                                <w:szCs w:val="24"/>
                                <w:cs/>
                                <w:lang w:bidi="bn-BD"/>
                              </w:rPr>
                              <w:t>বান</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D04427">
                              <w:rPr>
                                <w:rFonts w:ascii="Kalpurush ANSI" w:hAnsi="Kalpurush ANSI" w:cstheme="majorBidi"/>
                                <w:b/>
                                <w:bCs/>
                                <w:noProof/>
                                <w:color w:val="205B83"/>
                                <w:sz w:val="20"/>
                                <w:szCs w:val="20"/>
                                <w:lang w:bidi="ar-EG"/>
                              </w:rPr>
                              <w:t>4</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31272F" id="Group 1" o:spid="_x0000_s1026" style="position:absolute;left:0;text-align:left;margin-left:-46.55pt;margin-top:-14.6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FS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14018;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AA4BC9" w:rsidP="00AA4BC9">
                      <w:pPr>
                        <w:bidi w:val="0"/>
                        <w:spacing w:before="80" w:after="0" w:line="240" w:lineRule="auto"/>
                        <w:ind w:firstLine="340"/>
                        <w:jc w:val="both"/>
                        <w:rPr>
                          <w:rFonts w:ascii="Kalpurush" w:hAnsi="Kalpurush" w:cs="Kalpurush"/>
                          <w:color w:val="205B83"/>
                          <w:sz w:val="20"/>
                          <w:szCs w:val="24"/>
                          <w:lang w:bidi="bn-BD"/>
                        </w:rPr>
                      </w:pPr>
                      <w:r w:rsidRPr="00AA4BC9">
                        <w:rPr>
                          <w:rFonts w:ascii="Kalpurush" w:hAnsi="Kalpurush" w:cs="Kalpurush" w:hint="cs"/>
                          <w:color w:val="205B83"/>
                          <w:sz w:val="20"/>
                          <w:szCs w:val="24"/>
                          <w:cs/>
                          <w:lang w:bidi="bn-BD"/>
                        </w:rPr>
                        <w:t>নবীন</w:t>
                      </w:r>
                      <w:r w:rsidRPr="00AA4BC9">
                        <w:rPr>
                          <w:rFonts w:ascii="Kalpurush" w:hAnsi="Kalpurush" w:cs="Kalpurush"/>
                          <w:color w:val="205B83"/>
                          <w:sz w:val="20"/>
                          <w:szCs w:val="24"/>
                          <w:cs/>
                          <w:lang w:bidi="bn-BD"/>
                        </w:rPr>
                        <w:t xml:space="preserve"> </w:t>
                      </w:r>
                      <w:r w:rsidRPr="00AA4BC9">
                        <w:rPr>
                          <w:rFonts w:ascii="Kalpurush" w:hAnsi="Kalpurush" w:cs="Kalpurush" w:hint="cs"/>
                          <w:color w:val="205B83"/>
                          <w:sz w:val="20"/>
                          <w:szCs w:val="24"/>
                          <w:cs/>
                          <w:lang w:bidi="bn-BD"/>
                        </w:rPr>
                        <w:t>আলেমদের</w:t>
                      </w:r>
                      <w:r w:rsidRPr="00AA4BC9">
                        <w:rPr>
                          <w:rFonts w:ascii="Kalpurush" w:hAnsi="Kalpurush" w:cs="Kalpurush"/>
                          <w:color w:val="205B83"/>
                          <w:sz w:val="20"/>
                          <w:szCs w:val="24"/>
                          <w:cs/>
                          <w:lang w:bidi="bn-BD"/>
                        </w:rPr>
                        <w:t xml:space="preserve"> </w:t>
                      </w:r>
                      <w:r w:rsidRPr="00AA4BC9">
                        <w:rPr>
                          <w:rFonts w:ascii="Kalpurush" w:hAnsi="Kalpurush" w:cs="Kalpurush" w:hint="cs"/>
                          <w:color w:val="205B83"/>
                          <w:sz w:val="20"/>
                          <w:szCs w:val="24"/>
                          <w:cs/>
                          <w:lang w:bidi="bn-BD"/>
                        </w:rPr>
                        <w:t>প্রতি</w:t>
                      </w:r>
                      <w:r w:rsidRPr="00AA4BC9">
                        <w:rPr>
                          <w:rFonts w:ascii="Kalpurush" w:hAnsi="Kalpurush" w:cs="Kalpurush"/>
                          <w:color w:val="205B83"/>
                          <w:sz w:val="20"/>
                          <w:szCs w:val="24"/>
                          <w:cs/>
                          <w:lang w:bidi="bn-BD"/>
                        </w:rPr>
                        <w:t xml:space="preserve"> </w:t>
                      </w:r>
                      <w:r w:rsidRPr="00AA4BC9">
                        <w:rPr>
                          <w:rFonts w:ascii="Kalpurush" w:hAnsi="Kalpurush" w:cs="Kalpurush" w:hint="cs"/>
                          <w:color w:val="205B83"/>
                          <w:sz w:val="20"/>
                          <w:szCs w:val="24"/>
                          <w:cs/>
                          <w:lang w:bidi="bn-BD"/>
                        </w:rPr>
                        <w:t>আহ</w:t>
                      </w:r>
                      <w:r w:rsidR="00274102">
                        <w:rPr>
                          <w:rFonts w:ascii="Kalpurush" w:hAnsi="Kalpurush" w:cs="Kalpurush" w:hint="cs"/>
                          <w:color w:val="205B83"/>
                          <w:sz w:val="20"/>
                          <w:szCs w:val="24"/>
                          <w:cs/>
                          <w:lang w:bidi="bn-BD"/>
                        </w:rPr>
                        <w:t>্</w:t>
                      </w:r>
                      <w:r w:rsidRPr="00AA4BC9">
                        <w:rPr>
                          <w:rFonts w:ascii="Kalpurush" w:hAnsi="Kalpurush" w:cs="Kalpurush" w:hint="cs"/>
                          <w:color w:val="205B83"/>
                          <w:sz w:val="20"/>
                          <w:szCs w:val="24"/>
                          <w:cs/>
                          <w:lang w:bidi="bn-BD"/>
                        </w:rPr>
                        <w:t>বান</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D04427">
                        <w:rPr>
                          <w:rFonts w:ascii="Kalpurush ANSI" w:hAnsi="Kalpurush ANSI" w:cstheme="majorBidi"/>
                          <w:b/>
                          <w:bCs/>
                          <w:noProof/>
                          <w:color w:val="205B83"/>
                          <w:sz w:val="20"/>
                          <w:szCs w:val="20"/>
                          <w:lang w:bidi="ar-EG"/>
                        </w:rPr>
                        <w:t>4</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673C57CE" wp14:editId="11015A59">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648DE4"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DB1E806" wp14:editId="5D1F19C6">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B1E806"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0D2CBAD7" wp14:editId="080891E4">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8F9B79"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4B7E2D"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BC9"/>
    <w:rsid w:val="0000503E"/>
    <w:rsid w:val="0000656E"/>
    <w:rsid w:val="00014A18"/>
    <w:rsid w:val="00054A51"/>
    <w:rsid w:val="000A43B4"/>
    <w:rsid w:val="000A53B5"/>
    <w:rsid w:val="000A6307"/>
    <w:rsid w:val="000C2B16"/>
    <w:rsid w:val="000D5816"/>
    <w:rsid w:val="0013505A"/>
    <w:rsid w:val="0013579E"/>
    <w:rsid w:val="00152A14"/>
    <w:rsid w:val="00154ADE"/>
    <w:rsid w:val="00166BEF"/>
    <w:rsid w:val="00171C08"/>
    <w:rsid w:val="00187D3B"/>
    <w:rsid w:val="001A097C"/>
    <w:rsid w:val="001A0D79"/>
    <w:rsid w:val="001B09E4"/>
    <w:rsid w:val="001B16A8"/>
    <w:rsid w:val="001D5361"/>
    <w:rsid w:val="001D56BE"/>
    <w:rsid w:val="001F14F0"/>
    <w:rsid w:val="001F4E86"/>
    <w:rsid w:val="002219E3"/>
    <w:rsid w:val="0023307B"/>
    <w:rsid w:val="00235692"/>
    <w:rsid w:val="00267C61"/>
    <w:rsid w:val="00270AE8"/>
    <w:rsid w:val="00274102"/>
    <w:rsid w:val="00285CF8"/>
    <w:rsid w:val="002A3916"/>
    <w:rsid w:val="002B2FF1"/>
    <w:rsid w:val="002B662B"/>
    <w:rsid w:val="002C2993"/>
    <w:rsid w:val="002C4329"/>
    <w:rsid w:val="002F72A4"/>
    <w:rsid w:val="00303E60"/>
    <w:rsid w:val="00303E87"/>
    <w:rsid w:val="003072B2"/>
    <w:rsid w:val="00317B3C"/>
    <w:rsid w:val="003238D3"/>
    <w:rsid w:val="00346FB7"/>
    <w:rsid w:val="00347608"/>
    <w:rsid w:val="00355520"/>
    <w:rsid w:val="003631A9"/>
    <w:rsid w:val="00365CB9"/>
    <w:rsid w:val="00371452"/>
    <w:rsid w:val="00391093"/>
    <w:rsid w:val="003947B2"/>
    <w:rsid w:val="003A526E"/>
    <w:rsid w:val="003E1AC6"/>
    <w:rsid w:val="00437EF4"/>
    <w:rsid w:val="00447B55"/>
    <w:rsid w:val="00451428"/>
    <w:rsid w:val="004554F2"/>
    <w:rsid w:val="00477478"/>
    <w:rsid w:val="004C1156"/>
    <w:rsid w:val="004D08C4"/>
    <w:rsid w:val="004E2AD6"/>
    <w:rsid w:val="004E2DC3"/>
    <w:rsid w:val="004E38A0"/>
    <w:rsid w:val="004E78EF"/>
    <w:rsid w:val="00533F80"/>
    <w:rsid w:val="00536D3B"/>
    <w:rsid w:val="005666DC"/>
    <w:rsid w:val="00572F8E"/>
    <w:rsid w:val="00575281"/>
    <w:rsid w:val="0058544F"/>
    <w:rsid w:val="005A2707"/>
    <w:rsid w:val="005A6FDB"/>
    <w:rsid w:val="00604920"/>
    <w:rsid w:val="00612832"/>
    <w:rsid w:val="00631E7F"/>
    <w:rsid w:val="00632FB4"/>
    <w:rsid w:val="00662A2B"/>
    <w:rsid w:val="00677AE4"/>
    <w:rsid w:val="00694DA1"/>
    <w:rsid w:val="0069533C"/>
    <w:rsid w:val="006C1068"/>
    <w:rsid w:val="006E0420"/>
    <w:rsid w:val="006F4219"/>
    <w:rsid w:val="007030E3"/>
    <w:rsid w:val="00717FAE"/>
    <w:rsid w:val="00770B0C"/>
    <w:rsid w:val="0077162A"/>
    <w:rsid w:val="00795BD3"/>
    <w:rsid w:val="007C1387"/>
    <w:rsid w:val="007E5889"/>
    <w:rsid w:val="007E70EB"/>
    <w:rsid w:val="00814452"/>
    <w:rsid w:val="00820EAD"/>
    <w:rsid w:val="008210B3"/>
    <w:rsid w:val="00825D0B"/>
    <w:rsid w:val="008378B2"/>
    <w:rsid w:val="00853076"/>
    <w:rsid w:val="00855E30"/>
    <w:rsid w:val="00856719"/>
    <w:rsid w:val="00870DC1"/>
    <w:rsid w:val="008A5781"/>
    <w:rsid w:val="008A6BEA"/>
    <w:rsid w:val="008B3703"/>
    <w:rsid w:val="008B668D"/>
    <w:rsid w:val="008C22AA"/>
    <w:rsid w:val="008C5507"/>
    <w:rsid w:val="008D70C8"/>
    <w:rsid w:val="008E2038"/>
    <w:rsid w:val="00912D68"/>
    <w:rsid w:val="00943955"/>
    <w:rsid w:val="00944C90"/>
    <w:rsid w:val="0094547A"/>
    <w:rsid w:val="009967F9"/>
    <w:rsid w:val="009A0E76"/>
    <w:rsid w:val="009F701F"/>
    <w:rsid w:val="00A03054"/>
    <w:rsid w:val="00A052E1"/>
    <w:rsid w:val="00A2421B"/>
    <w:rsid w:val="00A32249"/>
    <w:rsid w:val="00A61E5C"/>
    <w:rsid w:val="00A65935"/>
    <w:rsid w:val="00A8234A"/>
    <w:rsid w:val="00AA4BC9"/>
    <w:rsid w:val="00AD2A33"/>
    <w:rsid w:val="00AF321B"/>
    <w:rsid w:val="00B2789B"/>
    <w:rsid w:val="00B3510F"/>
    <w:rsid w:val="00B50A3A"/>
    <w:rsid w:val="00B572EF"/>
    <w:rsid w:val="00B820AA"/>
    <w:rsid w:val="00B867C5"/>
    <w:rsid w:val="00B962D1"/>
    <w:rsid w:val="00BA456F"/>
    <w:rsid w:val="00BD190F"/>
    <w:rsid w:val="00BE3A50"/>
    <w:rsid w:val="00BE6FC1"/>
    <w:rsid w:val="00BF04A9"/>
    <w:rsid w:val="00C03201"/>
    <w:rsid w:val="00C21104"/>
    <w:rsid w:val="00C37C22"/>
    <w:rsid w:val="00C45A48"/>
    <w:rsid w:val="00C50098"/>
    <w:rsid w:val="00C72BD4"/>
    <w:rsid w:val="00C90E54"/>
    <w:rsid w:val="00CD4735"/>
    <w:rsid w:val="00CE5ABC"/>
    <w:rsid w:val="00D04427"/>
    <w:rsid w:val="00D12355"/>
    <w:rsid w:val="00D46176"/>
    <w:rsid w:val="00D7109D"/>
    <w:rsid w:val="00D85A5F"/>
    <w:rsid w:val="00D97FC6"/>
    <w:rsid w:val="00DB48B2"/>
    <w:rsid w:val="00DC6A8E"/>
    <w:rsid w:val="00DF7E4B"/>
    <w:rsid w:val="00E0449C"/>
    <w:rsid w:val="00E210FF"/>
    <w:rsid w:val="00E25D4B"/>
    <w:rsid w:val="00E270CA"/>
    <w:rsid w:val="00E32771"/>
    <w:rsid w:val="00E443FF"/>
    <w:rsid w:val="00E65ECA"/>
    <w:rsid w:val="00E942BB"/>
    <w:rsid w:val="00E96A90"/>
    <w:rsid w:val="00EB6A67"/>
    <w:rsid w:val="00EC4B6E"/>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7911EB-9205-43E9-94EF-F2893EAA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CD9B9-E591-4AC8-8488-3D0E7909D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35</TotalTime>
  <Pages>7</Pages>
  <Words>1739</Words>
  <Characters>9028</Characters>
  <Application>Microsoft Office Word</Application>
  <DocSecurity>0</DocSecurity>
  <Lines>164</Lines>
  <Paragraphs>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নবীন আলেমদের প্রতি আহ্বান</vt:lpstr>
      <vt:lpstr/>
    </vt:vector>
  </TitlesOfParts>
  <Manager/>
  <Company>islamhouse.com</Company>
  <LinksUpToDate>false</LinksUpToDate>
  <CharactersWithSpaces>10719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নবীন আলেমদের প্রতি আহ্বান</dc:title>
  <dc:subject>নবীন আলেমদের প্রতি আহ্বান</dc:subject>
  <dc:creator>আখতারুজ্জামান মুহাম্মাদ সুলাইমান</dc:creator>
  <cp:keywords>নবীন আলেমদের প্রতি আহ্বান</cp:keywords>
  <dc:description>নবীন আলেমদের প্রতি আহ্বান</dc:description>
  <cp:lastModifiedBy>elhashemy</cp:lastModifiedBy>
  <cp:revision>5</cp:revision>
  <cp:lastPrinted>2015-03-07T18:24:00Z</cp:lastPrinted>
  <dcterms:created xsi:type="dcterms:W3CDTF">2015-10-01T15:24:00Z</dcterms:created>
  <dcterms:modified xsi:type="dcterms:W3CDTF">2015-10-04T11:56:00Z</dcterms:modified>
  <cp:category/>
</cp:coreProperties>
</file>