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04B6" w:rsidRDefault="00D704B6" w:rsidP="00D704B6">
      <w:pPr>
        <w:bidi w:val="0"/>
        <w:spacing w:after="0" w:line="240" w:lineRule="auto"/>
        <w:jc w:val="center"/>
        <w:rPr>
          <w:rFonts w:ascii="Kalpurush" w:hAnsi="Kalpurush" w:cs="Kalpurush"/>
          <w:color w:val="205B83"/>
          <w:sz w:val="44"/>
          <w:szCs w:val="44"/>
          <w:cs/>
          <w:lang w:bidi="bn-BD"/>
        </w:rPr>
      </w:pPr>
    </w:p>
    <w:p w:rsidR="008A00D8" w:rsidRPr="007C634F" w:rsidRDefault="009F01AE" w:rsidP="009F01AE">
      <w:pPr>
        <w:bidi w:val="0"/>
        <w:spacing w:after="0" w:line="240" w:lineRule="auto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এক</w:t>
      </w:r>
      <w:r w:rsidRPr="007C634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 xml:space="preserve">মাত্র </w:t>
      </w:r>
      <w:r w:rsidR="0048430D" w:rsidRPr="007C634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 xml:space="preserve">বার্তা </w:t>
      </w:r>
    </w:p>
    <w:p w:rsidR="007740E4" w:rsidRPr="007C634F" w:rsidRDefault="00515A7E" w:rsidP="00515A7E">
      <w:pPr>
        <w:spacing w:after="0" w:line="240" w:lineRule="auto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7C634F">
        <w:rPr>
          <w:rFonts w:asciiTheme="majorBidi" w:hAnsiTheme="majorBidi" w:cs="KFGQPC Uthman Taha Naskh" w:hint="cs"/>
          <w:sz w:val="40"/>
          <w:szCs w:val="40"/>
          <w:rtl/>
        </w:rPr>
        <w:t>رسالة واحدة فقط</w:t>
      </w:r>
    </w:p>
    <w:p w:rsidR="009A30E0" w:rsidRPr="00DD42B5" w:rsidRDefault="009A30E0" w:rsidP="009A30E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2"/>
          <w:szCs w:val="12"/>
          <w:rtl/>
          <w:lang w:bidi="ar-EG"/>
        </w:rPr>
      </w:pPr>
    </w:p>
    <w:p w:rsidR="00E153B0" w:rsidRDefault="00E153B0" w:rsidP="00E153B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&gt;</w:t>
      </w:r>
    </w:p>
    <w:p w:rsidR="00AD76AE" w:rsidRPr="00111E65" w:rsidRDefault="00AD76AE" w:rsidP="00AD76AE">
      <w:pPr>
        <w:tabs>
          <w:tab w:val="left" w:pos="753"/>
          <w:tab w:val="center" w:pos="3968"/>
        </w:tabs>
        <w:bidi w:val="0"/>
        <w:rPr>
          <w:rFonts w:ascii="Kalpurush" w:hAnsi="Kalpurush" w:cs="Kalpurush"/>
          <w:color w:val="5EA1A5"/>
          <w:sz w:val="92"/>
          <w:szCs w:val="92"/>
          <w:lang w:bidi="ar-EG"/>
        </w:rPr>
      </w:pPr>
      <w:r w:rsidRPr="00093EDA">
        <w:rPr>
          <w:rFonts w:ascii="Kalpurush" w:hAnsi="Kalpurush" w:cs="Kalpurush"/>
          <w:noProof/>
          <w:color w:val="5EA1A5"/>
          <w:sz w:val="100"/>
          <w:szCs w:val="10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3EDA">
        <w:rPr>
          <w:rFonts w:ascii="Kalpurush" w:hAnsi="Kalpurush" w:cs="Kalpurush"/>
          <w:color w:val="5EA1A5"/>
          <w:sz w:val="100"/>
          <w:szCs w:val="100"/>
          <w:lang w:bidi="ar-EG"/>
        </w:rPr>
        <w:tab/>
      </w:r>
      <w:r w:rsidRPr="00093EDA">
        <w:rPr>
          <w:rFonts w:ascii="Kalpurush" w:hAnsi="Kalpurush" w:cs="Kalpurush"/>
          <w:color w:val="5EA1A5"/>
          <w:sz w:val="100"/>
          <w:szCs w:val="100"/>
          <w:lang w:bidi="ar-EG"/>
        </w:rPr>
        <w:tab/>
      </w:r>
    </w:p>
    <w:p w:rsidR="00AD76AE" w:rsidRPr="003E410F" w:rsidRDefault="005A0BBF" w:rsidP="0048430D">
      <w:pPr>
        <w:bidi w:val="0"/>
        <w:spacing w:after="0"/>
        <w:jc w:val="center"/>
        <w:rPr>
          <w:rFonts w:ascii="Kalpurush" w:hAnsi="Kalpurush" w:cs="Kalpurush"/>
          <w:color w:val="205B83"/>
          <w:sz w:val="44"/>
          <w:szCs w:val="44"/>
          <w:cs/>
          <w:lang w:bidi="bn-BD"/>
        </w:rPr>
      </w:pPr>
      <w:r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ড. নাজি ইবন</w:t>
      </w:r>
      <w:r w:rsidR="0048430D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 xml:space="preserve"> ইব</w:t>
      </w:r>
      <w:r w:rsidR="003D6F28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র</w:t>
      </w:r>
      <w:r w:rsidR="0048430D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াহিম আল-আরফাজ</w:t>
      </w:r>
    </w:p>
    <w:p w:rsidR="00AD76AE" w:rsidRPr="00093EDA" w:rsidRDefault="00AD76AE" w:rsidP="00AD76AE">
      <w:pPr>
        <w:bidi w:val="0"/>
        <w:jc w:val="center"/>
        <w:rPr>
          <w:rFonts w:ascii="Kalpurush" w:hAnsi="Kalpurush" w:cs="Kalpurush"/>
          <w:color w:val="7F7F7F" w:themeColor="text1" w:themeTint="80"/>
          <w:sz w:val="44"/>
          <w:szCs w:val="44"/>
          <w:lang w:bidi="ar-EG"/>
        </w:rPr>
      </w:pPr>
      <w:r w:rsidRPr="00093EDA">
        <w:rPr>
          <w:rFonts w:ascii="Kalpurush" w:hAnsi="Kalpurush" w:cs="Kalpurush"/>
          <w:color w:val="7F7F7F" w:themeColor="text1" w:themeTint="80"/>
          <w:sz w:val="44"/>
          <w:szCs w:val="44"/>
          <w:lang w:bidi="ar-EG"/>
        </w:rPr>
        <w:sym w:font="Wingdings" w:char="F097"/>
      </w:r>
      <w:r w:rsidRPr="00093EDA">
        <w:rPr>
          <w:rFonts w:ascii="Kalpurush" w:hAnsi="Kalpurush" w:cs="Kalpurus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AD76AE" w:rsidRDefault="00AD76AE" w:rsidP="00AD76AE">
      <w:pPr>
        <w:bidi w:val="0"/>
        <w:jc w:val="center"/>
        <w:rPr>
          <w:rFonts w:ascii="Kalpurush" w:hAnsi="Kalpurush" w:cs="Kalpurush"/>
          <w:color w:val="006666"/>
          <w:sz w:val="2"/>
          <w:szCs w:val="2"/>
          <w:cs/>
          <w:lang w:bidi="bn-BD"/>
        </w:rPr>
      </w:pPr>
    </w:p>
    <w:p w:rsidR="00AD76AE" w:rsidRPr="00093EDA" w:rsidRDefault="00AD76AE" w:rsidP="00AD76AE">
      <w:pPr>
        <w:bidi w:val="0"/>
        <w:jc w:val="center"/>
        <w:rPr>
          <w:rFonts w:ascii="Kalpurush" w:hAnsi="Kalpurush" w:cs="Kalpurush"/>
          <w:color w:val="006666"/>
          <w:sz w:val="2"/>
          <w:szCs w:val="2"/>
          <w:lang w:bidi="ar-EG"/>
        </w:rPr>
      </w:pPr>
    </w:p>
    <w:p w:rsidR="00AD76AE" w:rsidRPr="00093EDA" w:rsidRDefault="003E410F" w:rsidP="00886839">
      <w:pPr>
        <w:bidi w:val="0"/>
        <w:spacing w:after="0"/>
        <w:jc w:val="center"/>
        <w:rPr>
          <w:rFonts w:ascii="Kalpurush" w:hAnsi="Kalpurush" w:cs="Kalpurush"/>
          <w:color w:val="205B83"/>
          <w:sz w:val="36"/>
          <w:szCs w:val="36"/>
          <w:lang w:bidi="bn-BD"/>
        </w:rPr>
      </w:pPr>
      <w:r>
        <w:rPr>
          <w:rFonts w:ascii="Kalpurush" w:hAnsi="Kalpurush" w:cs="Kalpurush" w:hint="cs"/>
          <w:color w:val="205B83"/>
          <w:sz w:val="36"/>
          <w:szCs w:val="36"/>
          <w:cs/>
          <w:lang w:bidi="bn-BD"/>
        </w:rPr>
        <w:t>অনুবাদক: সানাউল্লাহ নজির আহমদ</w:t>
      </w:r>
    </w:p>
    <w:p w:rsidR="008B3703" w:rsidRPr="00D703A8" w:rsidRDefault="00AD76AE" w:rsidP="003E410F">
      <w:pPr>
        <w:bidi w:val="0"/>
        <w:spacing w:after="0"/>
        <w:jc w:val="center"/>
        <w:rPr>
          <w:rFonts w:asciiTheme="majorBidi" w:hAnsiTheme="majorBidi" w:cs="Kalpurush"/>
          <w:color w:val="006666"/>
          <w:sz w:val="36"/>
          <w:szCs w:val="45"/>
          <w:cs/>
          <w:lang w:bidi="bn-BD"/>
        </w:rPr>
        <w:sectPr w:rsidR="008B3703" w:rsidRPr="00D703A8" w:rsidSect="00C4532B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  <w:r>
        <w:rPr>
          <w:rFonts w:ascii="Kalpurush" w:hAnsi="Kalpurush" w:cs="Kalpurush"/>
          <w:color w:val="205B83"/>
          <w:sz w:val="36"/>
          <w:szCs w:val="36"/>
          <w:cs/>
          <w:lang w:bidi="bn-BD"/>
        </w:rPr>
        <w:t>সম্পাদক</w:t>
      </w:r>
      <w:r w:rsidR="008A00D8">
        <w:rPr>
          <w:rFonts w:ascii="Kalpurush" w:hAnsi="Kalpurush" w:cs="Kalpurush" w:hint="cs"/>
          <w:color w:val="205B83"/>
          <w:sz w:val="36"/>
          <w:szCs w:val="36"/>
          <w:cs/>
          <w:lang w:bidi="bn-BD"/>
        </w:rPr>
        <w:t xml:space="preserve">: </w:t>
      </w:r>
      <w:r w:rsidR="003E410F">
        <w:rPr>
          <w:rFonts w:ascii="Kalpurush" w:hAnsi="Kalpurush" w:cs="Kalpurush" w:hint="cs"/>
          <w:color w:val="205B83"/>
          <w:sz w:val="36"/>
          <w:szCs w:val="36"/>
          <w:cs/>
          <w:lang w:bidi="bn-BD"/>
        </w:rPr>
        <w:t xml:space="preserve">ড. আবু বকর মুহাম্মাদ যাকারিয়া </w:t>
      </w:r>
    </w:p>
    <w:p w:rsidR="00047052" w:rsidRPr="007C634F" w:rsidRDefault="00742BBC" w:rsidP="00742BBC">
      <w:pPr>
        <w:spacing w:line="240" w:lineRule="auto"/>
        <w:jc w:val="center"/>
        <w:rPr>
          <w:rFonts w:ascii="ae_AlArabiya" w:hAnsi="ae_AlArabiya" w:cs="KFGQPC Uthman Taha Naskh"/>
          <w:color w:val="205B83"/>
          <w:sz w:val="72"/>
          <w:szCs w:val="72"/>
          <w:rtl/>
          <w:lang w:bidi="ar-EG"/>
        </w:rPr>
      </w:pPr>
      <w:r w:rsidRPr="007C634F">
        <w:rPr>
          <w:rFonts w:ascii="ae_AlArabiya" w:hAnsi="ae_AlArabiya" w:cs="KFGQPC Uthman Taha Naskh" w:hint="cs"/>
          <w:color w:val="205B83"/>
          <w:sz w:val="72"/>
          <w:szCs w:val="72"/>
          <w:rtl/>
          <w:lang w:bidi="ar-EG"/>
        </w:rPr>
        <w:lastRenderedPageBreak/>
        <w:t>رسالة واحدة فقط</w:t>
      </w:r>
    </w:p>
    <w:p w:rsidR="00B175BB" w:rsidRPr="008F0D15" w:rsidRDefault="00B175BB" w:rsidP="00B175BB">
      <w:pPr>
        <w:tabs>
          <w:tab w:val="left" w:pos="753"/>
          <w:tab w:val="center" w:pos="3968"/>
        </w:tabs>
        <w:rPr>
          <w:rFonts w:asciiTheme="majorBidi" w:hAnsiTheme="majorBidi" w:cs="KFGQPC Uthman Taha Naskh"/>
          <w:color w:val="5EA1A5"/>
          <w:sz w:val="12"/>
          <w:szCs w:val="12"/>
          <w:lang w:bidi="ar-EG"/>
        </w:rPr>
      </w:pPr>
    </w:p>
    <w:p w:rsidR="00B175BB" w:rsidRPr="00A840E8" w:rsidRDefault="00B175BB" w:rsidP="00B175BB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rtl/>
          <w:lang w:bidi="ar-EG"/>
        </w:rPr>
      </w:pPr>
      <w:r w:rsidRPr="008F0D15">
        <w:rPr>
          <w:rFonts w:asciiTheme="majorBidi" w:hAnsiTheme="majorBidi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595959" w:themeColor="text1" w:themeTint="A6"/>
          <w:sz w:val="2"/>
          <w:szCs w:val="2"/>
          <w:lang w:bidi="ar-EG"/>
        </w:rPr>
      </w:pPr>
    </w:p>
    <w:p w:rsidR="00B175BB" w:rsidRPr="007C634F" w:rsidRDefault="00742BBC" w:rsidP="00742BBC">
      <w:pPr>
        <w:jc w:val="center"/>
        <w:rPr>
          <w:rFonts w:ascii="Adobe نسخ Medium" w:hAnsi="Adobe نسخ Medium" w:cs="KFGQPC Uthman Taha Naskh"/>
          <w:color w:val="205B83"/>
          <w:sz w:val="48"/>
          <w:szCs w:val="48"/>
          <w:rtl/>
          <w:lang w:bidi="ar-EG"/>
        </w:rPr>
      </w:pPr>
      <w:r w:rsidRPr="007C634F">
        <w:rPr>
          <w:rFonts w:ascii="Adobe نسخ Medium" w:hAnsi="Adobe نسخ Medium" w:cs="KFGQPC Uthman Taha Naskh" w:hint="cs"/>
          <w:color w:val="205B83"/>
          <w:sz w:val="48"/>
          <w:szCs w:val="48"/>
          <w:rtl/>
          <w:lang w:bidi="ar-EG"/>
        </w:rPr>
        <w:t>د. ناجي بن إبراهيم العرفج</w:t>
      </w:r>
    </w:p>
    <w:p w:rsidR="00B175BB" w:rsidRPr="008F0D15" w:rsidRDefault="00B175BB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bidi="ar-EG"/>
        </w:rPr>
      </w:pPr>
    </w:p>
    <w:p w:rsidR="00B175BB" w:rsidRPr="00D703A8" w:rsidRDefault="00B175BB" w:rsidP="00B175BB">
      <w:pPr>
        <w:jc w:val="center"/>
        <w:rPr>
          <w:rFonts w:asciiTheme="majorBidi" w:hAnsiTheme="majorBidi" w:cs="Kalpurush"/>
          <w:color w:val="006666"/>
          <w:sz w:val="2"/>
          <w:szCs w:val="2"/>
          <w:cs/>
          <w:lang w:bidi="bn-BD"/>
        </w:rPr>
      </w:pPr>
    </w:p>
    <w:p w:rsidR="0097058C" w:rsidRPr="00D703A8" w:rsidRDefault="0097058C" w:rsidP="00B175BB">
      <w:pPr>
        <w:jc w:val="center"/>
        <w:rPr>
          <w:rFonts w:asciiTheme="majorBidi" w:hAnsiTheme="majorBidi" w:cs="Kalpurush"/>
          <w:color w:val="7F7F7F" w:themeColor="text1" w:themeTint="80"/>
          <w:sz w:val="44"/>
          <w:szCs w:val="56"/>
          <w:cs/>
          <w:lang w:bidi="bn-BD"/>
        </w:rPr>
      </w:pPr>
    </w:p>
    <w:p w:rsidR="00B175BB" w:rsidRPr="008F0D15" w:rsidRDefault="00B175BB" w:rsidP="00B175BB">
      <w:pPr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rtl/>
          <w:lang w:bidi="ar-EG"/>
        </w:rPr>
      </w:pP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175BB" w:rsidRPr="008F0D15" w:rsidRDefault="00B175BB" w:rsidP="00B175BB">
      <w:pPr>
        <w:jc w:val="center"/>
        <w:rPr>
          <w:rFonts w:asciiTheme="majorBidi" w:hAnsiTheme="majorBidi" w:cs="KFGQPC Uthman Taha Naskh"/>
          <w:color w:val="006666"/>
          <w:sz w:val="2"/>
          <w:szCs w:val="2"/>
          <w:lang w:bidi="ar-EG"/>
        </w:rPr>
      </w:pPr>
    </w:p>
    <w:p w:rsidR="00B175BB" w:rsidRPr="00D703A8" w:rsidRDefault="00B175BB" w:rsidP="00B175BB">
      <w:pPr>
        <w:jc w:val="center"/>
        <w:rPr>
          <w:rFonts w:ascii="Adobe نسخ Medium" w:hAnsi="Adobe نسخ Medium" w:cs="Kalpurush"/>
          <w:color w:val="205B83"/>
          <w:sz w:val="8"/>
          <w:szCs w:val="2"/>
          <w:rtl/>
        </w:rPr>
      </w:pPr>
    </w:p>
    <w:p w:rsidR="0097058C" w:rsidRPr="00D703A8" w:rsidRDefault="0097058C" w:rsidP="00F84792">
      <w:pPr>
        <w:jc w:val="center"/>
        <w:rPr>
          <w:rFonts w:ascii="Adobe نسخ Medium" w:hAnsi="Adobe نسخ Medium" w:cs="Kalpurush"/>
          <w:color w:val="205B83"/>
          <w:sz w:val="36"/>
          <w:szCs w:val="45"/>
          <w:cs/>
          <w:lang w:bidi="bn-BD"/>
        </w:rPr>
      </w:pPr>
    </w:p>
    <w:p w:rsidR="003E410F" w:rsidRDefault="003E410F" w:rsidP="00F84792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  <w:r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ترجمة: ثناء الله نذير أحمد </w:t>
      </w:r>
    </w:p>
    <w:p w:rsidR="000C2291" w:rsidRPr="00D703A8" w:rsidRDefault="00B175BB" w:rsidP="00F84792">
      <w:pPr>
        <w:jc w:val="center"/>
        <w:rPr>
          <w:rFonts w:ascii="Adobe نسخ Medium" w:hAnsi="Adobe نسخ Medium" w:cs="Kalpurush"/>
          <w:color w:val="205B83"/>
          <w:sz w:val="36"/>
          <w:szCs w:val="45"/>
          <w:cs/>
          <w:lang w:bidi="bn-BD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مراجعة:</w:t>
      </w:r>
      <w:r w:rsidR="004C11C5">
        <w:rPr>
          <w:rFonts w:ascii="Adobe نسخ Medium" w:hAnsi="Adobe نسخ Medium" w:cs="KFGQPC Uthman Taha Naskh"/>
          <w:color w:val="205B83"/>
          <w:sz w:val="36"/>
          <w:szCs w:val="36"/>
          <w:lang w:bidi="ar-EG"/>
        </w:rPr>
        <w:t xml:space="preserve"> </w:t>
      </w:r>
      <w:r w:rsidR="003E410F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د/ أبو بكر محمد زكريا</w:t>
      </w:r>
    </w:p>
    <w:p w:rsidR="007E3E0D" w:rsidRDefault="007E3E0D" w:rsidP="0097058C">
      <w:pPr>
        <w:rPr>
          <w:rFonts w:ascii="Adobe نسخ Medium" w:hAnsi="Adobe نسخ Medium" w:cs="KFGQPC Uthman Taha Naskh"/>
          <w:color w:val="205B83"/>
          <w:sz w:val="36"/>
          <w:szCs w:val="36"/>
          <w:lang w:bidi="ar-EG"/>
        </w:rPr>
      </w:pPr>
    </w:p>
    <w:p w:rsidR="007E3E0D" w:rsidRPr="00D703A8" w:rsidRDefault="007E3E0D" w:rsidP="0097058C">
      <w:pPr>
        <w:bidi w:val="0"/>
        <w:rPr>
          <w:rFonts w:ascii="Adobe نسخ Medium" w:hAnsi="Adobe نسخ Medium" w:cs="Kalpurush"/>
          <w:color w:val="205B83"/>
          <w:sz w:val="36"/>
          <w:szCs w:val="45"/>
          <w:cs/>
          <w:lang w:bidi="bn-BD"/>
        </w:rPr>
      </w:pPr>
    </w:p>
    <w:p w:rsidR="0097058C" w:rsidRDefault="0097058C" w:rsidP="00D57A3B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B76DE9" w:rsidRDefault="00B76DE9" w:rsidP="00B76DE9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D57A3B" w:rsidRPr="001A7CE2" w:rsidRDefault="00D57A3B" w:rsidP="001A7CE2">
      <w:pPr>
        <w:bidi w:val="0"/>
        <w:jc w:val="center"/>
        <w:rPr>
          <w:rFonts w:ascii="Kalpurush" w:hAnsi="Kalpurush" w:cs="Kalpurush"/>
          <w:sz w:val="96"/>
          <w:szCs w:val="96"/>
          <w:lang w:bidi="bn-BD"/>
        </w:rPr>
      </w:pPr>
      <w:r w:rsidRPr="001A7CE2">
        <w:rPr>
          <w:rFonts w:ascii="Kalpurush" w:hAnsi="Kalpurush" w:cs="Kalpurush" w:hint="cs"/>
          <w:sz w:val="96"/>
          <w:szCs w:val="96"/>
          <w:cs/>
          <w:lang w:bidi="bn-BD"/>
        </w:rPr>
        <w:t>উপহার</w:t>
      </w:r>
    </w:p>
    <w:p w:rsidR="001A7CE2" w:rsidRDefault="001A7CE2" w:rsidP="00D57A3B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1A7CE2" w:rsidRDefault="001A7CE2" w:rsidP="001A7CE2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6B68E4" w:rsidRDefault="00D57A3B" w:rsidP="006B68E4">
      <w:pPr>
        <w:pStyle w:val="ListParagraph"/>
        <w:numPr>
          <w:ilvl w:val="0"/>
          <w:numId w:val="17"/>
        </w:numPr>
        <w:bidi w:val="0"/>
        <w:jc w:val="both"/>
        <w:rPr>
          <w:rFonts w:ascii="Kalpurush" w:hAnsi="Kalpurush" w:cs="Kalpurush"/>
          <w:sz w:val="32"/>
          <w:szCs w:val="32"/>
          <w:cs/>
          <w:lang w:bidi="bn-BD"/>
        </w:rPr>
      </w:pPr>
      <w:r w:rsidRPr="006B68E4">
        <w:rPr>
          <w:rFonts w:ascii="Kalpurush" w:hAnsi="Kalpurush" w:cs="Kalpurush" w:hint="cs"/>
          <w:sz w:val="32"/>
          <w:szCs w:val="32"/>
          <w:cs/>
          <w:lang w:bidi="bn-BD"/>
        </w:rPr>
        <w:t>নিষ্ঠা</w:t>
      </w:r>
      <w:r w:rsidRPr="006B68E4">
        <w:rPr>
          <w:rFonts w:ascii="Kalpurush" w:hAnsi="Kalpurush" w:cs="Kalpurush"/>
          <w:sz w:val="32"/>
          <w:szCs w:val="32"/>
          <w:lang w:bidi="bn-BD"/>
        </w:rPr>
        <w:t xml:space="preserve">, </w:t>
      </w:r>
      <w:r w:rsidRPr="006B68E4">
        <w:rPr>
          <w:rFonts w:ascii="Kalpurush" w:hAnsi="Kalpurush" w:cs="Kalpurush" w:hint="cs"/>
          <w:sz w:val="32"/>
          <w:szCs w:val="32"/>
          <w:cs/>
          <w:lang w:bidi="bn-BD"/>
        </w:rPr>
        <w:t>ইখলাস</w:t>
      </w:r>
      <w:r w:rsidRPr="006B68E4">
        <w:rPr>
          <w:rFonts w:ascii="Kalpurush" w:hAnsi="Kalpurush" w:cs="Kalpurush"/>
          <w:sz w:val="32"/>
          <w:szCs w:val="32"/>
          <w:cs/>
          <w:lang w:bidi="bn-BD"/>
        </w:rPr>
        <w:t xml:space="preserve"> </w:t>
      </w:r>
      <w:r w:rsidRPr="006B68E4">
        <w:rPr>
          <w:rFonts w:ascii="Kalpurush" w:hAnsi="Kalpurush" w:cs="Kalpurush" w:hint="cs"/>
          <w:sz w:val="32"/>
          <w:szCs w:val="32"/>
          <w:cs/>
          <w:lang w:bidi="bn-BD"/>
        </w:rPr>
        <w:t>ও</w:t>
      </w:r>
      <w:r w:rsidRPr="006B68E4">
        <w:rPr>
          <w:rFonts w:ascii="Kalpurush" w:hAnsi="Kalpurush" w:cs="Kalpurush"/>
          <w:sz w:val="32"/>
          <w:szCs w:val="32"/>
          <w:cs/>
          <w:lang w:bidi="bn-BD"/>
        </w:rPr>
        <w:t xml:space="preserve"> </w:t>
      </w:r>
      <w:r w:rsidRPr="006B68E4">
        <w:rPr>
          <w:rFonts w:ascii="Kalpurush" w:hAnsi="Kalpurush" w:cs="Kalpurush" w:hint="cs"/>
          <w:sz w:val="32"/>
          <w:szCs w:val="32"/>
          <w:cs/>
          <w:lang w:bidi="bn-BD"/>
        </w:rPr>
        <w:t>আন্তরিকতার</w:t>
      </w:r>
      <w:r w:rsidRPr="006B68E4">
        <w:rPr>
          <w:rFonts w:ascii="Kalpurush" w:hAnsi="Kalpurush" w:cs="Kalpurush"/>
          <w:sz w:val="32"/>
          <w:szCs w:val="32"/>
          <w:cs/>
          <w:lang w:bidi="bn-BD"/>
        </w:rPr>
        <w:t xml:space="preserve"> </w:t>
      </w:r>
      <w:r w:rsidRPr="006B68E4">
        <w:rPr>
          <w:rFonts w:ascii="Kalpurush" w:hAnsi="Kalpurush" w:cs="Kalpurush" w:hint="cs"/>
          <w:sz w:val="32"/>
          <w:szCs w:val="32"/>
          <w:cs/>
          <w:lang w:bidi="bn-BD"/>
        </w:rPr>
        <w:t>সাথে</w:t>
      </w:r>
      <w:r w:rsidRPr="006B68E4">
        <w:rPr>
          <w:rFonts w:ascii="Kalpurush" w:hAnsi="Kalpurush" w:cs="Kalpurush"/>
          <w:sz w:val="32"/>
          <w:szCs w:val="32"/>
          <w:cs/>
          <w:lang w:bidi="bn-BD"/>
        </w:rPr>
        <w:t xml:space="preserve"> </w:t>
      </w:r>
      <w:r w:rsidRPr="006B68E4">
        <w:rPr>
          <w:rFonts w:ascii="Kalpurush" w:hAnsi="Kalpurush" w:cs="Kalpurush" w:hint="cs"/>
          <w:sz w:val="32"/>
          <w:szCs w:val="32"/>
          <w:cs/>
          <w:lang w:bidi="bn-BD"/>
        </w:rPr>
        <w:t>সত্য</w:t>
      </w:r>
      <w:r w:rsidRPr="006B68E4">
        <w:rPr>
          <w:rFonts w:ascii="Kalpurush" w:hAnsi="Kalpurush" w:cs="Kalpurush"/>
          <w:sz w:val="32"/>
          <w:szCs w:val="32"/>
          <w:cs/>
          <w:lang w:bidi="bn-BD"/>
        </w:rPr>
        <w:t xml:space="preserve"> </w:t>
      </w:r>
      <w:r w:rsidRPr="006B68E4">
        <w:rPr>
          <w:rFonts w:ascii="Kalpurush" w:hAnsi="Kalpurush" w:cs="Kalpurush" w:hint="cs"/>
          <w:sz w:val="32"/>
          <w:szCs w:val="32"/>
          <w:cs/>
          <w:lang w:bidi="bn-BD"/>
        </w:rPr>
        <w:t>অনুসন্ধানকারীদের</w:t>
      </w:r>
      <w:r w:rsidRPr="006B68E4">
        <w:rPr>
          <w:rFonts w:ascii="Kalpurush" w:hAnsi="Kalpurush" w:cs="Kalpurush"/>
          <w:sz w:val="32"/>
          <w:szCs w:val="32"/>
          <w:cs/>
          <w:lang w:bidi="bn-BD"/>
        </w:rPr>
        <w:t xml:space="preserve"> </w:t>
      </w:r>
      <w:r w:rsidRPr="006B68E4">
        <w:rPr>
          <w:rFonts w:ascii="Kalpurush" w:hAnsi="Kalpurush" w:cs="Kalpurush" w:hint="cs"/>
          <w:sz w:val="32"/>
          <w:szCs w:val="32"/>
          <w:cs/>
          <w:lang w:bidi="bn-BD"/>
        </w:rPr>
        <w:t>প্রতি।</w:t>
      </w:r>
    </w:p>
    <w:p w:rsidR="00D57A3B" w:rsidRPr="006B68E4" w:rsidRDefault="00D57A3B" w:rsidP="006B68E4">
      <w:pPr>
        <w:pStyle w:val="ListParagraph"/>
        <w:numPr>
          <w:ilvl w:val="0"/>
          <w:numId w:val="17"/>
        </w:numPr>
        <w:bidi w:val="0"/>
        <w:jc w:val="both"/>
        <w:rPr>
          <w:rFonts w:ascii="Kalpurush" w:hAnsi="Kalpurush" w:cs="Kalpurush"/>
          <w:sz w:val="32"/>
          <w:szCs w:val="32"/>
          <w:lang w:bidi="bn-BD"/>
        </w:rPr>
      </w:pPr>
      <w:r w:rsidRPr="006B68E4">
        <w:rPr>
          <w:rFonts w:ascii="Kalpurush" w:hAnsi="Kalpurush" w:cs="Kalpurush" w:hint="cs"/>
          <w:sz w:val="32"/>
          <w:szCs w:val="32"/>
          <w:cs/>
          <w:lang w:bidi="bn-BD"/>
        </w:rPr>
        <w:t>সচেতন</w:t>
      </w:r>
      <w:r w:rsidRPr="006B68E4">
        <w:rPr>
          <w:rFonts w:ascii="Kalpurush" w:hAnsi="Kalpurush" w:cs="Kalpurush"/>
          <w:sz w:val="32"/>
          <w:szCs w:val="32"/>
          <w:cs/>
          <w:lang w:bidi="bn-BD"/>
        </w:rPr>
        <w:t xml:space="preserve"> </w:t>
      </w:r>
      <w:r w:rsidRPr="006B68E4">
        <w:rPr>
          <w:rFonts w:ascii="Kalpurush" w:hAnsi="Kalpurush" w:cs="Kalpurush" w:hint="cs"/>
          <w:sz w:val="32"/>
          <w:szCs w:val="32"/>
          <w:cs/>
          <w:lang w:bidi="bn-BD"/>
        </w:rPr>
        <w:t>বিবেকীদের</w:t>
      </w:r>
      <w:r w:rsidRPr="006B68E4">
        <w:rPr>
          <w:rFonts w:ascii="Kalpurush" w:hAnsi="Kalpurush" w:cs="Kalpurush"/>
          <w:sz w:val="32"/>
          <w:szCs w:val="32"/>
          <w:cs/>
          <w:lang w:bidi="bn-BD"/>
        </w:rPr>
        <w:t xml:space="preserve"> </w:t>
      </w:r>
      <w:r w:rsidRPr="006B68E4">
        <w:rPr>
          <w:rFonts w:ascii="Kalpurush" w:hAnsi="Kalpurush" w:cs="Kalpurush" w:hint="cs"/>
          <w:sz w:val="32"/>
          <w:szCs w:val="32"/>
          <w:cs/>
          <w:lang w:bidi="bn-BD"/>
        </w:rPr>
        <w:t>প্রতি।</w:t>
      </w:r>
    </w:p>
    <w:p w:rsidR="007E3E0D" w:rsidRPr="00D703A8" w:rsidRDefault="007E3E0D">
      <w:pPr>
        <w:bidi w:val="0"/>
        <w:rPr>
          <w:rFonts w:ascii="Adobe نسخ Medium" w:hAnsi="Adobe نسخ Medium" w:cs="Kalpurush"/>
          <w:color w:val="205B83"/>
          <w:sz w:val="36"/>
          <w:szCs w:val="45"/>
          <w:lang w:bidi="ar-EG"/>
        </w:rPr>
      </w:pPr>
    </w:p>
    <w:p w:rsidR="00D57A3B" w:rsidRPr="00D703A8" w:rsidRDefault="00D57A3B">
      <w:pPr>
        <w:bidi w:val="0"/>
        <w:rPr>
          <w:rFonts w:ascii="Adobe نسخ Medium" w:hAnsi="Adobe نسخ Medium" w:cs="Kalpurush"/>
          <w:color w:val="205B83"/>
          <w:sz w:val="36"/>
          <w:szCs w:val="45"/>
          <w:lang w:bidi="ar-EG"/>
        </w:rPr>
      </w:pPr>
      <w:r w:rsidRPr="00D703A8">
        <w:rPr>
          <w:rFonts w:ascii="Adobe نسخ Medium" w:hAnsi="Adobe نسخ Medium" w:cs="Kalpurush"/>
          <w:color w:val="205B83"/>
          <w:sz w:val="36"/>
          <w:szCs w:val="45"/>
          <w:lang w:bidi="ar-EG"/>
        </w:rPr>
        <w:br w:type="page"/>
      </w:r>
    </w:p>
    <w:p w:rsidR="008B0B80" w:rsidRPr="00C70919" w:rsidRDefault="008B0B80" w:rsidP="00C70919">
      <w:pPr>
        <w:bidi w:val="0"/>
        <w:spacing w:after="0" w:line="240" w:lineRule="auto"/>
        <w:jc w:val="center"/>
        <w:rPr>
          <w:rFonts w:ascii="Kalpurush" w:hAnsi="Kalpurush" w:cs="Kalpurush"/>
          <w:b/>
          <w:bCs/>
          <w:sz w:val="44"/>
          <w:szCs w:val="44"/>
          <w:lang w:bidi="bn-BD"/>
        </w:rPr>
      </w:pPr>
      <w:r w:rsidRPr="00C70919">
        <w:rPr>
          <w:rFonts w:ascii="Kalpurush" w:hAnsi="Kalpurush" w:cs="Kalpurush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87424" behindDoc="0" locked="0" layoutInCell="1" allowOverlap="1">
            <wp:simplePos x="0" y="0"/>
            <wp:positionH relativeFrom="margin">
              <wp:posOffset>183977</wp:posOffset>
            </wp:positionH>
            <wp:positionV relativeFrom="paragraph">
              <wp:posOffset>250825</wp:posOffset>
            </wp:positionV>
            <wp:extent cx="3635433" cy="310288"/>
            <wp:effectExtent l="0" t="0" r="0" b="0"/>
            <wp:wrapNone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433" cy="31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919" w:rsidRPr="00C70919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সূচীপত্র</w:t>
      </w:r>
    </w:p>
    <w:p w:rsidR="008B0B80" w:rsidRPr="00A15A5B" w:rsidRDefault="008B0B80" w:rsidP="008B0B80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bn-BD"/>
        </w:rPr>
      </w:pPr>
    </w:p>
    <w:p w:rsidR="00BF5570" w:rsidRPr="00D703A8" w:rsidRDefault="00BF5570" w:rsidP="00BF5570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</w:p>
    <w:tbl>
      <w:tblPr>
        <w:tblStyle w:val="GridTable4-Accent12"/>
        <w:tblpPr w:leftFromText="180" w:rightFromText="180" w:vertAnchor="text" w:tblpXSpec="center" w:tblpY="1"/>
        <w:bidiVisual/>
        <w:tblW w:w="5701" w:type="pct"/>
        <w:tblLook w:val="04A0" w:firstRow="1" w:lastRow="0" w:firstColumn="1" w:lastColumn="0" w:noHBand="0" w:noVBand="1"/>
      </w:tblPr>
      <w:tblGrid>
        <w:gridCol w:w="867"/>
        <w:gridCol w:w="5919"/>
        <w:gridCol w:w="571"/>
      </w:tblGrid>
      <w:tr w:rsidR="0030418E" w:rsidRPr="00D703A8" w:rsidTr="00B76D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hideMark/>
          </w:tcPr>
          <w:p w:rsidR="0030418E" w:rsidRPr="00D703A8" w:rsidRDefault="0030418E" w:rsidP="0060110C">
            <w:pPr>
              <w:spacing w:before="100" w:beforeAutospacing="1" w:after="100" w:afterAutospacing="1"/>
              <w:jc w:val="center"/>
              <w:rPr>
                <w:rFonts w:cs="KFGQPC Uthman Taha Naskh"/>
                <w:sz w:val="24"/>
                <w:szCs w:val="24"/>
              </w:rPr>
            </w:pPr>
            <w:r w:rsidRPr="00D703A8">
              <w:rPr>
                <w:rFonts w:cs="KFGQPC Uthman Taha Naskh" w:hint="cs"/>
                <w:sz w:val="24"/>
                <w:szCs w:val="24"/>
                <w:rtl/>
              </w:rPr>
              <w:t>الصفحة</w:t>
            </w:r>
          </w:p>
        </w:tc>
        <w:tc>
          <w:tcPr>
            <w:tcW w:w="4023" w:type="pct"/>
            <w:hideMark/>
          </w:tcPr>
          <w:p w:rsidR="0030418E" w:rsidRPr="00D703A8" w:rsidRDefault="0030418E" w:rsidP="0060110C">
            <w:pPr>
              <w:spacing w:before="100" w:beforeAutospacing="1" w:after="100" w:afterAutospacing="1"/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sz w:val="24"/>
                <w:szCs w:val="24"/>
                <w:rtl/>
              </w:rPr>
            </w:pPr>
            <w:r w:rsidRPr="00D703A8">
              <w:rPr>
                <w:rFonts w:cs="KFGQPC Uthman Taha Naskh" w:hint="cs"/>
                <w:sz w:val="24"/>
                <w:szCs w:val="24"/>
                <w:rtl/>
              </w:rPr>
              <w:t>العنوان</w:t>
            </w:r>
          </w:p>
        </w:tc>
        <w:tc>
          <w:tcPr>
            <w:tcW w:w="388" w:type="pct"/>
            <w:hideMark/>
          </w:tcPr>
          <w:p w:rsidR="0030418E" w:rsidRPr="00D703A8" w:rsidRDefault="0030418E" w:rsidP="0060110C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sz w:val="24"/>
                <w:szCs w:val="24"/>
                <w:rtl/>
              </w:rPr>
            </w:pPr>
            <w:r w:rsidRPr="00D703A8">
              <w:rPr>
                <w:rFonts w:cs="KFGQPC Uthman Taha Naskh" w:hint="cs"/>
                <w:sz w:val="24"/>
                <w:szCs w:val="24"/>
                <w:rtl/>
              </w:rPr>
              <w:t>م</w:t>
            </w:r>
          </w:p>
        </w:tc>
      </w:tr>
      <w:tr w:rsidR="0030418E" w:rsidRPr="00D703A8" w:rsidTr="00B76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30418E" w:rsidRPr="00D703A8" w:rsidRDefault="00B84DE8" w:rsidP="00B76DE9">
            <w:pPr>
              <w:bidi w:val="0"/>
              <w:ind w:firstLine="170"/>
              <w:rPr>
                <w:rFonts w:ascii="Kalpurush" w:hAnsi="Kalpurush" w:cs="Kalpurush"/>
                <w:b w:val="0"/>
                <w:bCs w:val="0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b w:val="0"/>
                <w:bCs w:val="0"/>
                <w:sz w:val="24"/>
                <w:szCs w:val="24"/>
                <w:cs/>
                <w:lang w:bidi="bn-BD"/>
              </w:rPr>
              <w:t>৩</w:t>
            </w:r>
          </w:p>
        </w:tc>
        <w:tc>
          <w:tcPr>
            <w:tcW w:w="4023" w:type="pct"/>
            <w:vAlign w:val="center"/>
          </w:tcPr>
          <w:p w:rsidR="0030418E" w:rsidRPr="00D703A8" w:rsidRDefault="00E07B58" w:rsidP="00B76DE9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পড়ার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পূর্বে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কতিপয়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জিজ্ঞাসা</w:t>
            </w:r>
          </w:p>
        </w:tc>
        <w:tc>
          <w:tcPr>
            <w:tcW w:w="388" w:type="pct"/>
            <w:vAlign w:val="center"/>
          </w:tcPr>
          <w:p w:rsidR="0030418E" w:rsidRPr="00D703A8" w:rsidRDefault="0030418E" w:rsidP="00B76DE9">
            <w:pPr>
              <w:bidi w:val="0"/>
              <w:ind w:firstLine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১</w:t>
            </w:r>
          </w:p>
        </w:tc>
      </w:tr>
      <w:tr w:rsidR="0030418E" w:rsidRPr="00D703A8" w:rsidTr="00B76DE9"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30418E" w:rsidRPr="00D703A8" w:rsidRDefault="00B84DE8" w:rsidP="00B76DE9">
            <w:pPr>
              <w:bidi w:val="0"/>
              <w:ind w:firstLine="170"/>
              <w:rPr>
                <w:rFonts w:ascii="Kalpurush" w:hAnsi="Kalpurush" w:cs="Kalpurush"/>
                <w:b w:val="0"/>
                <w:bCs w:val="0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b w:val="0"/>
                <w:bCs w:val="0"/>
                <w:sz w:val="24"/>
                <w:szCs w:val="24"/>
                <w:cs/>
                <w:lang w:bidi="bn-BD"/>
              </w:rPr>
              <w:t>৪</w:t>
            </w:r>
          </w:p>
        </w:tc>
        <w:tc>
          <w:tcPr>
            <w:tcW w:w="4023" w:type="pct"/>
            <w:vAlign w:val="center"/>
          </w:tcPr>
          <w:p w:rsidR="0030418E" w:rsidRPr="00D703A8" w:rsidRDefault="00E07B58" w:rsidP="00B76DE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মূল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বিষয়</w:t>
            </w:r>
          </w:p>
        </w:tc>
        <w:tc>
          <w:tcPr>
            <w:tcW w:w="388" w:type="pct"/>
            <w:vAlign w:val="center"/>
          </w:tcPr>
          <w:p w:rsidR="0030418E" w:rsidRPr="00D703A8" w:rsidRDefault="0030418E" w:rsidP="00B76DE9">
            <w:pPr>
              <w:bidi w:val="0"/>
              <w:ind w:firstLine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২</w:t>
            </w:r>
          </w:p>
        </w:tc>
      </w:tr>
      <w:tr w:rsidR="0030418E" w:rsidRPr="00D703A8" w:rsidTr="00B76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30418E" w:rsidRPr="00D703A8" w:rsidRDefault="00B84DE8" w:rsidP="00B76DE9">
            <w:pPr>
              <w:bidi w:val="0"/>
              <w:ind w:firstLine="170"/>
              <w:rPr>
                <w:rFonts w:ascii="Kalpurush" w:hAnsi="Kalpurush" w:cs="Kalpurush"/>
                <w:b w:val="0"/>
                <w:bCs w:val="0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b w:val="0"/>
                <w:bCs w:val="0"/>
                <w:sz w:val="24"/>
                <w:szCs w:val="24"/>
                <w:cs/>
                <w:lang w:bidi="bn-BD"/>
              </w:rPr>
              <w:t>১৬</w:t>
            </w:r>
          </w:p>
        </w:tc>
        <w:tc>
          <w:tcPr>
            <w:tcW w:w="4023" w:type="pct"/>
            <w:vAlign w:val="center"/>
          </w:tcPr>
          <w:p w:rsidR="0030418E" w:rsidRPr="00D703A8" w:rsidRDefault="00E07B58" w:rsidP="00B76DE9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বাইবেলে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আল্লাহর</w:t>
            </w:r>
            <w:r w:rsidR="00D703A8"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তাওহীদ 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(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ওল্ড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টেস্টামেন্টে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এক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আল্লাহ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)</w:t>
            </w:r>
          </w:p>
        </w:tc>
        <w:tc>
          <w:tcPr>
            <w:tcW w:w="388" w:type="pct"/>
            <w:vAlign w:val="center"/>
          </w:tcPr>
          <w:p w:rsidR="0030418E" w:rsidRPr="00D703A8" w:rsidRDefault="0030418E" w:rsidP="00B76DE9">
            <w:pPr>
              <w:bidi w:val="0"/>
              <w:ind w:firstLine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৩</w:t>
            </w:r>
          </w:p>
        </w:tc>
      </w:tr>
      <w:tr w:rsidR="0030418E" w:rsidRPr="00D703A8" w:rsidTr="00B76DE9"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30418E" w:rsidRPr="00D703A8" w:rsidRDefault="00B84DE8" w:rsidP="00B76DE9">
            <w:pPr>
              <w:bidi w:val="0"/>
              <w:ind w:firstLine="170"/>
              <w:rPr>
                <w:rFonts w:ascii="Kalpurush" w:hAnsi="Kalpurush" w:cs="Kalpurush"/>
                <w:b w:val="0"/>
                <w:bCs w:val="0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b w:val="0"/>
                <w:bCs w:val="0"/>
                <w:sz w:val="24"/>
                <w:szCs w:val="24"/>
                <w:cs/>
                <w:lang w:bidi="bn-BD"/>
              </w:rPr>
              <w:t>১৭</w:t>
            </w:r>
          </w:p>
        </w:tc>
        <w:tc>
          <w:tcPr>
            <w:tcW w:w="4023" w:type="pct"/>
            <w:vAlign w:val="center"/>
          </w:tcPr>
          <w:p w:rsidR="0030418E" w:rsidRPr="00D703A8" w:rsidRDefault="00E07B58" w:rsidP="00B76DE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বাইবেলে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আল্লাহর</w:t>
            </w:r>
            <w:r w:rsidR="00D703A8"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তাওহীদ 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(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নিউ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টেস্টামেন্টে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এক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আল্লাহ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)</w:t>
            </w:r>
          </w:p>
        </w:tc>
        <w:tc>
          <w:tcPr>
            <w:tcW w:w="388" w:type="pct"/>
            <w:vAlign w:val="center"/>
          </w:tcPr>
          <w:p w:rsidR="0030418E" w:rsidRPr="00D703A8" w:rsidRDefault="0030418E" w:rsidP="00B76DE9">
            <w:pPr>
              <w:bidi w:val="0"/>
              <w:ind w:firstLine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৪</w:t>
            </w:r>
          </w:p>
        </w:tc>
      </w:tr>
      <w:tr w:rsidR="0030418E" w:rsidRPr="00D703A8" w:rsidTr="00B76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30418E" w:rsidRPr="00D703A8" w:rsidRDefault="00B84DE8" w:rsidP="00B76DE9">
            <w:pPr>
              <w:bidi w:val="0"/>
              <w:ind w:firstLine="170"/>
              <w:rPr>
                <w:rFonts w:ascii="Kalpurush" w:hAnsi="Kalpurush" w:cs="Kalpurush"/>
                <w:b w:val="0"/>
                <w:bCs w:val="0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b w:val="0"/>
                <w:bCs w:val="0"/>
                <w:sz w:val="24"/>
                <w:szCs w:val="24"/>
                <w:cs/>
                <w:lang w:bidi="bn-BD"/>
              </w:rPr>
              <w:t>১৯</w:t>
            </w:r>
          </w:p>
        </w:tc>
        <w:tc>
          <w:tcPr>
            <w:tcW w:w="4023" w:type="pct"/>
            <w:vAlign w:val="center"/>
          </w:tcPr>
          <w:p w:rsidR="0030418E" w:rsidRPr="00D703A8" w:rsidRDefault="00E07B58" w:rsidP="00B76DE9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কুরআনুল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কারিমে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আল্লাহর</w:t>
            </w:r>
            <w:r w:rsidR="00D703A8"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তাওহীদ 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(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অর্থাৎ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এক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আল্লাহ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)</w:t>
            </w:r>
          </w:p>
        </w:tc>
        <w:tc>
          <w:tcPr>
            <w:tcW w:w="388" w:type="pct"/>
            <w:vAlign w:val="center"/>
          </w:tcPr>
          <w:p w:rsidR="0030418E" w:rsidRPr="00D703A8" w:rsidRDefault="0030418E" w:rsidP="00B76DE9">
            <w:pPr>
              <w:bidi w:val="0"/>
              <w:ind w:firstLine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৫</w:t>
            </w:r>
          </w:p>
        </w:tc>
      </w:tr>
      <w:tr w:rsidR="0030418E" w:rsidRPr="00D703A8" w:rsidTr="00B76DE9"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30418E" w:rsidRPr="00D703A8" w:rsidRDefault="00B84DE8" w:rsidP="00B76DE9">
            <w:pPr>
              <w:bidi w:val="0"/>
              <w:ind w:firstLine="170"/>
              <w:rPr>
                <w:rFonts w:ascii="Kalpurush" w:hAnsi="Kalpurush" w:cs="Kalpurush"/>
                <w:b w:val="0"/>
                <w:bCs w:val="0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b w:val="0"/>
                <w:bCs w:val="0"/>
                <w:sz w:val="24"/>
                <w:szCs w:val="24"/>
                <w:cs/>
                <w:lang w:bidi="bn-BD"/>
              </w:rPr>
              <w:t>২১</w:t>
            </w:r>
          </w:p>
        </w:tc>
        <w:tc>
          <w:tcPr>
            <w:tcW w:w="4023" w:type="pct"/>
            <w:vAlign w:val="center"/>
          </w:tcPr>
          <w:p w:rsidR="0030418E" w:rsidRPr="00D703A8" w:rsidRDefault="00B84DE8" w:rsidP="00B76DE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পরিশিষ্ট</w:t>
            </w:r>
          </w:p>
        </w:tc>
        <w:tc>
          <w:tcPr>
            <w:tcW w:w="388" w:type="pct"/>
            <w:vAlign w:val="center"/>
          </w:tcPr>
          <w:p w:rsidR="0030418E" w:rsidRPr="00D703A8" w:rsidRDefault="0030418E" w:rsidP="00B76DE9">
            <w:pPr>
              <w:bidi w:val="0"/>
              <w:ind w:firstLine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৬</w:t>
            </w:r>
          </w:p>
        </w:tc>
      </w:tr>
      <w:tr w:rsidR="00B84DE8" w:rsidRPr="00D703A8" w:rsidTr="00B76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B84DE8" w:rsidRPr="00D703A8" w:rsidRDefault="00B84DE8" w:rsidP="00B84DE8">
            <w:pPr>
              <w:bidi w:val="0"/>
              <w:ind w:firstLine="170"/>
              <w:rPr>
                <w:rFonts w:ascii="Kalpurush" w:hAnsi="Kalpurush" w:cs="Kalpurush"/>
                <w:b w:val="0"/>
                <w:bCs w:val="0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b w:val="0"/>
                <w:bCs w:val="0"/>
                <w:sz w:val="24"/>
                <w:szCs w:val="24"/>
                <w:cs/>
                <w:lang w:bidi="bn-BD"/>
              </w:rPr>
              <w:t>২৫</w:t>
            </w:r>
          </w:p>
        </w:tc>
        <w:tc>
          <w:tcPr>
            <w:tcW w:w="4023" w:type="pct"/>
            <w:vAlign w:val="center"/>
          </w:tcPr>
          <w:p w:rsidR="00B84DE8" w:rsidRPr="00D703A8" w:rsidRDefault="00B84DE8" w:rsidP="00B84DE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উপসংহার</w:t>
            </w:r>
          </w:p>
        </w:tc>
        <w:tc>
          <w:tcPr>
            <w:tcW w:w="388" w:type="pct"/>
            <w:vAlign w:val="center"/>
          </w:tcPr>
          <w:p w:rsidR="00B84DE8" w:rsidRPr="00D703A8" w:rsidRDefault="00B84DE8" w:rsidP="00B84DE8">
            <w:pPr>
              <w:bidi w:val="0"/>
              <w:ind w:firstLine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৭</w:t>
            </w:r>
          </w:p>
        </w:tc>
      </w:tr>
      <w:tr w:rsidR="00B84DE8" w:rsidRPr="00D703A8" w:rsidTr="00B76DE9"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B84DE8" w:rsidRPr="00D703A8" w:rsidRDefault="00B84DE8" w:rsidP="00B84DE8">
            <w:pPr>
              <w:bidi w:val="0"/>
              <w:ind w:firstLine="170"/>
              <w:rPr>
                <w:rFonts w:ascii="Kalpurush" w:hAnsi="Kalpurush" w:cs="Kalpurush"/>
                <w:b w:val="0"/>
                <w:bCs w:val="0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b w:val="0"/>
                <w:bCs w:val="0"/>
                <w:sz w:val="24"/>
                <w:szCs w:val="24"/>
                <w:cs/>
                <w:lang w:bidi="bn-BD"/>
              </w:rPr>
              <w:t>২৯</w:t>
            </w:r>
          </w:p>
        </w:tc>
        <w:tc>
          <w:tcPr>
            <w:tcW w:w="4023" w:type="pct"/>
            <w:vAlign w:val="center"/>
          </w:tcPr>
          <w:p w:rsidR="00B84DE8" w:rsidRPr="00D703A8" w:rsidRDefault="00B84DE8" w:rsidP="00B84DE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শেষ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অনুভূতি</w:t>
            </w:r>
          </w:p>
        </w:tc>
        <w:tc>
          <w:tcPr>
            <w:tcW w:w="388" w:type="pct"/>
            <w:vAlign w:val="center"/>
          </w:tcPr>
          <w:p w:rsidR="00B84DE8" w:rsidRPr="00D703A8" w:rsidRDefault="00B84DE8" w:rsidP="00B84DE8">
            <w:pPr>
              <w:bidi w:val="0"/>
              <w:ind w:firstLine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৮</w:t>
            </w:r>
          </w:p>
        </w:tc>
      </w:tr>
    </w:tbl>
    <w:p w:rsidR="00757831" w:rsidRDefault="00757831" w:rsidP="00757831">
      <w:pPr>
        <w:bidi w:val="0"/>
        <w:jc w:val="center"/>
        <w:rPr>
          <w:rFonts w:ascii="Kalpurush" w:hAnsi="Kalpurush" w:cs="Kalpurush"/>
          <w:sz w:val="24"/>
          <w:szCs w:val="24"/>
          <w:cs/>
          <w:lang w:bidi="bn-BD"/>
        </w:rPr>
      </w:pPr>
    </w:p>
    <w:p w:rsidR="00757831" w:rsidRDefault="00757831" w:rsidP="00757831">
      <w:pPr>
        <w:bidi w:val="0"/>
        <w:jc w:val="center"/>
        <w:rPr>
          <w:rFonts w:ascii="Kalpurush" w:hAnsi="Kalpurush" w:cs="Kalpurush"/>
          <w:sz w:val="24"/>
          <w:szCs w:val="24"/>
          <w:cs/>
          <w:lang w:bidi="bn-BD"/>
        </w:rPr>
      </w:pPr>
    </w:p>
    <w:p w:rsidR="003E410F" w:rsidRPr="008E5CE0" w:rsidRDefault="0064505C" w:rsidP="00700478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lang w:bidi="ar-EG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br w:type="page"/>
      </w:r>
      <w:r w:rsidR="003E410F" w:rsidRPr="008E5CE0">
        <w:rPr>
          <w:rFonts w:asciiTheme="majorBidi" w:hAnsiTheme="majorBidi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88448" behindDoc="0" locked="0" layoutInCell="1" allowOverlap="1" wp14:anchorId="7C82D902" wp14:editId="42CC1F75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410F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ভূমিকা</w:t>
      </w:r>
    </w:p>
    <w:p w:rsidR="001D560B" w:rsidRPr="00D703A8" w:rsidRDefault="001D560B" w:rsidP="001D560B">
      <w:pPr>
        <w:bidi w:val="0"/>
        <w:jc w:val="both"/>
        <w:rPr>
          <w:rFonts w:ascii="Kalpurush" w:hAnsi="Kalpurush" w:cs="Kalpurush"/>
          <w:sz w:val="24"/>
          <w:szCs w:val="12"/>
          <w:cs/>
          <w:lang w:bidi="bn-BD"/>
        </w:rPr>
      </w:pPr>
    </w:p>
    <w:p w:rsidR="004950B9" w:rsidRPr="00D703A8" w:rsidRDefault="004950B9" w:rsidP="00DF48BE">
      <w:pPr>
        <w:bidi w:val="0"/>
        <w:spacing w:line="360" w:lineRule="auto"/>
        <w:rPr>
          <w:rFonts w:ascii="Kalpurush" w:hAnsi="Kalpurush" w:cs="Kalpurush"/>
          <w:color w:val="800000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color w:val="800000"/>
          <w:sz w:val="24"/>
          <w:szCs w:val="24"/>
          <w:cs/>
          <w:lang w:bidi="bn-BD"/>
        </w:rPr>
        <w:t>পড়ার</w:t>
      </w:r>
      <w:r w:rsidRPr="00D703A8">
        <w:rPr>
          <w:rFonts w:ascii="Kalpurush" w:hAnsi="Kalpurush" w:cs="Kalpurush"/>
          <w:color w:val="8000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800000"/>
          <w:sz w:val="24"/>
          <w:szCs w:val="24"/>
          <w:cs/>
          <w:lang w:bidi="bn-BD"/>
        </w:rPr>
        <w:t>পূর্বে</w:t>
      </w:r>
      <w:r w:rsidRPr="00D703A8">
        <w:rPr>
          <w:rFonts w:ascii="Kalpurush" w:hAnsi="Kalpurush" w:cs="Kalpurush"/>
          <w:color w:val="800000"/>
          <w:sz w:val="24"/>
          <w:szCs w:val="24"/>
          <w:cs/>
          <w:lang w:bidi="bn-BD"/>
        </w:rPr>
        <w:t xml:space="preserve"> </w:t>
      </w:r>
      <w:r w:rsidR="00DF48BE" w:rsidRPr="00D703A8">
        <w:rPr>
          <w:rFonts w:ascii="Kalpurush" w:hAnsi="Kalpurush" w:cs="Kalpurush" w:hint="cs"/>
          <w:color w:val="800000"/>
          <w:sz w:val="24"/>
          <w:szCs w:val="24"/>
          <w:cs/>
          <w:lang w:bidi="bn-BD"/>
        </w:rPr>
        <w:t xml:space="preserve">কতিপয় </w:t>
      </w:r>
      <w:r w:rsidRPr="00D703A8">
        <w:rPr>
          <w:rFonts w:ascii="Kalpurush" w:hAnsi="Kalpurush" w:cs="Kalpurush" w:hint="cs"/>
          <w:color w:val="800000"/>
          <w:sz w:val="24"/>
          <w:szCs w:val="24"/>
          <w:cs/>
          <w:lang w:bidi="bn-BD"/>
        </w:rPr>
        <w:t>প্রশ্ন</w:t>
      </w:r>
      <w:r w:rsidRPr="00D703A8">
        <w:rPr>
          <w:rFonts w:ascii="Kalpurush" w:hAnsi="Kalpurush" w:cs="Kalpurush"/>
          <w:color w:val="800000"/>
          <w:sz w:val="24"/>
          <w:szCs w:val="24"/>
          <w:cs/>
          <w:lang w:bidi="bn-BD"/>
        </w:rPr>
        <w:t>:</w:t>
      </w:r>
    </w:p>
    <w:p w:rsidR="004950B9" w:rsidRPr="00D703A8" w:rsidRDefault="00FC34C2" w:rsidP="00FC34C2">
      <w:pPr>
        <w:bidi w:val="0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১).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="000B71AF" w:rsidRPr="00D703A8">
        <w:rPr>
          <w:rFonts w:ascii="Kalpurush" w:hAnsi="Kalpurush" w:cs="Kalpurush" w:hint="cs"/>
          <w:sz w:val="24"/>
          <w:szCs w:val="24"/>
          <w:cs/>
          <w:lang w:bidi="bn-BD"/>
        </w:rPr>
        <w:t>ই একই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বার্তার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উদ্দেশ্য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="000B71AF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>?</w:t>
      </w:r>
    </w:p>
    <w:p w:rsidR="004950B9" w:rsidRPr="00D703A8" w:rsidRDefault="004950B9" w:rsidP="00C617CE">
      <w:pPr>
        <w:bidi w:val="0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="00FC34C2" w:rsidRPr="00D703A8">
        <w:rPr>
          <w:rFonts w:ascii="Kalpurush" w:hAnsi="Kalpurush" w:cs="Kalpurush" w:hint="cs"/>
          <w:sz w:val="24"/>
          <w:szCs w:val="24"/>
          <w:cs/>
          <w:lang w:bidi="bn-BD"/>
        </w:rPr>
        <w:t>).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বার্তাটি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বাইবেল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বলে</w:t>
      </w:r>
      <w:r w:rsidR="00A93F13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/>
          <w:sz w:val="24"/>
          <w:szCs w:val="24"/>
          <w:lang w:bidi="bn-BD"/>
        </w:rPr>
        <w:t>?</w:t>
      </w:r>
    </w:p>
    <w:p w:rsidR="004950B9" w:rsidRPr="00D703A8" w:rsidRDefault="004950B9" w:rsidP="004950B9">
      <w:pPr>
        <w:bidi w:val="0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="00FC34C2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বার্তাটি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কুরআন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বলে</w:t>
      </w:r>
      <w:r w:rsidR="00A93F13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/>
          <w:sz w:val="24"/>
          <w:szCs w:val="24"/>
          <w:lang w:bidi="bn-BD"/>
        </w:rPr>
        <w:t>?</w:t>
      </w:r>
    </w:p>
    <w:p w:rsidR="004950B9" w:rsidRPr="00D703A8" w:rsidRDefault="004950B9" w:rsidP="004950B9">
      <w:pPr>
        <w:bidi w:val="0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৪</w:t>
      </w:r>
      <w:r w:rsidR="00FC34C2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="00FC34C2" w:rsidRPr="00D703A8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বার্তা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আপনার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সিদ্ধান্ত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="00A93F13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/>
          <w:sz w:val="24"/>
          <w:szCs w:val="24"/>
          <w:lang w:bidi="bn-BD"/>
        </w:rPr>
        <w:t>?</w:t>
      </w:r>
    </w:p>
    <w:p w:rsidR="004950B9" w:rsidRPr="00D703A8" w:rsidRDefault="004950B9" w:rsidP="004950B9">
      <w:pPr>
        <w:bidi w:val="0"/>
        <w:rPr>
          <w:rFonts w:ascii="Kalpurush" w:hAnsi="Kalpurush" w:cs="Kalpurush"/>
          <w:sz w:val="24"/>
          <w:szCs w:val="24"/>
          <w:rtl/>
          <w:cs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t> </w:t>
      </w:r>
    </w:p>
    <w:p w:rsidR="00071CE8" w:rsidRPr="00D703A8" w:rsidRDefault="00071CE8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4950B9" w:rsidRPr="00D703A8" w:rsidRDefault="004950B9" w:rsidP="004950B9">
      <w:pPr>
        <w:bidi w:val="0"/>
        <w:rPr>
          <w:rFonts w:ascii="Kalpurush" w:hAnsi="Kalpurush" w:cs="Kalpurush"/>
          <w:b/>
          <w:bCs/>
          <w:color w:val="800000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lastRenderedPageBreak/>
        <w:t>মূল</w:t>
      </w:r>
      <w:r w:rsidRPr="00D703A8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>বিষয়</w:t>
      </w:r>
      <w:r w:rsidRPr="00D703A8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:</w:t>
      </w:r>
    </w:p>
    <w:p w:rsidR="004950B9" w:rsidRPr="00D703A8" w:rsidRDefault="004950B9" w:rsidP="006B0D47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আদমকে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সৃষ্টির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খাঁটি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বার্তা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মানবজাতির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ইতিহাস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জুড়ে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মানুষের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ন্যস্ত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B0D4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তাদের সাথে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বাহিত।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মানুষকে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বার্তাটি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স্মরণ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করিয়ে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দিতে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সঠিক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পথে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ফিরিয়ে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আনতে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রাসূলদের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প্রেরণ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আদম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নূহ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ইবরাহিম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মুসা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মুহাম্মদ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B0D47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আলাইহিমুস সালাত</w:t>
      </w:r>
      <w:r w:rsidR="003B515B" w:rsidRPr="00D703A8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ওয়াস</w:t>
      </w:r>
      <w:r w:rsidR="006B0D4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সালাম।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বার্তা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পৌঁছানোর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জন্যে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সবাই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প্রেরিত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বার্তাটি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হচ্ছে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631D32" w:rsidRPr="00D703A8" w:rsidRDefault="00753DBA" w:rsidP="007A460D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noProof/>
          <w:sz w:val="24"/>
          <w:szCs w:val="24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8" type="#_x0000_t98" style="position:absolute;margin-left:1.1pt;margin-top:11.35pt;width:303.35pt;height:43.7pt;z-index:251661312">
            <v:textbox style="mso-next-textbox:#_x0000_s1028">
              <w:txbxContent>
                <w:p w:rsidR="00711B39" w:rsidRPr="00D703A8" w:rsidRDefault="00711B39" w:rsidP="007A460D">
                  <w:pPr>
                    <w:spacing w:after="0"/>
                    <w:jc w:val="center"/>
                    <w:rPr>
                      <w:rFonts w:cs="Kalpurush"/>
                      <w:sz w:val="24"/>
                      <w:szCs w:val="24"/>
                      <w:cs/>
                      <w:lang w:bidi="bn-BD"/>
                    </w:rPr>
                  </w:pPr>
                  <w:r w:rsidRPr="00D703A8">
                    <w:rPr>
                      <w:b/>
                      <w:bCs/>
                      <w:color w:val="A50021"/>
                      <w:sz w:val="24"/>
                      <w:szCs w:val="24"/>
                      <w:rtl/>
                    </w:rPr>
                    <w:t>الإله الحق واحد فقط فاعبدوه</w:t>
                  </w:r>
                </w:p>
              </w:txbxContent>
            </v:textbox>
          </v:shape>
        </w:pict>
      </w:r>
    </w:p>
    <w:p w:rsidR="007A460D" w:rsidRPr="00D703A8" w:rsidRDefault="007A460D" w:rsidP="007A460D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A52C5F" w:rsidRPr="00D703A8" w:rsidRDefault="00753DBA" w:rsidP="007A460D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noProof/>
          <w:sz w:val="24"/>
          <w:szCs w:val="24"/>
        </w:rPr>
        <w:pict>
          <v:shape id="_x0000_s1027" type="#_x0000_t98" style="position:absolute;margin-left:1.1pt;margin-top:27.45pt;width:303.35pt;height:56.4pt;z-index:251660288">
            <v:textbox style="mso-next-textbox:#_x0000_s1027">
              <w:txbxContent>
                <w:p w:rsidR="00711B39" w:rsidRPr="00D703A8" w:rsidRDefault="00711B39" w:rsidP="00C0080C">
                  <w:pPr>
                    <w:bidi w:val="0"/>
                    <w:jc w:val="center"/>
                    <w:rPr>
                      <w:rFonts w:ascii="Kalpurush" w:hAnsi="Kalpurush" w:cs="Kalpurush"/>
                      <w:b/>
                      <w:bCs/>
                      <w:color w:val="800000"/>
                      <w:sz w:val="24"/>
                      <w:szCs w:val="24"/>
                      <w:cs/>
                      <w:lang w:bidi="bn-BD"/>
                    </w:rPr>
                  </w:pPr>
                  <w:r w:rsidRPr="00D703A8">
                    <w:rPr>
                      <w:rFonts w:ascii="Kalpurush" w:hAnsi="Kalpurush" w:cs="Kalpurush" w:hint="cs"/>
                      <w:b/>
                      <w:bCs/>
                      <w:color w:val="800000"/>
                      <w:sz w:val="24"/>
                      <w:szCs w:val="24"/>
                      <w:cs/>
                      <w:lang w:bidi="bn-BD"/>
                    </w:rPr>
                    <w:t>সত্য ইলাহ একজন, অতএব</w:t>
                  </w:r>
                  <w:r w:rsidRPr="00D703A8">
                    <w:rPr>
                      <w:rFonts w:ascii="Kalpurush" w:hAnsi="Kalpurush" w:cs="Kalpurush"/>
                      <w:b/>
                      <w:bCs/>
                      <w:color w:val="8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b/>
                      <w:bCs/>
                      <w:color w:val="800000"/>
                      <w:sz w:val="24"/>
                      <w:szCs w:val="24"/>
                      <w:cs/>
                      <w:lang w:bidi="bn-BD"/>
                    </w:rPr>
                    <w:t>তারই</w:t>
                  </w:r>
                  <w:r w:rsidRPr="00D703A8">
                    <w:rPr>
                      <w:rFonts w:ascii="Kalpurush" w:hAnsi="Kalpurush" w:cs="Kalpurush"/>
                      <w:b/>
                      <w:bCs/>
                      <w:color w:val="8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b/>
                      <w:bCs/>
                      <w:color w:val="800000"/>
                      <w:sz w:val="24"/>
                      <w:szCs w:val="24"/>
                      <w:cs/>
                      <w:lang w:bidi="bn-BD"/>
                    </w:rPr>
                    <w:t>ইবাদত</w:t>
                  </w:r>
                  <w:r w:rsidRPr="00D703A8">
                    <w:rPr>
                      <w:rFonts w:ascii="Kalpurush" w:hAnsi="Kalpurush" w:cs="Kalpurush"/>
                      <w:b/>
                      <w:bCs/>
                      <w:color w:val="8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b/>
                      <w:bCs/>
                      <w:color w:val="800000"/>
                      <w:sz w:val="24"/>
                      <w:szCs w:val="24"/>
                      <w:cs/>
                      <w:lang w:bidi="bn-BD"/>
                    </w:rPr>
                    <w:t>কর।</w:t>
                  </w:r>
                </w:p>
              </w:txbxContent>
            </v:textbox>
          </v:shape>
        </w:pict>
      </w:r>
    </w:p>
    <w:p w:rsidR="00631D32" w:rsidRPr="00D703A8" w:rsidRDefault="00631D32" w:rsidP="00A52C5F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631D32" w:rsidRPr="00D703A8" w:rsidRDefault="00631D32" w:rsidP="00631D32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071CE8" w:rsidRPr="00D703A8" w:rsidRDefault="00071CE8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6775E4" w:rsidRPr="00D703A8" w:rsidRDefault="006775E4" w:rsidP="006775E4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tbl>
      <w:tblPr>
        <w:tblStyle w:val="TableGrid"/>
        <w:tblW w:w="6476" w:type="dxa"/>
        <w:tblLook w:val="04A0" w:firstRow="1" w:lastRow="0" w:firstColumn="1" w:lastColumn="0" w:noHBand="0" w:noVBand="1"/>
      </w:tblPr>
      <w:tblGrid>
        <w:gridCol w:w="2963"/>
        <w:gridCol w:w="3513"/>
      </w:tblGrid>
      <w:tr w:rsidR="004736A8" w:rsidRPr="00D703A8" w:rsidTr="002752E8">
        <w:trPr>
          <w:trHeight w:val="671"/>
        </w:trPr>
        <w:tc>
          <w:tcPr>
            <w:tcW w:w="6476" w:type="dxa"/>
            <w:gridSpan w:val="2"/>
            <w:vAlign w:val="center"/>
          </w:tcPr>
          <w:p w:rsidR="004736A8" w:rsidRPr="00D703A8" w:rsidRDefault="004736A8" w:rsidP="00A65BF5">
            <w:pPr>
              <w:bidi w:val="0"/>
              <w:rPr>
                <w:rFonts w:ascii="Kalpurush" w:hAnsi="Kalpurush" w:cs="Kalpurush"/>
                <w:b/>
                <w:bCs/>
                <w:color w:val="800000"/>
                <w:sz w:val="24"/>
                <w:szCs w:val="24"/>
                <w:lang w:bidi="bn-BD"/>
              </w:rPr>
            </w:pPr>
            <w:r w:rsidRPr="00D703A8">
              <w:rPr>
                <w:rFonts w:ascii="Kalpurush" w:hAnsi="Kalpurush" w:cs="Kalpurush" w:hint="cs"/>
                <w:b/>
                <w:bCs/>
                <w:color w:val="800000"/>
                <w:sz w:val="24"/>
                <w:szCs w:val="24"/>
                <w:cs/>
                <w:lang w:bidi="bn-BD"/>
              </w:rPr>
              <w:t>এক</w:t>
            </w:r>
            <w:r w:rsidRPr="00D703A8">
              <w:rPr>
                <w:rFonts w:ascii="Kalpurush" w:hAnsi="Kalpurush" w:cs="Kalpurush"/>
                <w:b/>
                <w:bCs/>
                <w:color w:val="800000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b/>
                <w:bCs/>
                <w:color w:val="800000"/>
                <w:sz w:val="24"/>
                <w:szCs w:val="24"/>
                <w:cs/>
                <w:lang w:bidi="bn-BD"/>
              </w:rPr>
              <w:t>ইলাহ</w:t>
            </w:r>
            <w:r w:rsidRPr="00D703A8">
              <w:rPr>
                <w:rFonts w:ascii="Kalpurush" w:hAnsi="Kalpurush" w:cs="Kalpurush"/>
                <w:b/>
                <w:bCs/>
                <w:color w:val="800000"/>
                <w:sz w:val="24"/>
                <w:szCs w:val="24"/>
                <w:cs/>
                <w:lang w:bidi="bn-BD"/>
              </w:rPr>
              <w:t>-</w:t>
            </w:r>
            <w:r w:rsidRPr="00D703A8">
              <w:rPr>
                <w:rFonts w:ascii="Kalpurush" w:hAnsi="Kalpurush" w:cs="Kalpurush" w:hint="cs"/>
                <w:b/>
                <w:bCs/>
                <w:color w:val="800000"/>
                <w:sz w:val="24"/>
                <w:szCs w:val="24"/>
                <w:cs/>
                <w:lang w:bidi="bn-BD"/>
              </w:rPr>
              <w:t>ই</w:t>
            </w:r>
            <w:r w:rsidRPr="00D703A8">
              <w:rPr>
                <w:rFonts w:ascii="Kalpurush" w:hAnsi="Kalpurush" w:cs="Kalpurush"/>
                <w:b/>
                <w:bCs/>
                <w:color w:val="800000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b/>
                <w:bCs/>
                <w:color w:val="800000"/>
                <w:sz w:val="24"/>
                <w:szCs w:val="24"/>
                <w:cs/>
                <w:lang w:bidi="bn-BD"/>
              </w:rPr>
              <w:t>সত্য</w:t>
            </w:r>
            <w:r w:rsidR="00A65BF5" w:rsidRPr="00D703A8">
              <w:rPr>
                <w:rFonts w:ascii="Kalpurush" w:hAnsi="Kalpurush" w:cs="Kalpurush" w:hint="cs"/>
                <w:b/>
                <w:bCs/>
                <w:color w:val="800000"/>
                <w:sz w:val="24"/>
                <w:szCs w:val="24"/>
                <w:cs/>
                <w:lang w:bidi="bn-BD"/>
              </w:rPr>
              <w:t xml:space="preserve">, তিনিই </w:t>
            </w:r>
            <w:r w:rsidRPr="00D703A8">
              <w:rPr>
                <w:rFonts w:ascii="Kalpurush" w:hAnsi="Kalpurush" w:cs="Kalpurush" w:hint="cs"/>
                <w:b/>
                <w:bCs/>
                <w:color w:val="800000"/>
                <w:sz w:val="24"/>
                <w:szCs w:val="24"/>
                <w:cs/>
                <w:lang w:bidi="bn-BD"/>
              </w:rPr>
              <w:t>স্রষ্টা</w:t>
            </w:r>
            <w:r w:rsidR="00A65BF5" w:rsidRPr="00D703A8">
              <w:rPr>
                <w:rFonts w:ascii="Kalpurush" w:hAnsi="Kalpurush" w:cs="Kalpurush" w:hint="cs"/>
                <w:b/>
                <w:bCs/>
                <w:color w:val="800000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b/>
                <w:bCs/>
                <w:color w:val="800000"/>
                <w:sz w:val="24"/>
                <w:szCs w:val="24"/>
                <w:cs/>
                <w:lang w:bidi="bn-BD"/>
              </w:rPr>
              <w:t>এবং</w:t>
            </w:r>
            <w:r w:rsidRPr="00D703A8">
              <w:rPr>
                <w:rFonts w:ascii="Kalpurush" w:hAnsi="Kalpurush" w:cs="Kalpurush"/>
                <w:b/>
                <w:bCs/>
                <w:color w:val="800000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b/>
                <w:bCs/>
                <w:color w:val="800000"/>
                <w:sz w:val="24"/>
                <w:szCs w:val="24"/>
                <w:cs/>
                <w:lang w:bidi="bn-BD"/>
              </w:rPr>
              <w:t>তিনিই</w:t>
            </w:r>
            <w:r w:rsidRPr="00D703A8">
              <w:rPr>
                <w:rFonts w:ascii="Kalpurush" w:hAnsi="Kalpurush" w:cs="Kalpurush"/>
                <w:b/>
                <w:bCs/>
                <w:color w:val="800000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b/>
                <w:bCs/>
                <w:color w:val="800000"/>
                <w:sz w:val="24"/>
                <w:szCs w:val="24"/>
                <w:cs/>
                <w:lang w:bidi="bn-BD"/>
              </w:rPr>
              <w:t>মাবুদ</w:t>
            </w:r>
          </w:p>
        </w:tc>
      </w:tr>
      <w:tr w:rsidR="004736A8" w:rsidRPr="00D703A8" w:rsidTr="002752E8">
        <w:trPr>
          <w:trHeight w:val="642"/>
        </w:trPr>
        <w:tc>
          <w:tcPr>
            <w:tcW w:w="2963" w:type="dxa"/>
            <w:vAlign w:val="center"/>
          </w:tcPr>
          <w:p w:rsidR="004736A8" w:rsidRPr="00D703A8" w:rsidRDefault="004736A8" w:rsidP="00E55F75">
            <w:pPr>
              <w:bidi w:val="0"/>
              <w:rPr>
                <w:rFonts w:ascii="Kalpurush" w:hAnsi="Kalpurush" w:cs="Kalpurush"/>
                <w:sz w:val="24"/>
                <w:szCs w:val="24"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তিনি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পাঠিয়েছেন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:</w:t>
            </w:r>
          </w:p>
        </w:tc>
        <w:tc>
          <w:tcPr>
            <w:tcW w:w="3513" w:type="dxa"/>
            <w:vAlign w:val="center"/>
          </w:tcPr>
          <w:p w:rsidR="004736A8" w:rsidRPr="00D703A8" w:rsidRDefault="004736A8" w:rsidP="00E55F75">
            <w:pPr>
              <w:bidi w:val="0"/>
              <w:rPr>
                <w:rFonts w:ascii="Kalpurush" w:hAnsi="Kalpurush" w:cs="Kalpurush"/>
                <w:sz w:val="24"/>
                <w:szCs w:val="24"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এ</w:t>
            </w:r>
            <w:r w:rsidR="00782663"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ই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বার্তা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পৌঁছানোর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="00473E3B"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জন্য</w:t>
            </w:r>
          </w:p>
        </w:tc>
      </w:tr>
      <w:tr w:rsidR="002752E8" w:rsidRPr="00D703A8" w:rsidTr="00793691">
        <w:trPr>
          <w:trHeight w:val="1283"/>
        </w:trPr>
        <w:tc>
          <w:tcPr>
            <w:tcW w:w="2963" w:type="dxa"/>
            <w:vAlign w:val="center"/>
          </w:tcPr>
          <w:p w:rsidR="002752E8" w:rsidRPr="00D703A8" w:rsidRDefault="002752E8" w:rsidP="002752E8">
            <w:pPr>
              <w:bidi w:val="0"/>
              <w:rPr>
                <w:rFonts w:ascii="Kalpurush" w:hAnsi="Kalpurush" w:cs="Kalpurush"/>
                <w:sz w:val="24"/>
                <w:szCs w:val="24"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  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...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  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...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নূহকে</w:t>
            </w:r>
          </w:p>
        </w:tc>
        <w:tc>
          <w:tcPr>
            <w:tcW w:w="3513" w:type="dxa"/>
            <w:vAlign w:val="center"/>
          </w:tcPr>
          <w:p w:rsidR="002752E8" w:rsidRPr="00D703A8" w:rsidRDefault="002752E8" w:rsidP="000A3533">
            <w:pPr>
              <w:bidi w:val="0"/>
              <w:rPr>
                <w:rFonts w:ascii="Kalpurush" w:hAnsi="Kalpurush" w:cs="Kalpurush"/>
                <w:sz w:val="24"/>
                <w:szCs w:val="24"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আল্লাহ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এক</w:t>
            </w:r>
            <w:r w:rsidRPr="00D703A8">
              <w:rPr>
                <w:rFonts w:ascii="Kalpurush" w:hAnsi="Kalpurush" w:cs="Kalpurush"/>
                <w:sz w:val="24"/>
                <w:szCs w:val="24"/>
                <w:lang w:bidi="bn-BD"/>
              </w:rPr>
              <w:t xml:space="preserve">,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তোমরা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শুধু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="000A3533"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তা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র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ইবাদত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কর</w:t>
            </w:r>
          </w:p>
        </w:tc>
      </w:tr>
      <w:tr w:rsidR="002752E8" w:rsidRPr="00D703A8" w:rsidTr="00793691">
        <w:trPr>
          <w:trHeight w:val="1312"/>
        </w:trPr>
        <w:tc>
          <w:tcPr>
            <w:tcW w:w="2963" w:type="dxa"/>
            <w:vAlign w:val="center"/>
          </w:tcPr>
          <w:p w:rsidR="002752E8" w:rsidRPr="00D703A8" w:rsidRDefault="002752E8" w:rsidP="002752E8">
            <w:pPr>
              <w:bidi w:val="0"/>
              <w:rPr>
                <w:rFonts w:ascii="Kalpurush" w:hAnsi="Kalpurush" w:cs="Kalpurush"/>
                <w:sz w:val="24"/>
                <w:szCs w:val="24"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  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...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  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...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ইবরাহিমকে</w:t>
            </w:r>
          </w:p>
        </w:tc>
        <w:tc>
          <w:tcPr>
            <w:tcW w:w="3513" w:type="dxa"/>
            <w:vAlign w:val="center"/>
          </w:tcPr>
          <w:p w:rsidR="002752E8" w:rsidRPr="00D703A8" w:rsidRDefault="002752E8" w:rsidP="000A3533">
            <w:pPr>
              <w:bidi w:val="0"/>
              <w:rPr>
                <w:rFonts w:ascii="Kalpurush" w:hAnsi="Kalpurush" w:cs="Kalpurush"/>
                <w:sz w:val="24"/>
                <w:szCs w:val="24"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আল্লাহ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এক</w:t>
            </w:r>
            <w:r w:rsidRPr="00D703A8">
              <w:rPr>
                <w:rFonts w:ascii="Kalpurush" w:hAnsi="Kalpurush" w:cs="Kalpurush"/>
                <w:sz w:val="24"/>
                <w:szCs w:val="24"/>
                <w:lang w:bidi="bn-BD"/>
              </w:rPr>
              <w:t xml:space="preserve">,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তোমরা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শুধু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="000A3533"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তা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র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ইবাদত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কর</w:t>
            </w:r>
          </w:p>
        </w:tc>
      </w:tr>
      <w:tr w:rsidR="002752E8" w:rsidRPr="00D703A8" w:rsidTr="00793691">
        <w:trPr>
          <w:trHeight w:val="1283"/>
        </w:trPr>
        <w:tc>
          <w:tcPr>
            <w:tcW w:w="2963" w:type="dxa"/>
            <w:vAlign w:val="center"/>
          </w:tcPr>
          <w:p w:rsidR="002752E8" w:rsidRPr="00D703A8" w:rsidRDefault="002752E8" w:rsidP="002752E8">
            <w:pPr>
              <w:bidi w:val="0"/>
              <w:rPr>
                <w:rFonts w:ascii="Kalpurush" w:hAnsi="Kalpurush" w:cs="Kalpurush"/>
                <w:sz w:val="24"/>
                <w:szCs w:val="24"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  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...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  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...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মুসাকে</w:t>
            </w:r>
          </w:p>
        </w:tc>
        <w:tc>
          <w:tcPr>
            <w:tcW w:w="3513" w:type="dxa"/>
            <w:vAlign w:val="center"/>
          </w:tcPr>
          <w:p w:rsidR="002752E8" w:rsidRPr="00D703A8" w:rsidRDefault="002752E8" w:rsidP="000A3533">
            <w:pPr>
              <w:bidi w:val="0"/>
              <w:rPr>
                <w:rFonts w:ascii="Kalpurush" w:hAnsi="Kalpurush" w:cs="Kalpurush"/>
                <w:sz w:val="24"/>
                <w:szCs w:val="24"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আল্লাহ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এক</w:t>
            </w:r>
            <w:r w:rsidRPr="00D703A8">
              <w:rPr>
                <w:rFonts w:ascii="Kalpurush" w:hAnsi="Kalpurush" w:cs="Kalpurush"/>
                <w:sz w:val="24"/>
                <w:szCs w:val="24"/>
                <w:lang w:bidi="bn-BD"/>
              </w:rPr>
              <w:t xml:space="preserve">,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তোমরা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শুধু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="000A3533"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তার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ইবাদত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কর</w:t>
            </w:r>
          </w:p>
        </w:tc>
      </w:tr>
      <w:tr w:rsidR="002752E8" w:rsidRPr="00D703A8" w:rsidTr="00793691">
        <w:trPr>
          <w:trHeight w:val="1283"/>
        </w:trPr>
        <w:tc>
          <w:tcPr>
            <w:tcW w:w="2963" w:type="dxa"/>
            <w:vAlign w:val="center"/>
          </w:tcPr>
          <w:p w:rsidR="002752E8" w:rsidRPr="00D703A8" w:rsidRDefault="002752E8" w:rsidP="002752E8">
            <w:pPr>
              <w:bidi w:val="0"/>
              <w:rPr>
                <w:rFonts w:ascii="Kalpurush" w:hAnsi="Kalpurush" w:cs="Kalpurush"/>
                <w:sz w:val="24"/>
                <w:szCs w:val="24"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  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...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  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...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ঈসাকে</w:t>
            </w:r>
          </w:p>
        </w:tc>
        <w:tc>
          <w:tcPr>
            <w:tcW w:w="3513" w:type="dxa"/>
            <w:vAlign w:val="center"/>
          </w:tcPr>
          <w:p w:rsidR="002752E8" w:rsidRPr="00D703A8" w:rsidRDefault="002752E8" w:rsidP="000A3533">
            <w:pPr>
              <w:bidi w:val="0"/>
              <w:rPr>
                <w:rFonts w:ascii="Kalpurush" w:hAnsi="Kalpurush" w:cs="Kalpurush"/>
                <w:sz w:val="24"/>
                <w:szCs w:val="24"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আল্লাহ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এক</w:t>
            </w:r>
            <w:r w:rsidRPr="00D703A8">
              <w:rPr>
                <w:rFonts w:ascii="Kalpurush" w:hAnsi="Kalpurush" w:cs="Kalpurush"/>
                <w:sz w:val="24"/>
                <w:szCs w:val="24"/>
                <w:lang w:bidi="bn-BD"/>
              </w:rPr>
              <w:t xml:space="preserve">,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তোমরা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শুধু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="000A3533"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তার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ইবাদত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কর</w:t>
            </w:r>
          </w:p>
        </w:tc>
      </w:tr>
      <w:tr w:rsidR="002752E8" w:rsidRPr="00D703A8" w:rsidTr="00793691">
        <w:trPr>
          <w:trHeight w:val="1352"/>
        </w:trPr>
        <w:tc>
          <w:tcPr>
            <w:tcW w:w="2963" w:type="dxa"/>
            <w:vAlign w:val="center"/>
          </w:tcPr>
          <w:p w:rsidR="002752E8" w:rsidRPr="00D703A8" w:rsidRDefault="002752E8" w:rsidP="002752E8">
            <w:pPr>
              <w:bidi w:val="0"/>
              <w:rPr>
                <w:rFonts w:ascii="Kalpurush" w:hAnsi="Kalpurush" w:cs="Kalpurush"/>
                <w:sz w:val="24"/>
                <w:szCs w:val="24"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  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...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  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...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মুহাম্মদকে</w:t>
            </w:r>
          </w:p>
        </w:tc>
        <w:tc>
          <w:tcPr>
            <w:tcW w:w="3513" w:type="dxa"/>
            <w:vAlign w:val="center"/>
          </w:tcPr>
          <w:p w:rsidR="002752E8" w:rsidRPr="00D703A8" w:rsidRDefault="002752E8" w:rsidP="000A3533">
            <w:pPr>
              <w:bidi w:val="0"/>
              <w:rPr>
                <w:rFonts w:ascii="Kalpurush" w:hAnsi="Kalpurush" w:cs="Kalpurush"/>
                <w:sz w:val="24"/>
                <w:szCs w:val="24"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আল্লাহ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এক</w:t>
            </w:r>
            <w:r w:rsidRPr="00D703A8">
              <w:rPr>
                <w:rFonts w:ascii="Kalpurush" w:hAnsi="Kalpurush" w:cs="Kalpurush"/>
                <w:sz w:val="24"/>
                <w:szCs w:val="24"/>
                <w:lang w:bidi="bn-BD"/>
              </w:rPr>
              <w:t xml:space="preserve">,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তোমরা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শুধু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="000A3533"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তার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ইবাদত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কর</w:t>
            </w:r>
          </w:p>
        </w:tc>
      </w:tr>
    </w:tbl>
    <w:p w:rsidR="00C46931" w:rsidRPr="00D703A8" w:rsidRDefault="00C46931" w:rsidP="00C46931">
      <w:pPr>
        <w:bidi w:val="0"/>
        <w:rPr>
          <w:rFonts w:ascii="Kalpurush" w:hAnsi="Kalpurush" w:cs="Kalpurush"/>
          <w:sz w:val="24"/>
          <w:szCs w:val="24"/>
          <w:rtl/>
          <w:cs/>
          <w:lang w:bidi="bn-BD"/>
        </w:rPr>
      </w:pPr>
    </w:p>
    <w:p w:rsidR="00D4365A" w:rsidRPr="00D703A8" w:rsidRDefault="00EA362B" w:rsidP="004736A8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tab/>
      </w:r>
    </w:p>
    <w:p w:rsidR="00D4365A" w:rsidRPr="00D703A8" w:rsidRDefault="00D4365A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D4365A" w:rsidRPr="00D703A8" w:rsidRDefault="00D4365A" w:rsidP="00071CE8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</w:p>
    <w:p w:rsidR="004950B9" w:rsidRPr="00D703A8" w:rsidRDefault="004950B9" w:rsidP="00D4365A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তাআলা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দৃঢ়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সংকল্পের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অধিকারী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বার্তাবাহক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অনেক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মহাপুরুষ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রাসূল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ছাড়া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বহু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রাসূল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প্রেরণ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কতিপয়কে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জানি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অনেককে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জানি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কয়েকটি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গুরুত্বপূর্ণ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দায়িত্ব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আঞ্জাম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দেওয়ার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লক্ষ্যে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4950B9" w:rsidRPr="00D703A8" w:rsidRDefault="004950B9" w:rsidP="002F6856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</w:t>
      </w:r>
      <w:r w:rsidR="00693BE2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ওহি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F6856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স্ব স্ব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কওম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অনুসারীদের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পৌঁছে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দেওয়া।</w:t>
      </w:r>
    </w:p>
    <w:p w:rsidR="004950B9" w:rsidRPr="00D703A8" w:rsidRDefault="004950B9" w:rsidP="00462C71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="00693BE2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মানুষকে</w:t>
      </w:r>
      <w:r w:rsidR="00D703A8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তাওহীদ </w:t>
      </w:r>
      <w:r w:rsidR="001C5A15" w:rsidRPr="00D703A8">
        <w:rPr>
          <w:rFonts w:ascii="Kalpurush" w:hAnsi="Kalpurush" w:cs="Kalpurush" w:hint="cs"/>
          <w:sz w:val="24"/>
          <w:szCs w:val="24"/>
          <w:cs/>
          <w:lang w:bidi="bn-BD"/>
        </w:rPr>
        <w:t>শি</w:t>
      </w:r>
      <w:r w:rsidR="00462C7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ক্ষা দেওয়া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1C5A15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ইখলাসের সাথে </w:t>
      </w:r>
      <w:r w:rsidR="002A5DFF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="002A5DFF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="002A5DFF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CD5BAA" w:rsidRPr="00D703A8">
        <w:rPr>
          <w:rFonts w:ascii="Kalpurush" w:hAnsi="Kalpurush" w:cs="Kalpurush" w:hint="cs"/>
          <w:sz w:val="24"/>
          <w:szCs w:val="24"/>
          <w:cs/>
          <w:lang w:bidi="bn-BD"/>
        </w:rPr>
        <w:t>আঞ্জাম দেওয়ার পদ্ধতি বর্ণনা করা।</w:t>
      </w:r>
    </w:p>
    <w:p w:rsidR="004950B9" w:rsidRPr="00D703A8" w:rsidRDefault="004950B9" w:rsidP="00071CE8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="00693BE2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কাজে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উত্তম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আদর্শ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হিসেবে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নিজেকে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পেশ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চলার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পথে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মানুষেরা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অনুসরণ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8E7BFF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করতে সক্ষম হয়।</w:t>
      </w:r>
    </w:p>
    <w:p w:rsidR="004950B9" w:rsidRPr="00D703A8" w:rsidRDefault="004950B9" w:rsidP="00CC4CBE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৪</w:t>
      </w:r>
      <w:r w:rsidR="00693BE2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অনুসারীদেরকে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তাকওয়া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আনুগত্য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B5FE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আদেশ </w:t>
      </w:r>
      <w:r w:rsidR="00883500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মানার </w:t>
      </w:r>
      <w:r w:rsidR="004B5FE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দীক্ষা </w:t>
      </w:r>
      <w:r w:rsidR="00CC4CBE"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প্রদান করা।</w:t>
      </w:r>
    </w:p>
    <w:p w:rsidR="004950B9" w:rsidRPr="00D703A8" w:rsidRDefault="004950B9" w:rsidP="00071CE8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৫</w:t>
      </w:r>
      <w:r w:rsidR="00693BE2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অনুসারীদেরকে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দীনের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বিধান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উত্তম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চরিত্র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শিক্ষা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দেওয়া।</w:t>
      </w:r>
    </w:p>
    <w:p w:rsidR="004950B9" w:rsidRPr="00D703A8" w:rsidRDefault="004950B9" w:rsidP="00071CE8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৬</w:t>
      </w:r>
      <w:r w:rsidR="00693BE2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পাপী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মূর্তিপূজারী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মুশরিক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অন্যদের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হিদায়েত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সঠিক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নির্দেশনা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প্রদান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করা।</w:t>
      </w:r>
    </w:p>
    <w:p w:rsidR="004950B9" w:rsidRPr="00D703A8" w:rsidRDefault="004950B9" w:rsidP="00F44DBB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৭</w:t>
      </w:r>
      <w:r w:rsidR="00693BE2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="00F44DBB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মানুষদের জানানো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মৃত্যুর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অবশ্যই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উঠানো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কিয়ামতের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আমলের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হিসাব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ঈমান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এনেছে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প্রতিদান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জান্নাত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শরীক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অবাধ্য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ঠিকানা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জাহান্নাম।</w:t>
      </w:r>
    </w:p>
    <w:p w:rsidR="00071CE8" w:rsidRPr="00D703A8" w:rsidRDefault="00071CE8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4950B9" w:rsidRPr="00D703A8" w:rsidRDefault="004950B9" w:rsidP="008C1CA5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E56F3" w:rsidRPr="00D703A8">
        <w:rPr>
          <w:rFonts w:ascii="Kalpurush" w:hAnsi="Kalpurush" w:cs="Kalpurush" w:hint="cs"/>
          <w:sz w:val="24"/>
          <w:szCs w:val="24"/>
          <w:cs/>
          <w:lang w:bidi="bn-BD"/>
        </w:rPr>
        <w:t>রাসূলে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="006E56F3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স্রষ্টা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প্রেরণকারী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মাত্র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বিশ্ব</w:t>
      </w:r>
      <w:r w:rsidR="008C1CA5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জগত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810CE"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অন্তর্গত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সৃষ্টিজীব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স্রষ্টার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অস্তিত্বের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ঘোষণা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8C1CA5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ও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একত্বের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সাক্ষী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প্রদান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বিশ্ব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জগতের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স্রষ্টা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জগতে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বিদ্যমান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মানুষ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জীবজন্তু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কীটপতঙ্গের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স্রষ্টাও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মৃত্যুর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স্রষ্টা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স্রষ্টা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স্থায়ী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ক্ষণস্থায়ী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জীবনের।</w:t>
      </w:r>
    </w:p>
    <w:p w:rsidR="004950B9" w:rsidRPr="00D703A8" w:rsidRDefault="00F810CE" w:rsidP="00A91A4E">
      <w:pPr>
        <w:bidi w:val="0"/>
        <w:jc w:val="both"/>
        <w:rPr>
          <w:rFonts w:ascii="Kalpurush" w:hAnsi="Kalpurush" w:cs="Kalpurush"/>
          <w:color w:val="C00000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নিঃসন্দেহে 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ইয়াহূদী</w:t>
      </w:r>
      <w:r w:rsidR="00AE25A6" w:rsidRPr="00D703A8">
        <w:rPr>
          <w:rFonts w:ascii="Kalpurush" w:hAnsi="Kalpurush" w:cs="Kalpurush"/>
          <w:sz w:val="24"/>
          <w:szCs w:val="24"/>
          <w:lang w:bidi="bn-BD"/>
        </w:rPr>
        <w:t>,</w:t>
      </w:r>
      <w:r w:rsidR="00666D82" w:rsidRPr="00D703A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খৃস্টান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মুসলিমদের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সংরক্ষিত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পবিত্র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কিতাবসমূহ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অস্তিত্ব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91A4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তার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তাওহিদের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91A4E"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সাক্ষী প্রদান করে।</w:t>
      </w:r>
    </w:p>
    <w:p w:rsidR="004950B9" w:rsidRPr="00D703A8" w:rsidRDefault="006D488F" w:rsidP="00351696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সত্যিকার</w:t>
      </w:r>
      <w:r w:rsidR="0090760F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সত্যানুসন্ধিৎসু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="008E34A3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পবিত্র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কিতাব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কুরআনুল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কারিমে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96AA6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ইলাহের</w:t>
      </w:r>
      <w:r w:rsidR="00A96AA6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A3926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তাৎপর্য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বাস্তবধর্মিতার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অধ্যয়ন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="00A96AA6" w:rsidRPr="00D703A8">
        <w:rPr>
          <w:rFonts w:ascii="Kalpurush" w:hAnsi="Kalpurush" w:cs="Kalpurush"/>
          <w:sz w:val="24"/>
          <w:szCs w:val="24"/>
          <w:lang w:bidi="bn-BD"/>
        </w:rPr>
        <w:t>,</w:t>
      </w:r>
      <w:r w:rsidR="00A96AA6" w:rsidRPr="00D703A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C52B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সে পর-মুখাপেক্ষী মিথ্যা ইলাহের বৈশিষ্ট্য থেকে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C52B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একক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বৈশিষ্ট্যগুলো</w:t>
      </w:r>
      <w:r w:rsidR="00FC52B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আলাদা</w:t>
      </w:r>
      <w:r w:rsidR="00FC52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C52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="00FC52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C52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সক্ষম</w:t>
      </w:r>
      <w:r w:rsidR="00FC52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C52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="00FC52B9" w:rsidRPr="00D703A8">
        <w:rPr>
          <w:rFonts w:ascii="Kalpurush" w:hAnsi="Kalpurush" w:cs="Kalpurush"/>
          <w:sz w:val="24"/>
          <w:szCs w:val="24"/>
          <w:lang w:bidi="bn-BD"/>
        </w:rPr>
        <w:t>,</w:t>
      </w:r>
      <w:r w:rsidR="00FC52B9" w:rsidRPr="00D703A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একমাত্র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তাআলা</w:t>
      </w:r>
      <w:r w:rsidR="004E503D" w:rsidRPr="00D703A8">
        <w:rPr>
          <w:rFonts w:ascii="Kalpurush" w:hAnsi="Kalpurush" w:cs="Kalpurush" w:hint="cs"/>
          <w:sz w:val="24"/>
          <w:szCs w:val="24"/>
          <w:cs/>
          <w:lang w:bidi="bn-BD"/>
        </w:rPr>
        <w:t>ই বিশে</w:t>
      </w:r>
      <w:r w:rsidR="00741691" w:rsidRPr="00D703A8">
        <w:rPr>
          <w:rFonts w:ascii="Kalpurush" w:hAnsi="Kalpurush" w:cs="Kalpurush" w:hint="cs"/>
          <w:sz w:val="24"/>
          <w:szCs w:val="24"/>
          <w:cs/>
          <w:lang w:bidi="bn-BD"/>
        </w:rPr>
        <w:t>ষিত,</w:t>
      </w:r>
      <w:r w:rsidR="00244BE4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ধারণাপ্রসূত</w:t>
      </w:r>
      <w:r w:rsidR="00244BE4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4169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মিথ্যা </w:t>
      </w:r>
      <w:r w:rsidR="00244BE4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ইলাহের</w:t>
      </w:r>
      <w:r w:rsidR="00244BE4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4169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তাতে </w:t>
      </w:r>
      <w:r w:rsidR="00244BE4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কোন অংশ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="00C250C8" w:rsidRPr="00D703A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C250C8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আল্লাহর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সেসব</w:t>
      </w:r>
      <w:r w:rsidR="00321F7B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351696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বৈশিষ্ট্য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কতিপয়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হচ্ছে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4950B9" w:rsidRPr="00D703A8" w:rsidRDefault="004950B9" w:rsidP="007C42E9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</w:t>
      </w:r>
      <w:r w:rsidR="00740055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স্রষ্টা</w:t>
      </w:r>
      <w:r w:rsidR="007C42E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, তিনি কারো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সৃষ্টি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নন।</w:t>
      </w:r>
    </w:p>
    <w:p w:rsidR="004950B9" w:rsidRPr="00D703A8" w:rsidRDefault="004950B9" w:rsidP="00680373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="00740055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="007C42E9" w:rsidRPr="00D703A8">
        <w:rPr>
          <w:rFonts w:ascii="Kalpurush" w:hAnsi="Kalpurush" w:cs="Kalpurush" w:hint="cs"/>
          <w:sz w:val="24"/>
          <w:szCs w:val="24"/>
          <w:cs/>
          <w:lang w:bidi="bn-BD"/>
        </w:rPr>
        <w:t>জন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শরীক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78EF"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একাধিক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78EF" w:rsidRPr="00D703A8">
        <w:rPr>
          <w:rFonts w:ascii="Kalpurush" w:hAnsi="Kalpurush" w:cs="Kalpurush" w:hint="cs"/>
          <w:sz w:val="24"/>
          <w:szCs w:val="24"/>
          <w:cs/>
          <w:lang w:bidi="bn-BD"/>
        </w:rPr>
        <w:t>নন।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C42E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কারো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পিতা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80373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বা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পুত্র</w:t>
      </w:r>
      <w:r w:rsidR="00680373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নন</w:t>
      </w:r>
      <w:r w:rsidRPr="00D703A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4950B9" w:rsidRPr="00D703A8" w:rsidRDefault="004950B9" w:rsidP="001F1828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="00740055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তা‘আলা সৃষ্ট</w:t>
      </w:r>
      <w:r w:rsidR="001F1828" w:rsidRPr="00D703A8">
        <w:rPr>
          <w:rFonts w:ascii="Kalpurush" w:hAnsi="Kalpurush" w:cs="Kalpurush" w:hint="cs"/>
          <w:sz w:val="24"/>
          <w:szCs w:val="24"/>
          <w:cs/>
          <w:lang w:bidi="bn-BD"/>
        </w:rPr>
        <w:t>জীবের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1F1828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চিন্তা ও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কল্পনা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পবিত্র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অনেক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ঊর্ধ্বে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দুনিয়ায়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চোখ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আয়ত্ত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1F1828" w:rsidRPr="00D703A8">
        <w:rPr>
          <w:rFonts w:ascii="Kalpurush" w:hAnsi="Kalpurush" w:cs="Kalpurush" w:hint="cs"/>
          <w:sz w:val="24"/>
          <w:szCs w:val="24"/>
          <w:cs/>
          <w:lang w:bidi="bn-BD"/>
        </w:rPr>
        <w:t>সক্ষম নয়।</w:t>
      </w:r>
    </w:p>
    <w:p w:rsidR="004950B9" w:rsidRPr="00D703A8" w:rsidRDefault="004950B9" w:rsidP="00A66C0F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৪</w:t>
      </w:r>
      <w:r w:rsidR="00740055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শাশ্বত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চিরন্তন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অবিনশ্বর।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মৃত্যু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বরণ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করবেন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03A43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তিনি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বস্তুতে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অন্তরীণ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কিংবা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অনুপ্রবেশ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03A43"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স্বীয়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03A43" w:rsidRPr="00D703A8">
        <w:rPr>
          <w:rFonts w:ascii="Kalpurush" w:hAnsi="Kalpurush" w:cs="Kalpurush" w:hint="cs"/>
          <w:sz w:val="24"/>
          <w:szCs w:val="24"/>
          <w:cs/>
          <w:lang w:bidi="bn-BD"/>
        </w:rPr>
        <w:t>সৃষ্ট</w:t>
      </w:r>
      <w:r w:rsidR="00A66C0F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জগত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বস্তুর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দেহধারণ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</w:p>
    <w:p w:rsidR="004950B9" w:rsidRPr="00D703A8" w:rsidRDefault="004950B9" w:rsidP="000E1038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৫</w:t>
      </w:r>
      <w:r w:rsidR="00740055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অমুখাপেক্ষী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নিজ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সত্ত্বায়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প্রতিষ্ঠিত।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স্বীয়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11ADC" w:rsidRPr="00D703A8">
        <w:rPr>
          <w:rFonts w:ascii="Kalpurush" w:hAnsi="Kalpurush" w:cs="Kalpurush" w:hint="cs"/>
          <w:sz w:val="24"/>
          <w:szCs w:val="24"/>
          <w:cs/>
          <w:lang w:bidi="bn-BD"/>
        </w:rPr>
        <w:t>সৃষ্টিজীব থেকে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11AD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সম্পূর্ণ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অভাবমুক্ত।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="00311AD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BC56B0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সৃষ্টিজীবের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মুখাপেক্ষী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পিতা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আছে</w:t>
      </w:r>
      <w:r w:rsidR="000E1038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স্ত্রী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সন্তান।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খাদ্য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পানীয়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সাহায্যের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মুখাপেক্ষী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যেসব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মখলুক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সৃষ্টি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সবাই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মুখাপেক্ষী।</w:t>
      </w:r>
    </w:p>
    <w:p w:rsidR="004950B9" w:rsidRPr="00D703A8" w:rsidRDefault="004950B9" w:rsidP="00C617CE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৬</w:t>
      </w:r>
      <w:r w:rsidR="00740055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মহান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পরিপূর্ণ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সৌন্দর্যমণ্ডিত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845B4" w:rsidRPr="00D703A8">
        <w:rPr>
          <w:rFonts w:ascii="Kalpurush" w:hAnsi="Kalpurush" w:cs="Kalpurush" w:hint="cs"/>
          <w:sz w:val="24"/>
          <w:szCs w:val="24"/>
          <w:cs/>
          <w:lang w:bidi="bn-BD"/>
        </w:rPr>
        <w:t>গুণাবলীর অধিকারী হিসেবে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B845B4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F82C4C"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একক</w:t>
      </w:r>
      <w:r w:rsidR="00A66A92" w:rsidRPr="00D703A8">
        <w:rPr>
          <w:rFonts w:ascii="Kalpurush" w:hAnsi="Kalpurush" w:cs="Kalpurush" w:hint="cs"/>
          <w:sz w:val="24"/>
          <w:szCs w:val="24"/>
          <w:cs/>
          <w:lang w:bidi="bn-BD"/>
        </w:rPr>
        <w:t>, তার গুণাবলীতে</w:t>
      </w:r>
      <w:r w:rsidR="00F82C4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কোন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F82C4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সৃষ্টিজীব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82C4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তার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অংশীদার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সমকক্ষ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0E1038" w:rsidRPr="00D703A8">
        <w:rPr>
          <w:rFonts w:ascii="Kalpurush" w:hAnsi="Kalpurush" w:cs="Kalpurush" w:hint="cs"/>
          <w:sz w:val="24"/>
          <w:szCs w:val="24"/>
          <w:cs/>
          <w:lang w:bidi="bn-BD"/>
        </w:rPr>
        <w:t>নয় 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09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সাদৃশ্য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66A92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বস্তু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</w:p>
    <w:p w:rsidR="004950B9" w:rsidRPr="00D703A8" w:rsidRDefault="004950B9" w:rsidP="00092781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পক্ষে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সম্ভব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এসব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মা</w:t>
      </w:r>
      <w:r w:rsidR="002609B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নদণ্ড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09278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গুণাবলী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অনেক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09278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গুণ,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একমাত্র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তাআলা</w:t>
      </w:r>
      <w:r w:rsidR="00092781" w:rsidRPr="00D703A8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09278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বিশেষিত)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ধারণাপ্রসূত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বাতিল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প্রত্যাখ্যান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করা।</w:t>
      </w:r>
    </w:p>
    <w:p w:rsidR="004950B9" w:rsidRPr="00D703A8" w:rsidRDefault="004950B9" w:rsidP="00C617CE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সুযোগ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উল্লেখিত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বার্তা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প্রসঙ্গে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পুনরায়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ফিরে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যাই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বাইবেল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কুরআনুল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কারিম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কতক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উদ্ধৃতি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পেশ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করি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সত্ত্বাকে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প্রমাণ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A132A3" w:rsidRPr="00D703A8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="00A132A3" w:rsidRPr="00D703A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পূর্বে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নিম্নের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অনুভূতিতে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C28FA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আমি </w:t>
      </w:r>
      <w:r w:rsidR="00A132A3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আপনাদের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শরীক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132A3" w:rsidRPr="00D703A8">
        <w:rPr>
          <w:rFonts w:ascii="Kalpurush" w:hAnsi="Kalpurush" w:cs="Kalpurush" w:hint="cs"/>
          <w:sz w:val="24"/>
          <w:szCs w:val="24"/>
          <w:cs/>
          <w:lang w:bidi="bn-BD"/>
        </w:rPr>
        <w:t>চাই:</w:t>
      </w:r>
    </w:p>
    <w:p w:rsidR="00B84DE8" w:rsidRPr="00D703A8" w:rsidRDefault="00B84DE8" w:rsidP="00B84DE8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4950B9" w:rsidRPr="00D703A8" w:rsidRDefault="00753DBA" w:rsidP="004950B9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noProof/>
          <w:sz w:val="24"/>
          <w:szCs w:val="24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2" type="#_x0000_t106" style="position:absolute;margin-left:1.65pt;margin-top:.35pt;width:311.95pt;height:109.95pt;z-index:251662336" adj="3403,-1306" strokecolor="#060">
            <v:textbox style="mso-next-textbox:#_x0000_s1032">
              <w:txbxContent>
                <w:p w:rsidR="00711B39" w:rsidRPr="004665E3" w:rsidRDefault="00711B39" w:rsidP="00230F42">
                  <w:pPr>
                    <w:bidi w:val="0"/>
                    <w:rPr>
                      <w:rFonts w:ascii="Kalpurush" w:hAnsi="Kalpurush" w:cs="Kalpurush"/>
                      <w:color w:val="C00000"/>
                      <w:sz w:val="24"/>
                      <w:szCs w:val="24"/>
                      <w:lang w:bidi="bn-BD"/>
                    </w:rPr>
                  </w:pP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পরস্পর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প্রশ্নকারী অনুসন্ধিৎসু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কতক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খৃস্টান অবাক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হয়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: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আল্লাহ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এক </w:t>
                  </w:r>
                  <w:r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তা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স্পষ্ট।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আমরাও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এক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ইলাহে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বিশ্বাস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করি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lang w:bidi="bn-BD"/>
                    </w:rPr>
                    <w:t xml:space="preserve">,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তাহলে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ঘটনা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কি 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lang w:bidi="bn-BD"/>
                    </w:rPr>
                    <w:t>?</w:t>
                  </w:r>
                </w:p>
                <w:p w:rsidR="00711B39" w:rsidRPr="00D959B5" w:rsidRDefault="00711B39" w:rsidP="008F3540">
                  <w:pPr>
                    <w:bidi w:val="0"/>
                    <w:jc w:val="both"/>
                    <w:rPr>
                      <w:b/>
                      <w:bCs/>
                      <w:color w:val="A50021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DD7E6A" w:rsidRPr="00D703A8" w:rsidRDefault="00DD7E6A" w:rsidP="00DD7E6A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DD7E6A" w:rsidRPr="00D703A8" w:rsidRDefault="00DD7E6A" w:rsidP="00DD7E6A">
      <w:pPr>
        <w:bidi w:val="0"/>
        <w:rPr>
          <w:rFonts w:ascii="Kalpurush" w:hAnsi="Kalpurush" w:cs="Kalpurush"/>
          <w:sz w:val="24"/>
          <w:szCs w:val="24"/>
          <w:rtl/>
          <w:cs/>
          <w:lang w:bidi="bn-BD"/>
        </w:rPr>
      </w:pPr>
    </w:p>
    <w:p w:rsidR="004950B9" w:rsidRPr="00D703A8" w:rsidRDefault="004950B9" w:rsidP="004950B9">
      <w:pPr>
        <w:bidi w:val="0"/>
        <w:rPr>
          <w:rFonts w:ascii="Kalpurush" w:hAnsi="Kalpurush" w:cs="Kalpurush"/>
          <w:sz w:val="24"/>
          <w:szCs w:val="24"/>
          <w:rtl/>
          <w:cs/>
          <w:lang w:bidi="bn-BD"/>
        </w:rPr>
      </w:pPr>
    </w:p>
    <w:p w:rsidR="00B84DE8" w:rsidRPr="00D703A8" w:rsidRDefault="00B84DE8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4950B9" w:rsidRPr="00D703A8" w:rsidRDefault="00EA612D" w:rsidP="003C28FA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সত্য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C28FA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ঘটনা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হচ্ছে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গবেষণা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খৃস্টানদের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গভীর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পড়াশুনা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আমার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আলোচনা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পর্যালোচনা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অবগত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হয়েছি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>“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8D68AD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” 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>(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কারো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ধারণা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মোতাবেক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নিম্নের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সত্তাসমূহকে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শামিল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4950B9" w:rsidRPr="00D703A8" w:rsidRDefault="004950B9" w:rsidP="004665E3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পিতা।</w:t>
      </w:r>
    </w:p>
    <w:p w:rsidR="004950B9" w:rsidRPr="00D703A8" w:rsidRDefault="004950B9" w:rsidP="004665E3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ছেলে।</w:t>
      </w:r>
    </w:p>
    <w:p w:rsidR="004950B9" w:rsidRPr="00D703A8" w:rsidRDefault="004950B9" w:rsidP="004665E3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রুহুল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কুদস।</w:t>
      </w:r>
    </w:p>
    <w:p w:rsidR="004950B9" w:rsidRPr="00D703A8" w:rsidRDefault="00340AAC" w:rsidP="003C28FA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একটি স্পষ্ট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বিষয় 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সরল কথা </w:t>
      </w:r>
      <w:r w:rsidR="00A10F9F"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একজন</w:t>
      </w:r>
      <w:r w:rsidR="00A10F9F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10F9F"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বাস্তবধর্মী</w:t>
      </w:r>
      <w:r w:rsidR="00A10F9F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10F9F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গবেষককে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প্রলুব্ধ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C28FA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এসব আকিদা পোষণকারী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খৃস্টানদের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কয়েকটি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প্রশ্নের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উত্তর প্রদানে</w:t>
      </w:r>
      <w:r w:rsidR="00252556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বাধ্য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4950B9" w:rsidRPr="00D703A8" w:rsidRDefault="004950B9" w:rsidP="00EC3F2A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="004302CB" w:rsidRPr="00D703A8">
        <w:rPr>
          <w:rFonts w:ascii="Kalpurush" w:hAnsi="Kalpurush" w:cs="Kalpurush" w:hint="cs"/>
          <w:sz w:val="24"/>
          <w:szCs w:val="24"/>
          <w:cs/>
          <w:lang w:bidi="bn-BD"/>
        </w:rPr>
        <w:t>তোম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="004302CB" w:rsidRPr="00D703A8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302CB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বল </w:t>
      </w:r>
      <w:r w:rsidRPr="00D703A8">
        <w:rPr>
          <w:rFonts w:ascii="Kalpurush" w:hAnsi="Kalpurush" w:cs="Kalpurush"/>
          <w:sz w:val="24"/>
          <w:szCs w:val="24"/>
          <w:lang w:bidi="bn-BD"/>
        </w:rPr>
        <w:t>“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="00E65476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”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অর্থ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C3F2A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ইঙ্গিত দাও </w:t>
      </w:r>
      <w:r w:rsidRPr="00D703A8">
        <w:rPr>
          <w:rFonts w:ascii="Kalpurush" w:hAnsi="Kalpurush" w:cs="Kalpurush"/>
          <w:sz w:val="24"/>
          <w:szCs w:val="24"/>
          <w:lang w:bidi="bn-BD"/>
        </w:rPr>
        <w:t>?</w:t>
      </w:r>
    </w:p>
    <w:p w:rsidR="00683BA5" w:rsidRPr="00D703A8" w:rsidRDefault="004950B9" w:rsidP="00B84DE8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এমন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যিনি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ভেতর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প্রবেশ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;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ভেতর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প্রবেশ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="00B84DE8"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="00B84DE8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ভেতর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ভেতর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D703A8">
        <w:rPr>
          <w:rFonts w:ascii="Kalpurush" w:hAnsi="Kalpurush" w:cs="Kalpurush"/>
          <w:sz w:val="24"/>
          <w:szCs w:val="24"/>
          <w:lang w:bidi="bn-BD"/>
        </w:rPr>
        <w:t>?</w:t>
      </w:r>
    </w:p>
    <w:p w:rsidR="004950B9" w:rsidRPr="00D703A8" w:rsidRDefault="00C21F5C" w:rsidP="000F75B5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এসব বৈপরীত্য</w:t>
      </w:r>
      <w:r w:rsidR="003C28FA" w:rsidRPr="00D703A8">
        <w:rPr>
          <w:rFonts w:ascii="Kalpurush" w:hAnsi="Kalpurush" w:cs="Kalpurush" w:hint="cs"/>
          <w:sz w:val="24"/>
          <w:szCs w:val="24"/>
          <w:cs/>
          <w:lang w:bidi="bn-BD"/>
        </w:rPr>
        <w:t>পূর্ণ বিশ্বাস</w:t>
      </w:r>
      <w:r w:rsidR="00CB17E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সহ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খৃস্টানদের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কতিপয় আকিদা </w:t>
      </w:r>
      <w:r w:rsidR="003D1845"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অনুসারে তাদের ধারণা:</w:t>
      </w:r>
      <w:r w:rsidR="001659BB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</w:t>
      </w:r>
      <w:r w:rsidR="0017748B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ইলাহের</w:t>
      </w:r>
      <w:r w:rsidR="0017748B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0F75B5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ভিন্ন ভিন্ন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দায়িত্ব</w:t>
      </w:r>
      <w:r w:rsidR="000F75B5" w:rsidRPr="00D703A8">
        <w:rPr>
          <w:rFonts w:ascii="Kalpurush" w:hAnsi="Kalpurush" w:cs="Kalpurush"/>
          <w:sz w:val="24"/>
          <w:szCs w:val="24"/>
          <w:lang w:bidi="bn-BD"/>
        </w:rPr>
        <w:t>,</w:t>
      </w:r>
      <w:r w:rsidR="0017748B" w:rsidRPr="00D703A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ভিন্ন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ভিন্ন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সত্ত্বা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ভিন্ন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ভিন্ন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আকৃতি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4950B9" w:rsidRPr="00D703A8" w:rsidRDefault="004950B9" w:rsidP="000A6090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</w:t>
      </w:r>
      <w:r w:rsidR="00E003FD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পিতা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=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="00AE3E09" w:rsidRPr="00D703A8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স্রষ্টা।</w:t>
      </w:r>
    </w:p>
    <w:p w:rsidR="004950B9" w:rsidRPr="00D703A8" w:rsidRDefault="004950B9" w:rsidP="00AE3E09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="00E003FD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ছেলে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=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="00AE3E09" w:rsidRPr="00D703A8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E3E0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ত্রাণকর্তা 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নাজাতদাতা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  <w:r w:rsidR="00967DB0" w:rsidRPr="00D703A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4950B9" w:rsidRPr="00D703A8" w:rsidRDefault="004950B9" w:rsidP="00E003FD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="00E003FD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রুহুল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কুদস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=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উপদেষ্টা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সম্মানিত</w:t>
      </w:r>
      <w:r w:rsidR="00E003FD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="00E003FD" w:rsidRPr="00D703A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4950B9" w:rsidRPr="00D703A8" w:rsidRDefault="00A2664D" w:rsidP="00C5685C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তাওরাত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ইঞ্জিল </w:t>
      </w:r>
      <w:r w:rsidR="007C002F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কিতাবদ্বয়ে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 সম্পর্কে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পেশ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80568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সাথে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মাসীহ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নিজেই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ছেলে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অংশ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ইত্যাদি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আকিদা </w:t>
      </w:r>
      <w:r w:rsidR="007C002F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সম্পূর্ণ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সাংঘর্ষিক</w:t>
      </w:r>
      <w:r w:rsidR="007C002F" w:rsidRPr="00D703A8">
        <w:rPr>
          <w:rFonts w:ascii="Kalpurush" w:hAnsi="Kalpurush" w:cs="Kalpurush"/>
          <w:sz w:val="24"/>
          <w:szCs w:val="24"/>
          <w:lang w:bidi="bn-BD"/>
        </w:rPr>
        <w:t>,</w:t>
      </w:r>
      <w:r w:rsidR="007C002F" w:rsidRPr="00D703A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ইঞ্জিলে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স্পষ্ট</w:t>
      </w:r>
      <w:r w:rsidR="00C5685C" w:rsidRPr="00D703A8">
        <w:rPr>
          <w:rFonts w:ascii="Kalpurush" w:hAnsi="Kalpurush" w:cs="Kalpurush" w:hint="cs"/>
          <w:sz w:val="24"/>
          <w:szCs w:val="24"/>
          <w:cs/>
          <w:lang w:bidi="bn-BD"/>
        </w:rPr>
        <w:t>ভাবে</w:t>
      </w:r>
      <w:r w:rsidR="0070654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C5685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আছে,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দুনিয়ায়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আল্লাহকে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দেখবে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E42947" w:rsidRPr="00D703A8" w:rsidRDefault="00C3676A" w:rsidP="00567D40">
      <w:pPr>
        <w:bidi w:val="0"/>
        <w:jc w:val="both"/>
        <w:rPr>
          <w:rFonts w:ascii="Kalpurush" w:hAnsi="Kalpurush" w:cs="Kalpurush"/>
          <w:color w:val="C00000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color w:val="C00000"/>
          <w:sz w:val="24"/>
          <w:szCs w:val="24"/>
          <w:lang w:bidi="bn-BD"/>
        </w:rPr>
        <w:t>“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তোমরা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কখনো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তার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কথা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শ্রবণ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করনি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এবং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তার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চেহারা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proofErr w:type="gramStart"/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দেখনি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”</w:t>
      </w:r>
      <w:r w:rsidRPr="00D703A8">
        <w:rPr>
          <w:rFonts w:ascii="Kalpurush" w:hAnsi="Kalpurush" w:cs="SolaimanLipi" w:hint="cs"/>
          <w:color w:val="C00000"/>
          <w:sz w:val="24"/>
          <w:szCs w:val="24"/>
          <w:cs/>
          <w:lang w:bidi="hi-IN"/>
        </w:rPr>
        <w:t>।</w:t>
      </w:r>
      <w:proofErr w:type="gramEnd"/>
    </w:p>
    <w:p w:rsidR="004950B9" w:rsidRPr="00D703A8" w:rsidRDefault="004950B9" w:rsidP="00D71E43">
      <w:pPr>
        <w:bidi w:val="0"/>
        <w:ind w:left="2160"/>
        <w:jc w:val="both"/>
        <w:rPr>
          <w:rFonts w:ascii="Kalpurush" w:hAnsi="Kalpurush" w:cs="Kalpurush"/>
          <w:color w:val="C00000"/>
          <w:sz w:val="24"/>
          <w:szCs w:val="24"/>
          <w:lang w:bidi="bn-BD"/>
        </w:rPr>
      </w:pP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>(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যোহন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37: 5) 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বা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(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ইঞ্জিল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ইউহানা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: 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৫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>: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৩৭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>)</w:t>
      </w:r>
    </w:p>
    <w:p w:rsidR="00567D40" w:rsidRPr="00D703A8" w:rsidRDefault="00567D40" w:rsidP="00567D40">
      <w:pPr>
        <w:bidi w:val="0"/>
        <w:jc w:val="both"/>
        <w:rPr>
          <w:rFonts w:ascii="Kalpurush" w:hAnsi="Kalpurush" w:cs="Kalpurush"/>
          <w:color w:val="C00000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color w:val="C00000"/>
          <w:sz w:val="24"/>
          <w:szCs w:val="24"/>
          <w:lang w:bidi="bn-BD"/>
        </w:rPr>
        <w:t>“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কেউ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তাকে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 xml:space="preserve">কখনো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দেখেনি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এবং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কেউ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 xml:space="preserve">তাকে দেখতে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সক্ষম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proofErr w:type="gramStart"/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নয়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”</w:t>
      </w:r>
      <w:r w:rsidRPr="00D703A8">
        <w:rPr>
          <w:rFonts w:ascii="Kalpurush" w:hAnsi="Kalpurush" w:cs="SolaimanLipi" w:hint="cs"/>
          <w:color w:val="C00000"/>
          <w:sz w:val="24"/>
          <w:szCs w:val="24"/>
          <w:cs/>
          <w:lang w:bidi="hi-IN"/>
        </w:rPr>
        <w:t>।</w:t>
      </w:r>
      <w:proofErr w:type="gramEnd"/>
    </w:p>
    <w:p w:rsidR="004950B9" w:rsidRPr="00D703A8" w:rsidRDefault="004950B9" w:rsidP="00D71E43">
      <w:pPr>
        <w:bidi w:val="0"/>
        <w:ind w:left="2880" w:firstLine="720"/>
        <w:jc w:val="both"/>
        <w:rPr>
          <w:rFonts w:ascii="Kalpurush" w:hAnsi="Kalpurush" w:cs="Kalpurush"/>
          <w:color w:val="C00000"/>
          <w:sz w:val="24"/>
          <w:szCs w:val="24"/>
          <w:lang w:bidi="bn-BD"/>
        </w:rPr>
      </w:pP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>(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টিমোথির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প্রতি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প্রথমপত্র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: 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৬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>:16)</w:t>
      </w:r>
    </w:p>
    <w:p w:rsidR="004950B9" w:rsidRPr="00D703A8" w:rsidRDefault="00A55E7E" w:rsidP="00A55E7E">
      <w:pPr>
        <w:bidi w:val="0"/>
        <w:jc w:val="both"/>
        <w:rPr>
          <w:rFonts w:ascii="Kalpurush" w:hAnsi="Kalpurush" w:cs="Kalpurush"/>
          <w:color w:val="C00000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color w:val="C00000"/>
          <w:sz w:val="24"/>
          <w:szCs w:val="24"/>
          <w:lang w:bidi="bn-BD"/>
        </w:rPr>
        <w:t>“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এমন</w:t>
      </w:r>
      <w:r w:rsidRPr="00D703A8">
        <w:rPr>
          <w:rFonts w:ascii="Kalpurush" w:hAnsi="Kalpurush" w:cs="Kalpurush" w:hint="cs"/>
          <w:color w:val="C00000"/>
          <w:sz w:val="24"/>
          <w:szCs w:val="24"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কেউ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নেই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আমাকে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দেখবে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জীবিত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proofErr w:type="gramStart"/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থাকবে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”</w:t>
      </w:r>
      <w:r w:rsidRPr="00D703A8">
        <w:rPr>
          <w:rFonts w:ascii="Kalpurush" w:hAnsi="Kalpurush" w:cs="SolaimanLipi" w:hint="cs"/>
          <w:color w:val="C00000"/>
          <w:sz w:val="24"/>
          <w:szCs w:val="24"/>
          <w:cs/>
          <w:lang w:bidi="hi-IN"/>
        </w:rPr>
        <w:t>।</w:t>
      </w:r>
      <w:proofErr w:type="gramEnd"/>
    </w:p>
    <w:p w:rsidR="004950B9" w:rsidRPr="00D703A8" w:rsidRDefault="004950B9" w:rsidP="00D71E43">
      <w:pPr>
        <w:bidi w:val="0"/>
        <w:ind w:left="1440" w:firstLine="720"/>
        <w:jc w:val="both"/>
        <w:rPr>
          <w:rFonts w:ascii="Kalpurush" w:hAnsi="Kalpurush" w:cs="Kalpurush"/>
          <w:color w:val="C00000"/>
          <w:sz w:val="24"/>
          <w:szCs w:val="24"/>
          <w:lang w:bidi="bn-BD"/>
        </w:rPr>
      </w:pP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>(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যাত্রাপুস্তক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৩৩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:20) 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বা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(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আল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>-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খুরুজ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৩৩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>: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২০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>)</w:t>
      </w:r>
    </w:p>
    <w:p w:rsidR="00B84DE8" w:rsidRPr="00D703A8" w:rsidRDefault="00B84DE8" w:rsidP="00755B91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4950B9" w:rsidRPr="00D703A8" w:rsidRDefault="004950B9" w:rsidP="00C617CE">
      <w:pPr>
        <w:bidi w:val="0"/>
        <w:jc w:val="both"/>
        <w:rPr>
          <w:rFonts w:ascii="Kalpurush" w:hAnsi="Kalpurush" w:cs="Kalpurush"/>
          <w:sz w:val="24"/>
          <w:szCs w:val="24"/>
          <w:rtl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এসব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দলিল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অন্যান্য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দলিলের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ভিত্তি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আমানতদারীর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কতক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প্রশ্নের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সম্মুখীন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অবাক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55B91" w:rsidRPr="00D703A8">
        <w:rPr>
          <w:rFonts w:ascii="Kalpurush" w:hAnsi="Kalpurush" w:cs="Kalpurush" w:hint="cs"/>
          <w:sz w:val="24"/>
          <w:szCs w:val="24"/>
          <w:lang w:bidi="bn-BD"/>
        </w:rPr>
        <w:t>“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755B91" w:rsidRPr="00D703A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3E33DB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295632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এর সাথে </w:t>
      </w:r>
      <w:r w:rsidR="0042453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="0042453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24539" w:rsidRPr="00D703A8">
        <w:rPr>
          <w:rFonts w:ascii="Kalpurush" w:hAnsi="Kalpurush" w:cs="Kalpurush" w:hint="cs"/>
          <w:sz w:val="24"/>
          <w:szCs w:val="24"/>
          <w:cs/>
          <w:lang w:bidi="bn-BD"/>
        </w:rPr>
        <w:t>পক্ষে</w:t>
      </w:r>
      <w:r w:rsidR="0042453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2453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কিভাবে</w:t>
      </w:r>
      <w:r w:rsidR="0042453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2453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সম্ভব 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বাইবেলের </w:t>
      </w:r>
      <w:r w:rsidR="00755B9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বর্ণনাকে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সমন্বয়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="00295632" w:rsidRPr="00D703A8">
        <w:rPr>
          <w:rFonts w:ascii="Kalpurush" w:hAnsi="Kalpurush" w:cs="Kalpurush"/>
          <w:sz w:val="24"/>
          <w:szCs w:val="24"/>
          <w:lang w:bidi="bn-BD"/>
        </w:rPr>
        <w:t>,</w:t>
      </w:r>
      <w:r w:rsidR="00295632" w:rsidRPr="00D703A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প্রমাণ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এমন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দেখেছে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আওয়াজ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শুনেছে</w:t>
      </w:r>
      <w:r w:rsidRPr="00D703A8">
        <w:rPr>
          <w:rFonts w:ascii="Kalpurush" w:hAnsi="Kalpurush" w:cs="Kalpurush"/>
          <w:sz w:val="24"/>
          <w:szCs w:val="24"/>
          <w:lang w:bidi="bn-BD"/>
        </w:rPr>
        <w:t>?!</w:t>
      </w:r>
    </w:p>
    <w:p w:rsidR="004950B9" w:rsidRPr="00D703A8" w:rsidRDefault="004950B9" w:rsidP="004D5861">
      <w:pPr>
        <w:pStyle w:val="ListParagraph"/>
        <w:numPr>
          <w:ilvl w:val="0"/>
          <w:numId w:val="19"/>
        </w:numPr>
        <w:bidi w:val="0"/>
        <w:ind w:left="426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জীবদ্দশায়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ইয়াহূদী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দেখে</w:t>
      </w:r>
      <w:r w:rsid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দেখে</w:t>
      </w:r>
      <w:r w:rsid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পরিবার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অনুসারীগণ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দেখেনি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মাসীহকে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ধারণায়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C5685C" w:rsidRPr="00D703A8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ছেলে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আওয়াজ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শ্রবণ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Pr="00D703A8">
        <w:rPr>
          <w:rFonts w:ascii="Kalpurush" w:hAnsi="Kalpurush" w:cs="Kalpurush"/>
          <w:sz w:val="24"/>
          <w:szCs w:val="24"/>
          <w:lang w:bidi="bn-BD"/>
        </w:rPr>
        <w:t>?</w:t>
      </w:r>
    </w:p>
    <w:p w:rsidR="004950B9" w:rsidRPr="00D703A8" w:rsidRDefault="004950B9" w:rsidP="00C617CE">
      <w:pPr>
        <w:pStyle w:val="ListParagraph"/>
        <w:numPr>
          <w:ilvl w:val="0"/>
          <w:numId w:val="19"/>
        </w:numPr>
        <w:bidi w:val="0"/>
        <w:ind w:left="426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তাওরাত</w:t>
      </w:r>
      <w:r w:rsidR="007E4371" w:rsidRPr="00D703A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ইঞ্জিল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51CBC" w:rsidRPr="00D703A8">
        <w:rPr>
          <w:rFonts w:ascii="Kalpurush" w:hAnsi="Kalpurush" w:cs="Kalpurush" w:hint="cs"/>
          <w:sz w:val="24"/>
          <w:szCs w:val="24"/>
          <w:cs/>
          <w:lang w:bidi="bn-BD"/>
        </w:rPr>
        <w:t>কত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স্পষ্টভাবে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সাব্যস্ত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দেখবে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="007E437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E437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তাকে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শ্রবণ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আমরা এমন লোকেরও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সন্ধানও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লাভ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51CB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(খৃস্টান জগতে)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বিশ্বাস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সত্ত্বাকে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দেখেছে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শব্দ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শ্রবণ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ছেলে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="00F51CB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তাহলে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5A2933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সত্ত্বায়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গোপন</w:t>
      </w:r>
      <w:r w:rsidR="00C818A0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রহস্য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আছে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, (যা আমাদের বোধগম্য নয়)</w:t>
      </w:r>
      <w:r w:rsidRPr="00D703A8">
        <w:rPr>
          <w:rFonts w:ascii="Kalpurush" w:hAnsi="Kalpurush" w:cs="Kalpurush"/>
          <w:sz w:val="24"/>
          <w:szCs w:val="24"/>
          <w:lang w:bidi="bn-BD"/>
        </w:rPr>
        <w:t>?</w:t>
      </w:r>
    </w:p>
    <w:p w:rsidR="004950B9" w:rsidRPr="00D703A8" w:rsidRDefault="004950B9" w:rsidP="00C617CE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বস্তুত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তাওরাত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বিপরীত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বর্ণনাকেই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জো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রা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লোভাবে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প্রমাণ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বলে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D703A8">
        <w:rPr>
          <w:rFonts w:ascii="Kalpurush" w:hAnsi="Kalpurush" w:cs="Kalpurush"/>
          <w:sz w:val="24"/>
          <w:szCs w:val="24"/>
          <w:lang w:bidi="bn-BD"/>
        </w:rPr>
        <w:t>“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রব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জগতে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দ্বিতীয়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লুকিয়ে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বলি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773A6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উদ্দেশ্যকে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গোপন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করি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="00E773A6" w:rsidRPr="00D703A8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বলি।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প্রকাশ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সত্য</w:t>
      </w:r>
      <w:r w:rsidR="00F51CBC" w:rsidRPr="00D703A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F51CBC" w:rsidRPr="00D703A8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যিশাইয়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৪৫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4950B9" w:rsidRPr="00D703A8" w:rsidRDefault="00753DBA" w:rsidP="004950B9">
      <w:pPr>
        <w:bidi w:val="0"/>
        <w:rPr>
          <w:rFonts w:ascii="Kalpurush" w:hAnsi="Kalpurush" w:cs="Kalpurush"/>
          <w:sz w:val="24"/>
          <w:szCs w:val="24"/>
          <w:rtl/>
          <w:cs/>
          <w:lang w:bidi="bn-BD"/>
        </w:rPr>
      </w:pPr>
      <w:r>
        <w:rPr>
          <w:rFonts w:ascii="Kalpurush" w:hAnsi="Kalpurush" w:cs="Kalpurush"/>
          <w:noProof/>
          <w:sz w:val="24"/>
          <w:szCs w:val="24"/>
          <w:rtl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3" type="#_x0000_t176" style="position:absolute;margin-left:95pt;margin-top:12.6pt;width:198.35pt;height:82.6pt;z-index:251663360;mso-position-horizontal-relative:page" strokecolor="#060">
            <v:shadow on="t" color="#060" opacity=".5" offset="6pt,6pt"/>
            <v:textbox style="mso-next-textbox:#_x0000_s1033">
              <w:txbxContent>
                <w:p w:rsidR="00711B39" w:rsidRPr="00D703A8" w:rsidRDefault="00711B39" w:rsidP="006B7F37">
                  <w:pPr>
                    <w:bidi w:val="0"/>
                    <w:spacing w:after="0" w:line="240" w:lineRule="auto"/>
                    <w:rPr>
                      <w:rFonts w:ascii="Kalpurush" w:hAnsi="Kalpurush" w:cs="Kalpurush"/>
                      <w:b/>
                      <w:bCs/>
                      <w:color w:val="C00000"/>
                      <w:sz w:val="24"/>
                      <w:szCs w:val="24"/>
                      <w:lang w:bidi="bn-BD"/>
                    </w:rPr>
                  </w:pPr>
                  <w:r w:rsidRPr="00D703A8">
                    <w:rPr>
                      <w:rFonts w:ascii="Kalpurush" w:hAnsi="Kalpurush" w:cs="Kalpurush" w:hint="cs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>অতএব</w:t>
                  </w:r>
                  <w:r w:rsidRPr="00D703A8">
                    <w:rPr>
                      <w:rFonts w:ascii="Kalpurush" w:hAnsi="Kalpurush" w:cs="Kalpurush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>সত্য কি</w:t>
                  </w:r>
                  <w:r w:rsidRPr="00D703A8">
                    <w:rPr>
                      <w:rFonts w:ascii="Kalpurush" w:hAnsi="Kalpurush" w:cs="Kalpurush"/>
                      <w:b/>
                      <w:bCs/>
                      <w:color w:val="C00000"/>
                      <w:sz w:val="24"/>
                      <w:szCs w:val="24"/>
                      <w:lang w:bidi="bn-BD"/>
                    </w:rPr>
                    <w:t>?</w:t>
                  </w:r>
                </w:p>
                <w:p w:rsidR="00711B39" w:rsidRPr="00BB4AEF" w:rsidRDefault="00711B39" w:rsidP="00BB4AEF">
                  <w:pPr>
                    <w:bidi w:val="0"/>
                    <w:spacing w:after="0"/>
                    <w:jc w:val="both"/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</w:pPr>
                  <w:r w:rsidRPr="00BB4AEF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অনুগ্রহপূর্বক</w:t>
                  </w:r>
                  <w:r w:rsidRPr="00BB4AEF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BB4AEF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পূর্বের</w:t>
                  </w:r>
                  <w:r w:rsidRPr="00BB4AEF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BB4AEF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লেখা</w:t>
                  </w:r>
                  <w:r w:rsidRPr="00BB4AEF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BB4AEF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বারবার</w:t>
                  </w:r>
                  <w:r w:rsidRPr="00BB4AEF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BB4AEF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পড়ুন</w:t>
                  </w:r>
                  <w:r w:rsidRPr="00BB4AEF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BB4AEF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এবং</w:t>
                  </w:r>
                  <w:r w:rsidRPr="00BB4AEF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BB4AEF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তাতে</w:t>
                  </w:r>
                  <w:r w:rsidRPr="00BB4AEF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BB4AEF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পূর্ণভাবে</w:t>
                  </w:r>
                  <w:r w:rsidRPr="00BB4AEF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BB4AEF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মনোযোগ</w:t>
                  </w:r>
                  <w:r w:rsidRPr="00BB4AEF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BB4AEF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দিন।</w:t>
                  </w:r>
                </w:p>
                <w:p w:rsidR="00711B39" w:rsidRPr="00D703A8" w:rsidRDefault="00711B39" w:rsidP="006B7F37">
                  <w:pPr>
                    <w:jc w:val="both"/>
                    <w:rPr>
                      <w:rFonts w:cs="Kalpurush"/>
                      <w:color w:val="006600"/>
                      <w:sz w:val="32"/>
                      <w:szCs w:val="40"/>
                      <w:cs/>
                      <w:lang w:bidi="bn-BD"/>
                    </w:rPr>
                  </w:pPr>
                </w:p>
              </w:txbxContent>
            </v:textbox>
            <w10:wrap anchorx="page"/>
          </v:shape>
        </w:pict>
      </w:r>
    </w:p>
    <w:p w:rsidR="004950B9" w:rsidRPr="00D703A8" w:rsidRDefault="004950B9" w:rsidP="004950B9">
      <w:pPr>
        <w:bidi w:val="0"/>
        <w:rPr>
          <w:rFonts w:ascii="Kalpurush" w:hAnsi="Kalpurush" w:cs="Kalpurush"/>
          <w:sz w:val="24"/>
          <w:szCs w:val="24"/>
          <w:rtl/>
          <w:cs/>
          <w:lang w:bidi="bn-BD"/>
        </w:rPr>
      </w:pPr>
    </w:p>
    <w:p w:rsidR="00E57042" w:rsidRPr="00D703A8" w:rsidRDefault="00E57042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4950B9" w:rsidRPr="00D703A8" w:rsidRDefault="004950B9" w:rsidP="00C617CE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এবার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বাইবেল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কুরআনুল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কারিমের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আলোকে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বাস্তবতা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হাকিকত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অনুসন্ধানে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ব্রতী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সমানভাবে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বিনীত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অনুরোধ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আগে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আপনাদের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মতামত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B59FC" w:rsidRPr="00D703A8">
        <w:rPr>
          <w:rFonts w:ascii="Kalpurush" w:hAnsi="Kalpurush" w:cs="Kalpurush" w:hint="cs"/>
          <w:sz w:val="24"/>
          <w:szCs w:val="24"/>
          <w:cs/>
          <w:lang w:bidi="bn-BD"/>
        </w:rPr>
        <w:t>চিন্তাগুলো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সঙ্গী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করুন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B59F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কুরআনের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বাইবেলের </w:t>
      </w:r>
      <w:r w:rsidR="002B59FC" w:rsidRPr="00D703A8">
        <w:rPr>
          <w:rFonts w:ascii="Kalpurush" w:hAnsi="Kalpurush" w:cs="Kalpurush" w:hint="cs"/>
          <w:sz w:val="24"/>
          <w:szCs w:val="24"/>
          <w:cs/>
          <w:lang w:bidi="bn-BD"/>
        </w:rPr>
        <w:t>উদ্ধৃতিগুলো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গভীরভাবে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অধ্যয়ন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করুন।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C0D3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ইনসাফপূর্ণ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বাস্তবধর্মী</w:t>
      </w:r>
      <w:r w:rsidR="002B59F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AC0D3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ও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পর্যালোচনা</w:t>
      </w:r>
      <w:r w:rsidR="00AC0D3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র দৃষ্টিতে </w:t>
      </w:r>
      <w:r w:rsidR="002B59FC" w:rsidRPr="00D703A8">
        <w:rPr>
          <w:rFonts w:ascii="Kalpurush" w:hAnsi="Kalpurush" w:cs="Kalpurush" w:hint="cs"/>
          <w:sz w:val="24"/>
          <w:szCs w:val="24"/>
          <w:cs/>
          <w:lang w:bidi="bn-BD"/>
        </w:rPr>
        <w:t>অত্র</w:t>
      </w:r>
      <w:r w:rsidR="002B59FC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B59FC" w:rsidRPr="00D703A8">
        <w:rPr>
          <w:rFonts w:ascii="Kalpurush" w:hAnsi="Kalpurush" w:cs="Kalpurush" w:hint="cs"/>
          <w:sz w:val="24"/>
          <w:szCs w:val="24"/>
          <w:cs/>
          <w:lang w:bidi="bn-BD"/>
        </w:rPr>
        <w:t>কিতাব</w:t>
      </w:r>
      <w:r w:rsidR="002B59FC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51CBC" w:rsidRPr="00D703A8">
        <w:rPr>
          <w:rFonts w:ascii="Kalpurush" w:hAnsi="Kalpurush" w:cs="Kalpurush" w:hint="cs"/>
          <w:sz w:val="24"/>
          <w:szCs w:val="24"/>
          <w:cs/>
          <w:lang w:bidi="bn-BD"/>
        </w:rPr>
        <w:t>পড়ে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সমাপ্ত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করুন।</w:t>
      </w:r>
    </w:p>
    <w:p w:rsidR="004950B9" w:rsidRPr="00D703A8" w:rsidRDefault="00753DBA" w:rsidP="004950B9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5" type="#_x0000_t67" style="position:absolute;margin-left:18.45pt;margin-top:28.4pt;width:289.9pt;height:201.25pt;z-index:251674624">
            <v:textbox>
              <w:txbxContent>
                <w:p w:rsidR="00711B39" w:rsidRPr="00D703A8" w:rsidRDefault="00711B39" w:rsidP="00C617CE">
                  <w:pPr>
                    <w:bidi w:val="0"/>
                    <w:jc w:val="both"/>
                    <w:rPr>
                      <w:rFonts w:ascii="Kalpurush" w:hAnsi="Kalpurush" w:cs="Kalpurush"/>
                      <w:color w:val="C00000"/>
                      <w:sz w:val="24"/>
                      <w:szCs w:val="24"/>
                      <w:lang w:bidi="bn-BD"/>
                    </w:rPr>
                  </w:pP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বিষয়ভিত্তিক বাস্তবতার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খেয়াল রেখে কোনো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প্রকার টীকা সংযোজন ছাড়াই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কতক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দলিল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পেশ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করছি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lang w:bidi="bn-BD"/>
                    </w:rPr>
                    <w:t xml:space="preserve">,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অনুরোধ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রইল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পূর্ব-ধারণা ও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সিদ্ধান্ত ত্যাগ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করে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বাস্তবধর্মী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হয়ে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যত্নের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সাথে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তাতে চিন্তা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করুন।</w:t>
                  </w:r>
                </w:p>
                <w:p w:rsidR="00711B39" w:rsidRPr="00D703A8" w:rsidRDefault="00711B39">
                  <w:pPr>
                    <w:rPr>
                      <w:rFonts w:cs="Kalpurush"/>
                      <w:szCs w:val="35"/>
                      <w:cs/>
                      <w:lang w:bidi="bn-BD"/>
                    </w:rPr>
                  </w:pPr>
                </w:p>
              </w:txbxContent>
            </v:textbox>
          </v:shape>
        </w:pict>
      </w:r>
    </w:p>
    <w:p w:rsidR="002018B0" w:rsidRPr="00D703A8" w:rsidRDefault="002018B0" w:rsidP="002018B0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5E0AFB" w:rsidRPr="00D703A8" w:rsidRDefault="005E0AFB" w:rsidP="005E0AFB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5E0AFB" w:rsidRPr="00D703A8" w:rsidRDefault="005E0AFB" w:rsidP="005E0AFB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2018B0" w:rsidRPr="00D703A8" w:rsidRDefault="002018B0" w:rsidP="002018B0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EC3B72" w:rsidRPr="00D703A8" w:rsidRDefault="00EC3B72" w:rsidP="00EC3B72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EC3B72" w:rsidRPr="00D703A8" w:rsidRDefault="00EC3B72" w:rsidP="00EC3B72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2018B0" w:rsidRPr="00D703A8" w:rsidRDefault="002018B0" w:rsidP="002018B0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2018B0" w:rsidRPr="00D703A8" w:rsidRDefault="002018B0" w:rsidP="002018B0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4950B9" w:rsidRPr="00D703A8" w:rsidRDefault="005E0AFB" w:rsidP="00C51562">
      <w:pPr>
        <w:bidi w:val="0"/>
        <w:rPr>
          <w:rFonts w:ascii="Kalpurush" w:hAnsi="Kalpurush" w:cs="Kalpurush"/>
          <w:b/>
          <w:bCs/>
          <w:color w:val="006600"/>
          <w:sz w:val="24"/>
          <w:szCs w:val="24"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br w:type="page"/>
      </w:r>
      <w:r w:rsidR="00C51562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lastRenderedPageBreak/>
        <w:t>বাইবেল</w:t>
      </w:r>
      <w:r w:rsidR="004950B9"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 xml:space="preserve"> (</w:t>
      </w:r>
      <w:r w:rsidR="004950B9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ওল্ড</w:t>
      </w:r>
      <w:r w:rsidR="004950B9"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টেস্টামেন্ট</w:t>
      </w:r>
      <w:r w:rsidR="004950B9"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>)-</w:t>
      </w:r>
      <w:r w:rsidR="004950B9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এ</w:t>
      </w:r>
      <w:r w:rsidR="004950B9"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রয়েছে</w:t>
      </w:r>
      <w:r w:rsidR="004950B9"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এক</w:t>
      </w:r>
      <w:r w:rsidR="004950B9"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আল্লাহই</w:t>
      </w:r>
      <w:r w:rsidR="004950B9"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হক</w:t>
      </w:r>
      <w:r w:rsidR="004950B9"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>:</w:t>
      </w:r>
    </w:p>
    <w:p w:rsidR="00B21F6A" w:rsidRPr="00D703A8" w:rsidRDefault="004950B9" w:rsidP="00C51562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ইসরাইল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শোন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C51562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সেই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রব</w:t>
      </w:r>
      <w:r w:rsidR="00C51562" w:rsidRPr="00D703A8">
        <w:rPr>
          <w:rFonts w:ascii="Kalpurush" w:hAnsi="Kalpurush" w:cs="Kalpurush" w:hint="cs"/>
          <w:sz w:val="24"/>
          <w:szCs w:val="24"/>
          <w:cs/>
          <w:lang w:bidi="bn-BD"/>
        </w:rPr>
        <w:t>, তিনি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DF7C30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ইলাহ,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C51562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একই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রব</w:t>
      </w:r>
      <w:r w:rsidRPr="00D703A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D71E43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B21F6A" w:rsidRPr="00D703A8">
        <w:rPr>
          <w:rFonts w:ascii="Kalpurush" w:hAnsi="Kalpurush" w:cs="Kalpurush" w:hint="cs"/>
          <w:sz w:val="24"/>
          <w:szCs w:val="24"/>
          <w:cs/>
          <w:lang w:bidi="bn-BD"/>
        </w:rPr>
        <w:t>আত-তাসনিয়া: (৬:৪)</w:t>
      </w:r>
    </w:p>
    <w:p w:rsidR="003E0459" w:rsidRPr="00D703A8" w:rsidRDefault="004950B9" w:rsidP="00C51562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জীবনের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রূহ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সৃষ্টি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করেন</w:t>
      </w:r>
      <w:r w:rsidR="00C51562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রিয</w:t>
      </w:r>
      <w:r w:rsidR="00AC7E49" w:rsidRPr="00D703A8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দেন</w:t>
      </w:r>
      <w:r w:rsidR="00C51562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Pr="00D703A8">
        <w:rPr>
          <w:rFonts w:ascii="Kalpurush" w:hAnsi="Kalpurush" w:cs="Kalpurush"/>
          <w:sz w:val="24"/>
          <w:szCs w:val="24"/>
          <w:lang w:bidi="bn-BD"/>
        </w:rPr>
        <w:t>?</w:t>
      </w:r>
      <w:r w:rsidR="00D71E43" w:rsidRPr="00D703A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মালাখি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১৫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3E0459" w:rsidRPr="00D703A8" w:rsidRDefault="00AC7E49" w:rsidP="00AC7E49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যাতে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জান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93981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ঈমান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আন</w:t>
      </w:r>
      <w:r w:rsidR="003E0459" w:rsidRPr="00D703A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ভালো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আয়ত্ত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যে,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আমিই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="0029398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,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আমিই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সে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আল্লাহ।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পূর্বে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="0029398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পরেও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আমিই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রব</w:t>
      </w:r>
      <w:r w:rsidR="003E045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মুক্তিদাতা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ইশইয়া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৪৩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১০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১১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DC20E7" w:rsidRPr="00D703A8" w:rsidRDefault="00DC20E7" w:rsidP="00793691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pacing w:val="-8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আমি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সে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সত্ত্বা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যে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সর্বপ্রথম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সর্বশেষ</w:t>
      </w:r>
      <w:r w:rsidRPr="00D703A8">
        <w:rPr>
          <w:rFonts w:ascii="Kalpurush" w:hAnsi="Kalpurush" w:cs="Kalpurush"/>
          <w:spacing w:val="-8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আমি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ব্যতীত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কোন</w:t>
      </w:r>
      <w:r w:rsidR="00793691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ইলাহ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নেই।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আমার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793691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সদৃশ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কে</w:t>
      </w:r>
      <w:r w:rsidR="0094375A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আছে</w:t>
      </w:r>
      <w:r w:rsidRPr="00D703A8">
        <w:rPr>
          <w:rFonts w:ascii="Kalpurush" w:hAnsi="Kalpurush" w:cs="Kalpurush"/>
          <w:spacing w:val="-8"/>
          <w:sz w:val="24"/>
          <w:szCs w:val="24"/>
          <w:lang w:bidi="bn-BD"/>
        </w:rPr>
        <w:t>?</w:t>
      </w:r>
      <w:r w:rsidR="00D71E43" w:rsidRPr="00D703A8">
        <w:rPr>
          <w:rFonts w:ascii="Kalpurush" w:hAnsi="Kalpurush" w:cs="Kalpurush" w:hint="cs"/>
          <w:spacing w:val="-8"/>
          <w:sz w:val="24"/>
          <w:szCs w:val="24"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ইশইয়া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>: (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৪৪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>: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৬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>)</w:t>
      </w:r>
    </w:p>
    <w:p w:rsidR="004950B9" w:rsidRPr="00D703A8" w:rsidRDefault="004950B9" w:rsidP="00793691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793691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এমন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নয়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="0048093D" w:rsidRPr="00D703A8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8093D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সদাচারী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মুক্তিদাতা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দ্বিতীয়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793691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  <w:r w:rsidR="00D71E43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ইশইয়া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৪৫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২১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D71E43" w:rsidRPr="00D703A8" w:rsidRDefault="00D71E43" w:rsidP="00D71E43">
      <w:pPr>
        <w:pStyle w:val="ListParagraph"/>
        <w:bidi w:val="0"/>
        <w:ind w:left="426"/>
        <w:rPr>
          <w:rFonts w:ascii="Kalpurush" w:hAnsi="Kalpurush" w:cs="Kalpurush"/>
          <w:sz w:val="24"/>
          <w:szCs w:val="24"/>
          <w:cs/>
          <w:lang w:bidi="bn-BD"/>
        </w:rPr>
      </w:pPr>
    </w:p>
    <w:p w:rsidR="00793691" w:rsidRPr="00D703A8" w:rsidRDefault="00753DBA" w:rsidP="00127906">
      <w:pPr>
        <w:bidi w:val="0"/>
        <w:rPr>
          <w:rFonts w:ascii="Kalpurush" w:hAnsi="Kalpurush" w:cs="Kalpurush"/>
          <w:b/>
          <w:bCs/>
          <w:color w:val="006600"/>
          <w:sz w:val="24"/>
          <w:szCs w:val="24"/>
          <w:lang w:bidi="bn-BD"/>
        </w:rPr>
      </w:pPr>
      <w:r>
        <w:rPr>
          <w:rFonts w:ascii="Kalpurush" w:hAnsi="Kalpurush" w:cs="Kalpurush"/>
          <w:noProof/>
          <w:sz w:val="24"/>
          <w:szCs w:val="24"/>
        </w:rPr>
        <w:pict>
          <v:oval id="_x0000_s1047" style="position:absolute;margin-left:42.95pt;margin-top:6.3pt;width:314.05pt;height:53.15pt;z-index:-251640832;mso-position-horizontal-relative:page" strokecolor="#060">
            <v:shadow on="t" color="#060"/>
            <v:textbox>
              <w:txbxContent>
                <w:p w:rsidR="00711B39" w:rsidRPr="00D703A8" w:rsidRDefault="00711B39" w:rsidP="00793691">
                  <w:pPr>
                    <w:bidi w:val="0"/>
                    <w:jc w:val="center"/>
                    <w:rPr>
                      <w:rFonts w:ascii="Kalpurush" w:hAnsi="Kalpurush" w:cs="Kalpurush"/>
                      <w:color w:val="C00000"/>
                      <w:sz w:val="26"/>
                      <w:szCs w:val="26"/>
                      <w:lang w:bidi="bn-BD"/>
                    </w:rPr>
                  </w:pPr>
                  <w:r w:rsidRPr="00D703A8">
                    <w:rPr>
                      <w:rFonts w:ascii="Kalpurush" w:hAnsi="Kalpurush" w:cs="Kalpurush" w:hint="cs"/>
                      <w:color w:val="C00000"/>
                      <w:sz w:val="26"/>
                      <w:szCs w:val="26"/>
                      <w:cs/>
                      <w:lang w:bidi="bn-BD"/>
                    </w:rPr>
                    <w:t>এ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6"/>
                      <w:szCs w:val="26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6"/>
                      <w:szCs w:val="26"/>
                      <w:cs/>
                      <w:lang w:bidi="bn-BD"/>
                    </w:rPr>
                    <w:t>জাতীয়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6"/>
                      <w:szCs w:val="26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6"/>
                      <w:szCs w:val="26"/>
                      <w:cs/>
                      <w:lang w:bidi="bn-BD"/>
                    </w:rPr>
                    <w:t>আরো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6"/>
                      <w:szCs w:val="26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6"/>
                      <w:szCs w:val="26"/>
                      <w:cs/>
                      <w:lang w:bidi="bn-BD"/>
                    </w:rPr>
                    <w:t>দলিল আপনার মনে হয়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6"/>
                      <w:szCs w:val="26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6"/>
                      <w:szCs w:val="26"/>
                      <w:cs/>
                      <w:lang w:bidi="bn-BD"/>
                    </w:rPr>
                    <w:t>কি?</w:t>
                  </w:r>
                </w:p>
                <w:p w:rsidR="00711B39" w:rsidRPr="00D703A8" w:rsidRDefault="00711B39" w:rsidP="00D71E43">
                  <w:pPr>
                    <w:jc w:val="center"/>
                    <w:rPr>
                      <w:rFonts w:cs="Kalpurush"/>
                      <w:b/>
                      <w:bCs/>
                      <w:color w:val="C00000"/>
                      <w:sz w:val="24"/>
                      <w:szCs w:val="30"/>
                      <w:cs/>
                      <w:lang w:bidi="bn-BD"/>
                    </w:rPr>
                  </w:pPr>
                </w:p>
              </w:txbxContent>
            </v:textbox>
            <w10:wrap anchorx="page"/>
          </v:oval>
        </w:pict>
      </w:r>
    </w:p>
    <w:p w:rsidR="00D703A8" w:rsidRDefault="00D703A8" w:rsidP="00793691">
      <w:pPr>
        <w:bidi w:val="0"/>
        <w:rPr>
          <w:rFonts w:ascii="Kalpurush" w:hAnsi="Kalpurush" w:cs="Kalpurush"/>
          <w:b/>
          <w:bCs/>
          <w:color w:val="006600"/>
          <w:sz w:val="24"/>
          <w:szCs w:val="24"/>
          <w:lang w:bidi="bn-BD"/>
        </w:rPr>
      </w:pPr>
    </w:p>
    <w:p w:rsidR="00D703A8" w:rsidRDefault="00D703A8" w:rsidP="00D703A8">
      <w:pPr>
        <w:bidi w:val="0"/>
        <w:rPr>
          <w:rFonts w:ascii="Kalpurush" w:hAnsi="Kalpurush" w:cs="Kalpurush"/>
          <w:b/>
          <w:bCs/>
          <w:color w:val="006600"/>
          <w:sz w:val="24"/>
          <w:szCs w:val="24"/>
          <w:lang w:bidi="bn-BD"/>
        </w:rPr>
      </w:pPr>
    </w:p>
    <w:p w:rsidR="004950B9" w:rsidRPr="00D703A8" w:rsidRDefault="00127906" w:rsidP="00D703A8">
      <w:pPr>
        <w:bidi w:val="0"/>
        <w:rPr>
          <w:rFonts w:ascii="Kalpurush" w:hAnsi="Kalpurush" w:cs="Kalpurush"/>
          <w:b/>
          <w:bCs/>
          <w:color w:val="006600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এক</w:t>
      </w:r>
      <w:r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আল্লাহই</w:t>
      </w:r>
      <w:r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 xml:space="preserve">হক </w:t>
      </w:r>
      <w:r w:rsidR="00793691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বাইবেল</w:t>
      </w:r>
      <w:r w:rsidR="004950B9"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 xml:space="preserve"> (</w:t>
      </w:r>
      <w:r w:rsidR="004950B9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নিউ</w:t>
      </w:r>
      <w:r w:rsidR="004950B9"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টেস্টমেণ্ট</w:t>
      </w:r>
      <w:r w:rsidR="004950B9"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>)-</w:t>
      </w:r>
      <w:r w:rsidR="004950B9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এ</w:t>
      </w:r>
      <w:r w:rsidR="004950B9"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>:</w:t>
      </w:r>
    </w:p>
    <w:p w:rsidR="004950B9" w:rsidRPr="00D703A8" w:rsidRDefault="004950B9" w:rsidP="00711B39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সেটাই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স্থায়ী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সুখী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জীবন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79369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যাতে তারা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আপনার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পরিচয়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লাভ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="0079369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যে,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আপনি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একাই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11B3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(আরও পরিচয় লাভ করেছে)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ইয়াসূ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11B3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(ঈসা)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মাসীহ</w:t>
      </w:r>
      <w:r w:rsidR="00711B3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এর</w:t>
      </w:r>
      <w:r w:rsidR="00454DD9" w:rsidRPr="00D703A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যাকে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আপনি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প্রেরণ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4950B9" w:rsidRPr="00D703A8" w:rsidRDefault="004950B9" w:rsidP="00AF141D">
      <w:pPr>
        <w:bidi w:val="0"/>
        <w:ind w:left="2880" w:firstLine="720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ইঞ্জিল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F141D" w:rsidRPr="00D703A8">
        <w:rPr>
          <w:rFonts w:ascii="Kalpurush" w:hAnsi="Kalpurush" w:cs="Kalpurush" w:hint="cs"/>
          <w:sz w:val="24"/>
          <w:szCs w:val="24"/>
          <w:cs/>
          <w:lang w:bidi="bn-BD"/>
        </w:rPr>
        <w:t>ইউহোন্না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১৭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454DD9" w:rsidRPr="00D703A8" w:rsidRDefault="00AF141D" w:rsidP="00AF141D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তোমরা আল্লাহর ইবাদাত কর, যিনি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54DD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শুধু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54DD9" w:rsidRPr="00D703A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খেদমত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উৎসর্গ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কর।</w:t>
      </w:r>
    </w:p>
    <w:p w:rsidR="004950B9" w:rsidRPr="00D703A8" w:rsidRDefault="004950B9" w:rsidP="00937701">
      <w:pPr>
        <w:bidi w:val="0"/>
        <w:ind w:left="2946" w:firstLine="654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ইঞ্জিল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</w:t>
      </w:r>
      <w:r w:rsidR="00AF141D" w:rsidRPr="00D703A8">
        <w:rPr>
          <w:rFonts w:ascii="Kalpurush" w:hAnsi="Kalpurush" w:cs="Kalpurush" w:hint="cs"/>
          <w:sz w:val="24"/>
          <w:szCs w:val="24"/>
          <w:cs/>
          <w:lang w:bidi="bn-BD"/>
        </w:rPr>
        <w:t>াত্তা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৪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১০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3651C1" w:rsidRPr="00D703A8" w:rsidRDefault="004950B9" w:rsidP="00C43716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ইসরাইল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শোন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AF141D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সেই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রব</w:t>
      </w:r>
      <w:r w:rsidR="00AF141D" w:rsidRPr="00D703A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F141D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তিনিই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651C1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ইলাহ।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="00AF141D" w:rsidRPr="00D703A8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="00AF141D"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মাত্র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রব।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F141D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....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="00F51CBC" w:rsidRPr="00D703A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দ্বিতীয়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4950B9" w:rsidRPr="00D703A8" w:rsidRDefault="004950B9" w:rsidP="00AF141D">
      <w:pPr>
        <w:bidi w:val="0"/>
        <w:ind w:left="2946" w:firstLine="654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ইঞ্জিল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F141D"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মার্ক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২৮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৩৩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3651C1" w:rsidRPr="00D703A8" w:rsidRDefault="00AF141D" w:rsidP="00C43716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কারণ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বান্দার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মাধ্যমও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651C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এক।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651C1" w:rsidRPr="00D703A8">
        <w:rPr>
          <w:rFonts w:ascii="Kalpurush" w:hAnsi="Kalpurush" w:cs="Kalpurush" w:hint="cs"/>
          <w:sz w:val="24"/>
          <w:szCs w:val="24"/>
          <w:cs/>
          <w:lang w:bidi="bn-BD"/>
        </w:rPr>
        <w:t>হলে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মানুষ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মাসীহ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ইয়াসূ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(ঈসা)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hi-IN"/>
        </w:rPr>
        <w:t>।</w:t>
      </w:r>
    </w:p>
    <w:p w:rsidR="004950B9" w:rsidRPr="00D703A8" w:rsidRDefault="004950B9" w:rsidP="00937701">
      <w:pPr>
        <w:bidi w:val="0"/>
        <w:ind w:left="2880" w:firstLine="654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থিমোসের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প্রথমপত্র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৫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AF5FBE" w:rsidRPr="00D703A8" w:rsidRDefault="00F51CBC" w:rsidP="00AF141D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তাদের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আসল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বলল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F141D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সৎ (সালেহ)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নেতা</w:t>
      </w:r>
      <w:r w:rsidR="00AF5FB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ভালো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F5FBE"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কাজটি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করব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স্থায়ী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জীবন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হাসিল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="00AF5FB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AF5FBE" w:rsidRPr="00D703A8">
        <w:rPr>
          <w:rFonts w:ascii="Kalpurush" w:hAnsi="Kalpurush" w:cs="Kalpurush"/>
          <w:sz w:val="24"/>
          <w:szCs w:val="24"/>
          <w:lang w:bidi="bn-BD"/>
        </w:rPr>
        <w:t>(</w:t>
      </w:r>
      <w:r w:rsidR="00AF5FBE"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</w:t>
      </w:r>
      <w:r w:rsidR="00AF5FBE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উত্তর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দিলেন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তুমি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আমাকে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কেন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সালেহ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বল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একজন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সালেহ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নয়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হলেন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AF5FBE" w:rsidRPr="00D703A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AF5FBE" w:rsidRPr="00D703A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4950B9" w:rsidRPr="00D703A8" w:rsidRDefault="004950B9" w:rsidP="00AF141D">
      <w:pPr>
        <w:bidi w:val="0"/>
        <w:ind w:left="7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ইঞ্জিল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মা</w:t>
      </w:r>
      <w:r w:rsidR="00AF141D" w:rsidRPr="00D703A8">
        <w:rPr>
          <w:rFonts w:ascii="Kalpurush" w:hAnsi="Kalpurush" w:cs="Kalpurush" w:hint="cs"/>
          <w:sz w:val="24"/>
          <w:szCs w:val="24"/>
          <w:cs/>
          <w:lang w:bidi="bn-BD"/>
        </w:rPr>
        <w:t>ত্তা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১৭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মালিক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জেমসের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কপিতে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এরূপ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রয়েছে।</w:t>
      </w:r>
    </w:p>
    <w:p w:rsidR="00AD5A8D" w:rsidRPr="00D703A8" w:rsidRDefault="00753DBA" w:rsidP="00AD5A8D">
      <w:pPr>
        <w:bidi w:val="0"/>
        <w:ind w:left="66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noProof/>
          <w:sz w:val="24"/>
          <w:szCs w:val="24"/>
        </w:rPr>
        <w:lastRenderedPageBreak/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037" type="#_x0000_t115" style="position:absolute;left:0;text-align:left;margin-left:93.75pt;margin-top:5pt;width:215.45pt;height:102.65pt;z-index:-251650048;mso-position-horizontal-relative:page" wrapcoords="2785 -158 1731 1104 1279 1892 -75 3469 -75 21600 3989 21915 6548 21915 7225 21915 11741 20339 14525 20023 18966 18447 18891 17501 19718 17501 20396 16239 20321 14978 21600 14978 21826 14663 21826 315 21751 -158 2785 -158" strokecolor="#060">
            <v:shadow on="t" color="#060"/>
            <v:textbox style="mso-next-textbox:#_x0000_s1037">
              <w:txbxContent>
                <w:p w:rsidR="00711B39" w:rsidRPr="00AD5A8D" w:rsidRDefault="00711B39" w:rsidP="00AD5A8D">
                  <w:pPr>
                    <w:bidi w:val="0"/>
                    <w:jc w:val="both"/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</w:pPr>
                  <w:r w:rsidRPr="00AD5A8D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আপনি</w:t>
                  </w:r>
                  <w:r w:rsidRPr="00AD5A8D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 xml:space="preserve">কি </w:t>
                  </w:r>
                  <w:r w:rsidRPr="00AD5A8D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আরো</w:t>
                  </w:r>
                  <w:r w:rsidRPr="00AD5A8D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AD5A8D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কিছু</w:t>
                  </w:r>
                  <w:r w:rsidRPr="00AD5A8D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 xml:space="preserve">দলিল </w:t>
                  </w:r>
                  <w:r w:rsidRPr="00AD5A8D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স্মরণ</w:t>
                  </w:r>
                  <w:r w:rsidRPr="00AD5A8D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AD5A8D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করতে</w:t>
                  </w:r>
                  <w:r w:rsidRPr="00AD5A8D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AD5A8D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পারেন</w:t>
                  </w:r>
                  <w:r w:rsidRPr="00AD5A8D"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  <w:t xml:space="preserve">, </w:t>
                  </w:r>
                  <w:r w:rsidRPr="00AD5A8D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যা</w:t>
                  </w:r>
                  <w:r w:rsidRPr="00AD5A8D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AD5A8D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নিশ্চিত</w:t>
                  </w:r>
                  <w:r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ভাবে প্রমাণ</w:t>
                  </w:r>
                  <w:r w:rsidRPr="00AD5A8D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AD5A8D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করে</w:t>
                  </w:r>
                  <w:r w:rsidRPr="00AD5A8D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AD5A8D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আল্লাহ</w:t>
                  </w:r>
                  <w:r w:rsidRPr="00AD5A8D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AD5A8D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এক</w:t>
                  </w:r>
                  <w:r w:rsidRPr="00AD5A8D"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  <w:t xml:space="preserve">? </w:t>
                  </w:r>
                  <w:r>
                    <w:rPr>
                      <w:rFonts w:ascii="Kalpurush" w:hAnsi="Kalpurush" w:cs="Kalpurush" w:hint="cs"/>
                      <w:sz w:val="24"/>
                      <w:szCs w:val="24"/>
                      <w:lang w:bidi="bn-BD"/>
                    </w:rPr>
                    <w:t>(</w:t>
                  </w:r>
                  <w:r w:rsidRPr="00AD5A8D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তিন</w:t>
                  </w:r>
                  <w:r w:rsidRPr="00AD5A8D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AD5A8D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নয়</w:t>
                  </w:r>
                  <w:r w:rsidRPr="00AD5A8D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>!</w:t>
                  </w:r>
                  <w:r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)</w:t>
                  </w:r>
                </w:p>
                <w:p w:rsidR="00711B39" w:rsidRPr="00D703A8" w:rsidRDefault="00711B39" w:rsidP="00AD5A8D">
                  <w:pPr>
                    <w:bidi w:val="0"/>
                    <w:jc w:val="both"/>
                    <w:rPr>
                      <w:rFonts w:cs="Kalpurush"/>
                      <w:color w:val="A50021"/>
                      <w:sz w:val="24"/>
                      <w:szCs w:val="24"/>
                      <w:cs/>
                      <w:lang w:bidi="bn-BD"/>
                    </w:rPr>
                  </w:pPr>
                </w:p>
              </w:txbxContent>
            </v:textbox>
            <w10:wrap type="tight" anchorx="page"/>
          </v:shape>
        </w:pict>
      </w:r>
    </w:p>
    <w:p w:rsidR="00C6748D" w:rsidRPr="00D703A8" w:rsidRDefault="00C6748D" w:rsidP="00C6748D">
      <w:pPr>
        <w:bidi w:val="0"/>
        <w:ind w:left="66"/>
        <w:jc w:val="both"/>
        <w:rPr>
          <w:rFonts w:ascii="Kalpurush" w:hAnsi="Kalpurush" w:cs="Kalpurush"/>
          <w:sz w:val="24"/>
          <w:szCs w:val="24"/>
          <w:cs/>
          <w:lang w:bidi="bn-BD"/>
        </w:rPr>
      </w:pPr>
    </w:p>
    <w:p w:rsidR="00937701" w:rsidRPr="00D703A8" w:rsidRDefault="00937701" w:rsidP="00937701">
      <w:pPr>
        <w:bidi w:val="0"/>
        <w:ind w:left="66"/>
        <w:jc w:val="both"/>
        <w:rPr>
          <w:rFonts w:ascii="Kalpurush" w:hAnsi="Kalpurush" w:cs="Kalpurush"/>
          <w:sz w:val="24"/>
          <w:szCs w:val="24"/>
          <w:cs/>
          <w:lang w:bidi="bn-BD"/>
        </w:rPr>
      </w:pPr>
    </w:p>
    <w:p w:rsidR="00937701" w:rsidRPr="00D703A8" w:rsidRDefault="00937701" w:rsidP="00937701">
      <w:pPr>
        <w:bidi w:val="0"/>
        <w:ind w:left="66"/>
        <w:jc w:val="both"/>
        <w:rPr>
          <w:rFonts w:ascii="Kalpurush" w:hAnsi="Kalpurush" w:cs="Kalpurush"/>
          <w:sz w:val="24"/>
          <w:szCs w:val="24"/>
          <w:cs/>
          <w:lang w:bidi="bn-BD"/>
        </w:rPr>
      </w:pPr>
    </w:p>
    <w:p w:rsidR="004950B9" w:rsidRPr="00D703A8" w:rsidRDefault="004950B9" w:rsidP="00D1519E">
      <w:pPr>
        <w:bidi w:val="0"/>
        <w:rPr>
          <w:rFonts w:ascii="Kalpurush" w:hAnsi="Kalpurush" w:cs="Kalpurush"/>
          <w:b/>
          <w:bCs/>
          <w:color w:val="006600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কুরআনুল</w:t>
      </w:r>
      <w:r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কারিমে</w:t>
      </w:r>
      <w:r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 xml:space="preserve"> </w:t>
      </w:r>
      <w:r w:rsidR="00D1519E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 xml:space="preserve">এক </w:t>
      </w:r>
      <w:r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আল্লাহ</w:t>
      </w:r>
      <w:r w:rsidR="00D1519E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-ই সত্য:</w:t>
      </w:r>
    </w:p>
    <w:p w:rsidR="004950B9" w:rsidRPr="00D703A8" w:rsidRDefault="00787D31" w:rsidP="0035031B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অমুখাপেক্ষী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জন্ম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দেননি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জন্ম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="0035031B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করেননি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সমকক্ষ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="0035031B" w:rsidRPr="00D703A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35031B" w:rsidRPr="00D703A8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নাম্বার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১১২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১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৪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4F6ED0" w:rsidRPr="00D703A8" w:rsidRDefault="008C35A5" w:rsidP="004F6ED0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“হে আমার কারা সঙ্গীদ্বয়, </w:t>
      </w:r>
      <w:r w:rsidR="00CF5EDF" w:rsidRPr="00D703A8">
        <w:rPr>
          <w:rFonts w:ascii="Kalpurush" w:hAnsi="Kalpurush" w:cs="Kalpurush" w:hint="cs"/>
          <w:sz w:val="24"/>
          <w:szCs w:val="24"/>
          <w:cs/>
          <w:lang w:bidi="bn-BD"/>
        </w:rPr>
        <w:t>বহু ভিন্ন ভিন্ন রব ভালো নাকি মহাপরাক্রমশালী এক আল্লাহ?!” সূরা নাম্বার: ১২, আয়াত: (৩৯)</w:t>
      </w:r>
    </w:p>
    <w:p w:rsidR="00CF5EDF" w:rsidRPr="00D703A8" w:rsidRDefault="00123D83" w:rsidP="00CF5EDF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CF5EDF"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="00CF5EDF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="00CF5EDF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="00CF5EDF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="00CF5EDF" w:rsidRPr="00D703A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CF5EDF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CF5EDF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z w:val="24"/>
          <w:szCs w:val="24"/>
          <w:cs/>
          <w:lang w:bidi="bn-BD"/>
        </w:rPr>
        <w:t>নাম্বার</w:t>
      </w:r>
      <w:r w:rsidR="00CF5EDF"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="00CF5EDF" w:rsidRPr="00D703A8">
        <w:rPr>
          <w:rFonts w:ascii="Kalpurush" w:hAnsi="Kalpurush" w:cs="Kalpurush" w:hint="cs"/>
          <w:sz w:val="24"/>
          <w:szCs w:val="24"/>
          <w:cs/>
          <w:lang w:bidi="bn-BD"/>
        </w:rPr>
        <w:t>৩৭</w:t>
      </w:r>
      <w:r w:rsidR="00CF5EDF"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  <w:r w:rsidR="00CF5EDF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CF5EDF" w:rsidRPr="00D703A8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="00CF5EDF"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="00CF5EDF" w:rsidRPr="00D703A8">
        <w:rPr>
          <w:rFonts w:ascii="Kalpurush" w:hAnsi="Kalpurush" w:cs="Kalpurush" w:hint="cs"/>
          <w:sz w:val="24"/>
          <w:szCs w:val="24"/>
          <w:cs/>
          <w:lang w:bidi="bn-BD"/>
        </w:rPr>
        <w:t>৪</w:t>
      </w:r>
      <w:r w:rsidR="00CF5EDF"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CF5EDF" w:rsidRPr="00D703A8" w:rsidRDefault="00123D83" w:rsidP="00CF5EDF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pacing w:val="-8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“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আল্লাহর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সাথে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কি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কোন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ইলাহ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আছে</w:t>
      </w:r>
      <w:r w:rsidR="00CF5EDF" w:rsidRPr="00D703A8">
        <w:rPr>
          <w:rFonts w:ascii="Kalpurush" w:hAnsi="Kalpurush" w:cs="Kalpurush"/>
          <w:spacing w:val="-8"/>
          <w:sz w:val="24"/>
          <w:szCs w:val="24"/>
          <w:lang w:bidi="bn-BD"/>
        </w:rPr>
        <w:t xml:space="preserve">,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বল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তোমরা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প্রমাণ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নিয়ে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আস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যদি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সত্যবাদী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হও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”</w:t>
      </w:r>
      <w:r w:rsidR="00CF5EDF" w:rsidRPr="00D703A8">
        <w:rPr>
          <w:rFonts w:ascii="Kalpurush" w:hAnsi="Kalpurush" w:cs="SolaimanLipi" w:hint="cs"/>
          <w:spacing w:val="-8"/>
          <w:sz w:val="24"/>
          <w:szCs w:val="24"/>
          <w:cs/>
          <w:lang w:bidi="hi-IN"/>
        </w:rPr>
        <w:t>।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সূরা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নাম্বার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: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২৭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: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আয়াত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>: (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৬৪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>)</w:t>
      </w:r>
    </w:p>
    <w:p w:rsidR="004950B9" w:rsidRPr="00D703A8" w:rsidRDefault="00753DBA" w:rsidP="004F6ED0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noProof/>
          <w:sz w:val="24"/>
          <w:szCs w:val="24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8" type="#_x0000_t65" style="position:absolute;left:0;text-align:left;margin-left:57pt;margin-top:146pt;width:288.55pt;height:34.45pt;z-index:-251649024;mso-position-horizontal-relative:page" wrapcoords="-82 -237 -82 21837 0 22075 18550 22075 21847 18752 21847 475 21765 -237 -82 -237" adj="18020" strokecolor="#060">
            <v:shadow on="t" color="#060"/>
            <v:textbox style="mso-next-textbox:#_x0000_s1038">
              <w:txbxContent>
                <w:p w:rsidR="00711B39" w:rsidRPr="0074230A" w:rsidRDefault="00711B39" w:rsidP="00626A5F">
                  <w:pPr>
                    <w:bidi w:val="0"/>
                    <w:jc w:val="both"/>
                    <w:rPr>
                      <w:rFonts w:ascii="Kalpurush" w:hAnsi="Kalpurush" w:cs="Kalpurush"/>
                      <w:color w:val="006600"/>
                      <w:sz w:val="26"/>
                      <w:szCs w:val="26"/>
                      <w:lang w:bidi="bn-BD"/>
                    </w:rPr>
                  </w:pPr>
                  <w:r w:rsidRPr="0074230A">
                    <w:rPr>
                      <w:rFonts w:ascii="Kalpurush" w:hAnsi="Kalpurush" w:cs="Kalpurush" w:hint="cs"/>
                      <w:color w:val="006600"/>
                      <w:sz w:val="26"/>
                      <w:szCs w:val="26"/>
                      <w:cs/>
                      <w:lang w:bidi="bn-BD"/>
                    </w:rPr>
                    <w:t>বস্তুত</w:t>
                  </w:r>
                  <w:r w:rsidRPr="0074230A">
                    <w:rPr>
                      <w:rFonts w:ascii="Kalpurush" w:hAnsi="Kalpurush" w:cs="Kalpurush"/>
                      <w:color w:val="006600"/>
                      <w:sz w:val="26"/>
                      <w:szCs w:val="26"/>
                      <w:cs/>
                      <w:lang w:bidi="bn-BD"/>
                    </w:rPr>
                    <w:t xml:space="preserve"> (</w:t>
                  </w:r>
                  <w:r w:rsidRPr="0074230A">
                    <w:rPr>
                      <w:rFonts w:ascii="Kalpurush" w:hAnsi="Kalpurush" w:cs="Kalpurush" w:hint="cs"/>
                      <w:color w:val="006600"/>
                      <w:sz w:val="26"/>
                      <w:szCs w:val="26"/>
                      <w:cs/>
                      <w:lang w:bidi="bn-BD"/>
                    </w:rPr>
                    <w:t>তাওহিদের</w:t>
                  </w:r>
                  <w:r w:rsidRPr="0074230A">
                    <w:rPr>
                      <w:rFonts w:ascii="Kalpurush" w:hAnsi="Kalpurush" w:cs="Kalpurush"/>
                      <w:color w:val="006600"/>
                      <w:sz w:val="26"/>
                      <w:szCs w:val="26"/>
                      <w:cs/>
                      <w:lang w:bidi="bn-BD"/>
                    </w:rPr>
                    <w:t xml:space="preserve">) </w:t>
                  </w:r>
                  <w:r w:rsidRPr="0074230A">
                    <w:rPr>
                      <w:rFonts w:ascii="Kalpurush" w:hAnsi="Kalpurush" w:cs="Kalpurush" w:hint="cs"/>
                      <w:color w:val="006600"/>
                      <w:sz w:val="26"/>
                      <w:szCs w:val="26"/>
                      <w:cs/>
                      <w:lang w:bidi="bn-BD"/>
                    </w:rPr>
                    <w:t>এ</w:t>
                  </w:r>
                  <w:r w:rsidRPr="0074230A">
                    <w:rPr>
                      <w:rFonts w:ascii="Kalpurush" w:hAnsi="Kalpurush" w:cs="Kalpurush"/>
                      <w:color w:val="006600"/>
                      <w:sz w:val="26"/>
                      <w:szCs w:val="26"/>
                      <w:cs/>
                      <w:lang w:bidi="bn-BD"/>
                    </w:rPr>
                    <w:t xml:space="preserve"> </w:t>
                  </w:r>
                  <w:r w:rsidRPr="0074230A">
                    <w:rPr>
                      <w:rFonts w:ascii="Kalpurush" w:hAnsi="Kalpurush" w:cs="Kalpurush" w:hint="cs"/>
                      <w:color w:val="006600"/>
                      <w:sz w:val="26"/>
                      <w:szCs w:val="26"/>
                      <w:cs/>
                      <w:lang w:bidi="bn-BD"/>
                    </w:rPr>
                    <w:t>বার্তাই</w:t>
                  </w:r>
                  <w:r w:rsidRPr="0074230A">
                    <w:rPr>
                      <w:rFonts w:ascii="Kalpurush" w:hAnsi="Kalpurush" w:cs="Kalpurush"/>
                      <w:color w:val="006600"/>
                      <w:sz w:val="26"/>
                      <w:szCs w:val="26"/>
                      <w:cs/>
                      <w:lang w:bidi="bn-BD"/>
                    </w:rPr>
                    <w:t xml:space="preserve"> </w:t>
                  </w:r>
                  <w:r w:rsidRPr="0074230A">
                    <w:rPr>
                      <w:rFonts w:ascii="Kalpurush" w:hAnsi="Kalpurush" w:cs="Kalpurush" w:hint="cs"/>
                      <w:color w:val="006600"/>
                      <w:sz w:val="26"/>
                      <w:szCs w:val="26"/>
                      <w:cs/>
                      <w:lang w:bidi="bn-BD"/>
                    </w:rPr>
                    <w:t>কুরআনুল</w:t>
                  </w:r>
                  <w:r w:rsidRPr="0074230A">
                    <w:rPr>
                      <w:rFonts w:ascii="Kalpurush" w:hAnsi="Kalpurush" w:cs="Kalpurush"/>
                      <w:color w:val="006600"/>
                      <w:sz w:val="26"/>
                      <w:szCs w:val="26"/>
                      <w:cs/>
                      <w:lang w:bidi="bn-BD"/>
                    </w:rPr>
                    <w:t xml:space="preserve"> </w:t>
                  </w:r>
                  <w:r w:rsidRPr="0074230A">
                    <w:rPr>
                      <w:rFonts w:ascii="Kalpurush" w:hAnsi="Kalpurush" w:cs="Kalpurush" w:hint="cs"/>
                      <w:color w:val="006600"/>
                      <w:sz w:val="26"/>
                      <w:szCs w:val="26"/>
                      <w:cs/>
                      <w:lang w:bidi="bn-BD"/>
                    </w:rPr>
                    <w:t>কারিমের</w:t>
                  </w:r>
                  <w:r w:rsidRPr="0074230A">
                    <w:rPr>
                      <w:rFonts w:ascii="Kalpurush" w:hAnsi="Kalpurush" w:cs="Kalpurush"/>
                      <w:color w:val="006600"/>
                      <w:sz w:val="26"/>
                      <w:szCs w:val="26"/>
                      <w:cs/>
                      <w:lang w:bidi="bn-BD"/>
                    </w:rPr>
                    <w:t xml:space="preserve"> </w:t>
                  </w:r>
                  <w:r w:rsidRPr="0074230A">
                    <w:rPr>
                      <w:rFonts w:ascii="Kalpurush" w:hAnsi="Kalpurush" w:cs="Kalpurush" w:hint="cs"/>
                      <w:color w:val="006600"/>
                      <w:sz w:val="26"/>
                      <w:szCs w:val="26"/>
                      <w:cs/>
                      <w:lang w:bidi="bn-BD"/>
                    </w:rPr>
                    <w:t>প্রধান</w:t>
                  </w:r>
                  <w:r w:rsidRPr="0074230A">
                    <w:rPr>
                      <w:rFonts w:ascii="Kalpurush" w:hAnsi="Kalpurush" w:cs="Kalpurush"/>
                      <w:color w:val="006600"/>
                      <w:sz w:val="26"/>
                      <w:szCs w:val="26"/>
                      <w:cs/>
                      <w:lang w:bidi="bn-BD"/>
                    </w:rPr>
                    <w:t xml:space="preserve"> </w:t>
                  </w:r>
                  <w:r w:rsidRPr="0074230A">
                    <w:rPr>
                      <w:rFonts w:ascii="Kalpurush" w:hAnsi="Kalpurush" w:cs="Kalpurush" w:hint="cs"/>
                      <w:color w:val="006600"/>
                      <w:sz w:val="26"/>
                      <w:szCs w:val="26"/>
                      <w:cs/>
                      <w:lang w:bidi="bn-BD"/>
                    </w:rPr>
                    <w:t>বিষয়।</w:t>
                  </w:r>
                </w:p>
                <w:p w:rsidR="00711B39" w:rsidRPr="00123D83" w:rsidRDefault="00711B39" w:rsidP="00D30DA1">
                  <w:pPr>
                    <w:jc w:val="both"/>
                    <w:rPr>
                      <w:color w:val="A50021"/>
                      <w:sz w:val="24"/>
                      <w:szCs w:val="24"/>
                    </w:rPr>
                  </w:pPr>
                </w:p>
              </w:txbxContent>
            </v:textbox>
            <w10:wrap type="through" anchorx="page"/>
          </v:shape>
        </w:pict>
      </w:r>
      <w:r w:rsidR="00123D83" w:rsidRPr="00D703A8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অবশ্যই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কুফরি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বলেছে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হচ্ছে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সত্ত্বার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তৃতীয়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সত্ত্বা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অথচ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বলে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বিরত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অবশ্যই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কাফেরদের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মর্মন্তুদ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শাস্তি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স্পর্শ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="004F6ED0" w:rsidRPr="00D703A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4F6ED0" w:rsidRPr="00D703A8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নাম্বার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৫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৭২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4950B9" w:rsidRPr="00D703A8" w:rsidRDefault="00E57042" w:rsidP="0074230A">
      <w:pPr>
        <w:bidi w:val="0"/>
        <w:jc w:val="center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br w:type="page"/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পরিশিষ্ট</w:t>
      </w:r>
    </w:p>
    <w:p w:rsidR="004950B9" w:rsidRPr="00D703A8" w:rsidRDefault="007A7A21" w:rsidP="00FF200E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নিঃসন্দেহে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বাইবেল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কুরআনুল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কারিমের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এসব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দলিল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অন্যান্য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শত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শত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দলিল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B39B0" w:rsidRPr="00D703A8">
        <w:rPr>
          <w:rFonts w:ascii="Kalpurush" w:hAnsi="Kalpurush" w:cs="Kalpurush" w:hint="cs"/>
          <w:sz w:val="24"/>
          <w:szCs w:val="24"/>
          <w:lang w:bidi="bn-BD"/>
        </w:rPr>
        <w:t>‘</w:t>
      </w:r>
      <w:r w:rsidR="002761BC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2761BC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761B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এক </w:t>
      </w:r>
      <w:r w:rsidR="00BB39B0"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="00BB39B0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B39B0" w:rsidRPr="00D703A8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="00BB39B0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B39B0"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BB39B0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B39B0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="00BB39B0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B39B0"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নেই’</w:t>
      </w:r>
      <w:r w:rsidR="00BB39B0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761B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এমনভাবে প্রমাণ করে যে, তাতে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সন্দেহের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অবকাশ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B39B0" w:rsidRPr="00D703A8">
        <w:rPr>
          <w:rFonts w:ascii="Kalpurush" w:hAnsi="Kalpurush" w:cs="Kalpurush" w:hint="cs"/>
          <w:sz w:val="24"/>
          <w:szCs w:val="24"/>
          <w:cs/>
          <w:lang w:bidi="bn-BD"/>
        </w:rPr>
        <w:t>থাকে না।</w:t>
      </w:r>
      <w:r w:rsidR="002761B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বাইবেল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বলে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950B9" w:rsidRPr="00D703A8">
        <w:rPr>
          <w:rFonts w:ascii="Kalpurush" w:hAnsi="Kalpurush" w:cs="Kalpurush"/>
          <w:color w:val="C00000"/>
          <w:sz w:val="24"/>
          <w:szCs w:val="24"/>
          <w:lang w:bidi="bn-BD"/>
        </w:rPr>
        <w:t>“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হে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ইসরাইল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শোন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: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রব</w:t>
      </w:r>
      <w:r w:rsidR="00F17272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-ই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আমাদের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F17272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ইলাহ,</w:t>
      </w:r>
      <w:r w:rsidR="004950B9" w:rsidRPr="00D703A8">
        <w:rPr>
          <w:rFonts w:ascii="Kalpurush" w:hAnsi="Kalpurush" w:cs="Kalpurush"/>
          <w:color w:val="C00000"/>
          <w:sz w:val="24"/>
          <w:szCs w:val="24"/>
          <w:lang w:bidi="bn-BD"/>
        </w:rPr>
        <w:t xml:space="preserve"> </w:t>
      </w:r>
      <w:r w:rsidR="00F17272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রব</w:t>
      </w:r>
      <w:r w:rsidR="00F17272" w:rsidRPr="00D703A8">
        <w:rPr>
          <w:rFonts w:ascii="Kalpurush" w:hAnsi="Kalpurush" w:cs="Kalpurush" w:hint="cs"/>
          <w:color w:val="C00000"/>
          <w:sz w:val="24"/>
          <w:szCs w:val="24"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এক</w:t>
      </w:r>
      <w:r w:rsidR="00F17272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 xml:space="preserve">জন।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নিশ্চয়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আল্লাহ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এক</w:t>
      </w:r>
      <w:r w:rsidR="004950B9" w:rsidRPr="00D703A8">
        <w:rPr>
          <w:rFonts w:ascii="Kalpurush" w:hAnsi="Kalpurush" w:cs="Kalpurush"/>
          <w:color w:val="C00000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তিনি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ব্যতীত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দ্বিতীয়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কেউ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নেই</w:t>
      </w:r>
      <w:r w:rsidR="00F17272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”</w:t>
      </w:r>
      <w:r w:rsidR="00F17272" w:rsidRPr="00D703A8">
        <w:rPr>
          <w:rFonts w:ascii="Kalpurush" w:hAnsi="Kalpurush" w:cs="SolaimanLipi" w:hint="cs"/>
          <w:color w:val="C00000"/>
          <w:sz w:val="24"/>
          <w:szCs w:val="24"/>
          <w:cs/>
          <w:lang w:bidi="hi-IN"/>
        </w:rPr>
        <w:t>।</w:t>
      </w:r>
      <w:r w:rsidR="00F17272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ইঞ্জিল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মা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র্ক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১২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৮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৩৩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  <w:r w:rsidR="0055031A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কথাই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কুরআনুল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কারিম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বলছে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এভাবে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950B9" w:rsidRPr="00D703A8">
        <w:rPr>
          <w:rFonts w:ascii="Kalpurush" w:hAnsi="Kalpurush" w:cs="Kalpurush"/>
          <w:color w:val="C00000"/>
          <w:sz w:val="24"/>
          <w:szCs w:val="24"/>
          <w:lang w:bidi="bn-BD"/>
        </w:rPr>
        <w:t>“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বল</w:t>
      </w:r>
      <w:r w:rsidR="004950B9" w:rsidRPr="00D703A8">
        <w:rPr>
          <w:rFonts w:ascii="Kalpurush" w:hAnsi="Kalpurush" w:cs="Kalpurush"/>
          <w:color w:val="C00000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আল্লাহ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এক</w:t>
      </w:r>
      <w:r w:rsidR="0055031A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”</w:t>
      </w:r>
      <w:r w:rsidR="0055031A" w:rsidRPr="00D703A8">
        <w:rPr>
          <w:rFonts w:ascii="Kalpurush" w:hAnsi="Kalpurush" w:cs="SolaimanLipi" w:hint="cs"/>
          <w:color w:val="C00000"/>
          <w:sz w:val="24"/>
          <w:szCs w:val="24"/>
          <w:cs/>
          <w:lang w:bidi="hi-IN"/>
        </w:rPr>
        <w:t>।</w:t>
      </w:r>
      <w:r w:rsidR="0055031A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নাম্বার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১১৩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১।</w:t>
      </w:r>
    </w:p>
    <w:p w:rsidR="004950B9" w:rsidRPr="00D703A8" w:rsidRDefault="00FF200E" w:rsidP="00FF200E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বাইবেল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এতটুকুন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বলেই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ক্ষান্ত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বরং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নিশ্চিত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E774B5" w:rsidRPr="00D703A8">
        <w:rPr>
          <w:rFonts w:ascii="Kalpurush" w:hAnsi="Kalpurush" w:cs="Kalpurush" w:hint="cs"/>
          <w:sz w:val="24"/>
          <w:szCs w:val="24"/>
          <w:cs/>
          <w:lang w:bidi="bn-BD"/>
        </w:rPr>
        <w:t>-ই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সৃষ্টিকর্তা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="00E774B5" w:rsidRPr="00D703A8">
        <w:rPr>
          <w:rFonts w:ascii="Kalpurush" w:hAnsi="Kalpurush" w:cs="Kalpurush" w:hint="cs"/>
          <w:sz w:val="24"/>
          <w:szCs w:val="24"/>
          <w:cs/>
          <w:lang w:bidi="bn-BD"/>
        </w:rPr>
        <w:t>-ই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মুক্তিদাতা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950B9" w:rsidRPr="00D703A8">
        <w:rPr>
          <w:rFonts w:ascii="Kalpurush" w:hAnsi="Kalpurush" w:cs="Kalpurush"/>
          <w:color w:val="C00000"/>
          <w:sz w:val="24"/>
          <w:szCs w:val="24"/>
          <w:lang w:bidi="bn-BD"/>
        </w:rPr>
        <w:t>“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তোমরা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জান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আমার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উপর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ঈমান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আন</w:t>
      </w:r>
      <w:r w:rsidR="004950B9" w:rsidRPr="00D703A8">
        <w:rPr>
          <w:rFonts w:ascii="Kalpurush" w:hAnsi="Kalpurush" w:cs="Kalpurush"/>
          <w:color w:val="C00000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এবং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ভালো</w:t>
      </w:r>
      <w:r w:rsidR="002559D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 xml:space="preserve">ভাবে স্মরণ কর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আমিই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আমি</w:t>
      </w:r>
      <w:r w:rsidR="004950B9" w:rsidRPr="00D703A8">
        <w:rPr>
          <w:rFonts w:ascii="Kalpurush" w:hAnsi="Kalpurush" w:cs="Kalpurush"/>
          <w:color w:val="C00000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আমি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আল্লাহ।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আমার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পূর্বে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কোন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ো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ইলাহ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ছিল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না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এবং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আমার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পরেও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কোন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ো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ইলাহ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হবে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না।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আমি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রব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এবং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আমি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ব্যতীত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কোন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ো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মুক্তিদাতা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E774B5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নেই”।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ইশইয়া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৪৩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১০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১১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4950B9" w:rsidRPr="00D703A8" w:rsidRDefault="004950B9" w:rsidP="00FF200E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স্পষ্ট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উলুহিয়্যাহ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8F00F3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(ইবাদতের হক)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রুহুল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কুদসের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উলুহিয়্যাহ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আল্লাহ ব্যতীত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উলুহিয়্যার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কথার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ভিত্তি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A2185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প্রমাণ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সৃষ্ট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কতক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মখলুক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নয়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কর্তৃত্ব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নয়</w:t>
      </w:r>
      <w:r w:rsidR="002A288B" w:rsidRPr="00D703A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="00463CD4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জ্যোতিও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নয়</w:t>
      </w:r>
      <w:r w:rsidR="0082680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, অনুরূপ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শরীর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="0082680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প্রতিকৃতিও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নয়।</w:t>
      </w:r>
      <w:r w:rsidR="0082680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সদৃশ</w:t>
      </w:r>
      <w:r w:rsidR="00DC31CB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বস্তু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উল্লেখ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="00DC31CB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বাইবেল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কুরআনুল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কারিম।</w:t>
      </w:r>
    </w:p>
    <w:p w:rsidR="004950B9" w:rsidRPr="00D703A8" w:rsidRDefault="004950B9" w:rsidP="009773D5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773D5" w:rsidRPr="00D703A8">
        <w:rPr>
          <w:rFonts w:ascii="Kalpurush" w:hAnsi="Kalpurush" w:cs="Kalpurush" w:hint="cs"/>
          <w:sz w:val="24"/>
          <w:szCs w:val="24"/>
          <w:cs/>
          <w:lang w:bidi="bn-BD"/>
        </w:rPr>
        <w:t>ইবাদত করা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ও পথভ্রষ্টতা</w:t>
      </w:r>
      <w:r w:rsidR="009773D5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র কারণে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ইয়াহূদী</w:t>
      </w:r>
      <w:r w:rsidR="009773D5"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দের</w:t>
      </w:r>
      <w:r w:rsidR="009773D5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গোস্বা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D703A8">
        <w:rPr>
          <w:rFonts w:ascii="Kalpurush" w:hAnsi="Kalpurush" w:cs="Kalpurush"/>
          <w:sz w:val="24"/>
          <w:szCs w:val="24"/>
          <w:lang w:bidi="bn-BD"/>
        </w:rPr>
        <w:t>“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রবের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গোস্বা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অবধারিত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="009773D5" w:rsidRPr="00D703A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9773D5" w:rsidRPr="00D703A8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আদাদ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২৫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9773D5"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অনুরূপ</w:t>
      </w:r>
      <w:r w:rsidR="009773D5" w:rsidRPr="00D703A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মূসা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আলাইহিস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সালাম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স্বর্ণের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বৎস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B5C51" w:rsidRPr="00D703A8">
        <w:rPr>
          <w:rFonts w:ascii="Kalpurush" w:hAnsi="Kalpurush" w:cs="Kalpurush" w:hint="cs"/>
          <w:sz w:val="24"/>
          <w:szCs w:val="24"/>
          <w:cs/>
          <w:lang w:bidi="bn-BD"/>
        </w:rPr>
        <w:t>ধ্বং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</w:p>
    <w:p w:rsidR="004950B9" w:rsidRPr="00D703A8" w:rsidRDefault="005124E4" w:rsidP="00FF200E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 xml:space="preserve">ইতিহাস সাক্ষী,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একত্ববাদে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বিশ্বাসী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54F55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এক </w:t>
      </w:r>
      <w:r w:rsidR="009B5C5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দল </w:t>
      </w:r>
      <w:r w:rsidR="00454F55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খৃস্টান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শাস্তি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F73D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বিভিন্ন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চাপ</w:t>
      </w:r>
      <w:r w:rsidR="00FD15C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ের সম্মুখীন হয়েছে,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তাওহিদের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ঈমান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এনে</w:t>
      </w:r>
      <w:r w:rsidR="00C7076A" w:rsidRPr="00D703A8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="00FD15C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D15C7" w:rsidRPr="00D703A8">
        <w:rPr>
          <w:rFonts w:ascii="Kalpurush" w:hAnsi="Kalpurush" w:cs="Kalpurush" w:hint="cs"/>
          <w:sz w:val="24"/>
          <w:szCs w:val="24"/>
          <w:cs/>
          <w:lang w:bidi="bn-BD"/>
        </w:rPr>
        <w:t>অস্বীকার</w:t>
      </w:r>
      <w:r w:rsidR="00FD15C7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D15C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করেছিল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একনিষ্ঠ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দীনের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বিকৃতি</w:t>
      </w:r>
      <w:r w:rsidR="00FD15C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, পক্ষান্তরে </w:t>
      </w:r>
      <w:r w:rsidR="00454F55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পরিহার </w:t>
      </w:r>
      <w:r w:rsidR="00ED0C00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করে </w:t>
      </w:r>
      <w:r w:rsidR="00C7076A" w:rsidRPr="00D703A8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পল</w:t>
      </w:r>
      <w:r w:rsidR="00C7076A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7076A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C7076A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7076A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="00C7076A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7076A"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অনুসারীদের</w:t>
      </w:r>
      <w:r w:rsidR="00C7076A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7076A" w:rsidRPr="00D703A8">
        <w:rPr>
          <w:rFonts w:ascii="Kalpurush" w:hAnsi="Kalpurush" w:cs="Kalpurush" w:hint="cs"/>
          <w:sz w:val="24"/>
          <w:szCs w:val="24"/>
          <w:cs/>
          <w:lang w:bidi="bn-BD"/>
        </w:rPr>
        <w:t>হাতে</w:t>
      </w:r>
      <w:r w:rsidR="00C7076A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54F55" w:rsidRPr="00D703A8">
        <w:rPr>
          <w:rFonts w:ascii="Kalpurush" w:hAnsi="Kalpurush" w:cs="Kalpurush" w:hint="cs"/>
          <w:sz w:val="24"/>
          <w:szCs w:val="24"/>
          <w:cs/>
          <w:lang w:bidi="bn-BD"/>
        </w:rPr>
        <w:t>সৃষ্ট</w:t>
      </w:r>
      <w:r w:rsidR="00ED0C00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ত্রিত্ববাদের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বিদ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</w:t>
      </w:r>
      <w:r w:rsidR="00FD15C7" w:rsidRPr="00D703A8">
        <w:rPr>
          <w:rFonts w:ascii="Kalpurush" w:hAnsi="Kalpurush" w:cs="Kalpurush" w:hint="cs"/>
          <w:sz w:val="24"/>
          <w:szCs w:val="24"/>
          <w:cs/>
          <w:lang w:bidi="bn-BD"/>
        </w:rPr>
        <w:t>ত</w:t>
      </w:r>
      <w:r w:rsidR="00ED0C00" w:rsidRPr="00D703A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4950B9" w:rsidRPr="00D703A8" w:rsidRDefault="00FF200E" w:rsidP="001A001D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মো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দ্দাকথা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আদম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নূহ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ইবরাহিম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মূসা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মুহাম্মদ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B5C5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আলাইহিমুস সালামকে </w:t>
      </w:r>
      <w:r w:rsidR="00421E71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421E71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প্রেরণ</w:t>
      </w:r>
      <w:r w:rsidR="00F26F7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="001A001D" w:rsidRPr="00D703A8">
        <w:rPr>
          <w:rFonts w:ascii="Kalpurush" w:hAnsi="Kalpurush" w:cs="Kalpurush" w:hint="cs"/>
          <w:sz w:val="24"/>
          <w:szCs w:val="24"/>
          <w:cs/>
          <w:lang w:bidi="bn-BD"/>
        </w:rPr>
        <w:t>, যেন তারা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26F7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মানব জাতিকে </w:t>
      </w:r>
      <w:r w:rsidR="00D65ED5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তার </w:t>
      </w:r>
      <w:r w:rsidR="00477E72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উপর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ঈমান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26F7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আনা</w:t>
      </w:r>
      <w:r w:rsidR="001A001D" w:rsidRPr="00D703A8">
        <w:rPr>
          <w:rFonts w:ascii="Kalpurush" w:hAnsi="Kalpurush" w:cs="Kalpurush" w:hint="cs"/>
          <w:sz w:val="24"/>
          <w:szCs w:val="24"/>
          <w:cs/>
          <w:lang w:bidi="bn-BD"/>
        </w:rPr>
        <w:t>র দাওয়াত দেয়</w:t>
      </w:r>
      <w:r w:rsidR="00F26F7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77E72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ও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ইবাদতের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="00477E72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আহ্বান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1A001D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="00CE001B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ে,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শরীক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সমকক্ষ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পবিত্র।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সবার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D65ED5"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বার্তা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F26F79" w:rsidRPr="00D703A8" w:rsidRDefault="00753DBA" w:rsidP="00E57042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noProof/>
          <w:sz w:val="24"/>
          <w:szCs w:val="24"/>
        </w:rPr>
        <w:pict>
          <v:shape id="_x0000_s1040" type="#_x0000_t98" style="position:absolute;margin-left:37.1pt;margin-top:1.3pt;width:215pt;height:48.8pt;z-index:-251646976" strokecolor="#060">
            <v:shadow on="t" color="#060"/>
            <v:textbox style="mso-next-textbox:#_x0000_s1040">
              <w:txbxContent>
                <w:p w:rsidR="00711B39" w:rsidRPr="00D703A8" w:rsidRDefault="00711B39" w:rsidP="00F26F79">
                  <w:pPr>
                    <w:jc w:val="center"/>
                    <w:rPr>
                      <w:color w:val="A50021"/>
                      <w:sz w:val="24"/>
                      <w:szCs w:val="24"/>
                    </w:rPr>
                  </w:pPr>
                  <w:r w:rsidRPr="00D703A8">
                    <w:rPr>
                      <w:b/>
                      <w:bCs/>
                      <w:color w:val="A50021"/>
                      <w:sz w:val="30"/>
                      <w:szCs w:val="30"/>
                      <w:rtl/>
                    </w:rPr>
                    <w:t>الإله الحق واحد فقط فاعبدوه وحده</w:t>
                  </w:r>
                </w:p>
              </w:txbxContent>
            </v:textbox>
          </v:shape>
        </w:pict>
      </w:r>
    </w:p>
    <w:p w:rsidR="00F26F79" w:rsidRPr="00D703A8" w:rsidRDefault="00F26F79" w:rsidP="00F26F79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F26F79" w:rsidRPr="00D703A8" w:rsidRDefault="00753DBA" w:rsidP="0074230A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noProof/>
          <w:sz w:val="24"/>
          <w:szCs w:val="24"/>
        </w:rPr>
        <w:pict>
          <v:shape id="_x0000_s1041" type="#_x0000_t98" style="position:absolute;margin-left:-1.2pt;margin-top:7.5pt;width:306.4pt;height:48.8pt;z-index:-251645952" strokecolor="#060">
            <v:shadow on="t" color="#060"/>
            <v:textbox style="mso-next-textbox:#_x0000_s1041">
              <w:txbxContent>
                <w:p w:rsidR="00711B39" w:rsidRPr="00D703A8" w:rsidRDefault="00711B39" w:rsidP="00F26F79">
                  <w:pPr>
                    <w:bidi w:val="0"/>
                    <w:jc w:val="center"/>
                    <w:rPr>
                      <w:rFonts w:ascii="Kalpurush" w:hAnsi="Kalpurush" w:cs="Kalpurush"/>
                      <w:b/>
                      <w:bCs/>
                      <w:color w:val="C00000"/>
                      <w:sz w:val="24"/>
                      <w:szCs w:val="24"/>
                      <w:lang w:bidi="bn-BD"/>
                    </w:rPr>
                  </w:pPr>
                  <w:r w:rsidRPr="00D703A8">
                    <w:rPr>
                      <w:rFonts w:ascii="Kalpurush" w:hAnsi="Kalpurush" w:cs="Kalpurush" w:hint="cs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>সত্য</w:t>
                  </w:r>
                  <w:r w:rsidRPr="00D703A8">
                    <w:rPr>
                      <w:rFonts w:ascii="Kalpurush" w:hAnsi="Kalpurush" w:cs="Kalpurush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>ইলাহ</w:t>
                  </w:r>
                  <w:r w:rsidRPr="00D703A8">
                    <w:rPr>
                      <w:rFonts w:ascii="Kalpurush" w:hAnsi="Kalpurush" w:cs="Kalpurush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>এক</w:t>
                  </w:r>
                  <w:r w:rsidRPr="00D703A8">
                    <w:rPr>
                      <w:rFonts w:ascii="Kalpurush" w:hAnsi="Kalpurush" w:cs="Kalpurush"/>
                      <w:b/>
                      <w:bCs/>
                      <w:color w:val="C00000"/>
                      <w:sz w:val="24"/>
                      <w:szCs w:val="24"/>
                      <w:lang w:bidi="bn-BD"/>
                    </w:rPr>
                    <w:t xml:space="preserve">, </w:t>
                  </w:r>
                  <w:r w:rsidRPr="00D703A8">
                    <w:rPr>
                      <w:rFonts w:ascii="Kalpurush" w:hAnsi="Kalpurush" w:cs="Kalpurush" w:hint="cs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>অতএব</w:t>
                  </w:r>
                  <w:r w:rsidRPr="00D703A8">
                    <w:rPr>
                      <w:rFonts w:ascii="Kalpurush" w:hAnsi="Kalpurush" w:cs="Kalpurush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>তোমরা</w:t>
                  </w:r>
                  <w:r w:rsidRPr="00D703A8">
                    <w:rPr>
                      <w:rFonts w:ascii="Kalpurush" w:hAnsi="Kalpurush" w:cs="Kalpurush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>তার ইবাদত</w:t>
                  </w:r>
                  <w:r w:rsidRPr="00D703A8">
                    <w:rPr>
                      <w:rFonts w:ascii="Kalpurush" w:hAnsi="Kalpurush" w:cs="Kalpurush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>কর</w:t>
                  </w:r>
                </w:p>
                <w:p w:rsidR="00711B39" w:rsidRPr="00F26F79" w:rsidRDefault="00711B39" w:rsidP="00F26F79">
                  <w:pPr>
                    <w:jc w:val="center"/>
                    <w:rPr>
                      <w:b/>
                      <w:bCs/>
                      <w:color w:val="C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4950B9" w:rsidRPr="00D703A8" w:rsidRDefault="004950B9" w:rsidP="004950B9">
      <w:pPr>
        <w:bidi w:val="0"/>
        <w:rPr>
          <w:rFonts w:ascii="Kalpurush" w:hAnsi="Kalpurush" w:cs="Kalpurush"/>
          <w:sz w:val="24"/>
          <w:szCs w:val="24"/>
          <w:rtl/>
          <w:cs/>
          <w:lang w:bidi="bn-BD"/>
        </w:rPr>
      </w:pPr>
    </w:p>
    <w:p w:rsidR="00E47F94" w:rsidRPr="00D703A8" w:rsidRDefault="00E47F94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4950B9" w:rsidRPr="00D703A8" w:rsidRDefault="004950B9" w:rsidP="00BD07C6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রাসূলদের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বার্তা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যেহেতু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দীনও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="00BD07C6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ছিল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BD07C6" w:rsidRPr="00D703A8">
        <w:rPr>
          <w:rFonts w:ascii="Kalpurush" w:hAnsi="Kalpurush" w:cs="Kalpurush" w:hint="cs"/>
          <w:sz w:val="24"/>
          <w:szCs w:val="24"/>
          <w:cs/>
          <w:lang w:bidi="bn-BD"/>
        </w:rPr>
        <w:t>অতএব সকল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রাসূল</w:t>
      </w:r>
      <w:r w:rsidR="00BD07C6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ের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দীন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Pr="00D703A8">
        <w:rPr>
          <w:rFonts w:ascii="Kalpurush" w:hAnsi="Kalpurush" w:cs="Kalpurush"/>
          <w:sz w:val="24"/>
          <w:szCs w:val="24"/>
          <w:lang w:bidi="bn-BD"/>
        </w:rPr>
        <w:t>?</w:t>
      </w:r>
    </w:p>
    <w:p w:rsidR="004950B9" w:rsidRPr="00D703A8" w:rsidRDefault="004950B9" w:rsidP="00F32334">
      <w:pPr>
        <w:bidi w:val="0"/>
        <w:jc w:val="both"/>
        <w:rPr>
          <w:rFonts w:ascii="Kalpurush" w:hAnsi="Kalpurush" w:cs="Kalpurush"/>
          <w:sz w:val="24"/>
          <w:szCs w:val="24"/>
          <w:rtl/>
          <w:cs/>
          <w:lang w:bidi="bn-BD"/>
        </w:rPr>
      </w:pPr>
    </w:p>
    <w:p w:rsidR="004950B9" w:rsidRPr="00D703A8" w:rsidRDefault="0074230A" w:rsidP="00EE3B26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সন্দেহ নেই,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C439A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সবার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রিসালাতের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C439A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মূল ভিত্তি ছিল 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>“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তাসলিম</w:t>
      </w:r>
      <w:r w:rsidR="00EC439A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”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লিল্লাহ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অর্থাৎ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585B7C" w:rsidRPr="00D703A8">
        <w:rPr>
          <w:rFonts w:ascii="Kalpurush" w:hAnsi="Kalpurush" w:cs="Kalpurush" w:hint="cs"/>
          <w:sz w:val="24"/>
          <w:szCs w:val="24"/>
          <w:cs/>
          <w:lang w:bidi="bn-BD"/>
        </w:rPr>
        <w:t>আত্মসমর্পণ,</w:t>
      </w:r>
      <w:r w:rsidR="00CA069B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EE3B26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লক্ষণীয় হচ্ছে </w:t>
      </w:r>
      <w:r w:rsidR="00CA069B" w:rsidRPr="00D703A8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তাসলিম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585B7C" w:rsidRPr="00D703A8">
        <w:rPr>
          <w:rFonts w:ascii="Kalpurush" w:hAnsi="Kalpurush" w:cs="Kalpurush" w:hint="cs"/>
          <w:sz w:val="24"/>
          <w:szCs w:val="24"/>
          <w:cs/>
          <w:lang w:bidi="bn-BD"/>
        </w:rPr>
        <w:t>শব্দ</w:t>
      </w:r>
      <w:r w:rsidR="00CA069B" w:rsidRPr="00D703A8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="009F5BF5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>“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ইসলাম</w:t>
      </w:r>
      <w:r w:rsidR="007D499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” </w:t>
      </w:r>
      <w:r w:rsidR="009F5BF5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শব্দের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অর্থ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837D2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তাৎপর্যকে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প্রকাশ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করে।</w:t>
      </w:r>
    </w:p>
    <w:p w:rsidR="004950B9" w:rsidRPr="00D703A8" w:rsidRDefault="004950B9" w:rsidP="00F32334">
      <w:pPr>
        <w:bidi w:val="0"/>
        <w:jc w:val="both"/>
        <w:rPr>
          <w:rFonts w:ascii="Kalpurush" w:hAnsi="Kalpurush" w:cs="Kalpurush"/>
          <w:sz w:val="24"/>
          <w:szCs w:val="24"/>
          <w:rtl/>
          <w:cs/>
          <w:lang w:bidi="bn-BD"/>
        </w:rPr>
      </w:pPr>
    </w:p>
    <w:p w:rsidR="004950B9" w:rsidRPr="00D703A8" w:rsidRDefault="004950B9" w:rsidP="00FF200E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কুরআনুল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কারিম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স্পষ্ট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বলেছে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রাসূলের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সত্য</w:t>
      </w:r>
      <w:r w:rsidR="00360ED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দীন 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ধর্ম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="00BF7AD5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ইসলাম</w:t>
      </w:r>
      <w:r w:rsidR="00BF7AD5" w:rsidRPr="00D703A8">
        <w:rPr>
          <w:rFonts w:ascii="Kalpurush" w:hAnsi="Kalpurush" w:cs="Kalpurush"/>
          <w:sz w:val="24"/>
          <w:szCs w:val="24"/>
          <w:lang w:bidi="bn-BD"/>
        </w:rPr>
        <w:t>,</w:t>
      </w:r>
      <w:r w:rsidR="00360ED1" w:rsidRPr="00D703A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কুরআনুল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কারিমের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77ED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এই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বাস্তবতা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বাইবেলেও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অনুসন্ধান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যেতে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পারে।</w:t>
      </w:r>
      <w:r w:rsidR="00C77ED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পরবর্তী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পুস্তিকায়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="00C77ED9" w:rsidRPr="00D703A8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বাস্তবতা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বাইবেল</w:t>
      </w:r>
      <w:r w:rsidR="00EE3B26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অনুসন্ধান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করব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ইনশাআল্লাহ</w:t>
      </w:r>
      <w:r w:rsidR="00C77ED9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="00C77ED9" w:rsidRPr="00D703A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564E9E" w:rsidRPr="00D703A8" w:rsidRDefault="00564E9E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74230A" w:rsidRPr="00D703A8" w:rsidRDefault="0074230A" w:rsidP="004469FC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lastRenderedPageBreak/>
        <w:t>উপ</w:t>
      </w:r>
      <w:r w:rsidR="004950B9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সংহার</w:t>
      </w:r>
      <w:r w:rsidR="00FF200E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:</w:t>
      </w:r>
    </w:p>
    <w:p w:rsidR="004950B9" w:rsidRPr="00D703A8" w:rsidRDefault="004950B9" w:rsidP="0074230A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মুক্তির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ওয়াজিব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বার্তা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ইখলাসের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ঈমান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আনা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এতটুকুন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যথেষ্ট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!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বরং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রাসূলের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ঈমান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আনা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জরুরি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অন্তর্ভুক্ত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হচ্ছে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মুহাম্মদ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সাল্লাল্লাহু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আলাইহি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ওয়াসাল্লামের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ঈমান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আনা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হিদায়া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অনুসরণ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469FC" w:rsidRPr="00D703A8">
        <w:rPr>
          <w:rFonts w:ascii="Kalpurush" w:hAnsi="Kalpurush" w:cs="Kalpurush" w:hint="cs"/>
          <w:sz w:val="24"/>
          <w:szCs w:val="24"/>
          <w:cs/>
          <w:lang w:bidi="bn-BD"/>
        </w:rPr>
        <w:t>চির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স্থায়ী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469FC" w:rsidRPr="00D703A8">
        <w:rPr>
          <w:rFonts w:ascii="Kalpurush" w:hAnsi="Kalpurush" w:cs="Kalpurush" w:hint="cs"/>
          <w:sz w:val="24"/>
          <w:szCs w:val="24"/>
          <w:cs/>
          <w:lang w:bidi="bn-BD"/>
        </w:rPr>
        <w:t>কল্যাণময়</w:t>
      </w:r>
      <w:r w:rsidR="008E7A9A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জীবনের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469FC" w:rsidRPr="00D703A8">
        <w:rPr>
          <w:rFonts w:ascii="Kalpurush" w:hAnsi="Kalpurush" w:cs="Kalpurush" w:hint="cs"/>
          <w:sz w:val="24"/>
          <w:szCs w:val="24"/>
          <w:cs/>
          <w:lang w:bidi="bn-BD"/>
        </w:rPr>
        <w:t>পথ এটাই</w:t>
      </w:r>
      <w:r w:rsidR="004469FC" w:rsidRPr="00D703A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4950B9" w:rsidRPr="00D703A8" w:rsidRDefault="004950B9" w:rsidP="00345EE5">
      <w:pPr>
        <w:bidi w:val="0"/>
        <w:jc w:val="both"/>
        <w:rPr>
          <w:rFonts w:ascii="Kalpurush" w:hAnsi="Kalpurush" w:cs="Kalpurush"/>
          <w:sz w:val="24"/>
          <w:szCs w:val="24"/>
          <w:rtl/>
          <w:cs/>
          <w:lang w:bidi="bn-BD"/>
        </w:rPr>
      </w:pPr>
    </w:p>
    <w:p w:rsidR="004950B9" w:rsidRPr="00D703A8" w:rsidRDefault="004950B9" w:rsidP="00474E75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45FCD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ইখলাসের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="00EF2D02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হাকিকত </w:t>
      </w:r>
      <w:r w:rsidR="00645FCD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অন্বেষণকারী </w:t>
      </w:r>
      <w:r w:rsidR="007B43E7" w:rsidRPr="00D703A8">
        <w:rPr>
          <w:rFonts w:ascii="Kalpurush" w:hAnsi="Kalpurush" w:cs="Kalpurush" w:hint="cs"/>
          <w:sz w:val="24"/>
          <w:szCs w:val="24"/>
          <w:cs/>
          <w:lang w:bidi="bn-BD"/>
        </w:rPr>
        <w:t>ও মুক্তি প্রেয়সী,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হয়তো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তুমি</w:t>
      </w:r>
      <w:r w:rsidR="007B43E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বিষয়</w:t>
      </w:r>
      <w:r w:rsidR="00474E75" w:rsidRPr="00D703A8">
        <w:rPr>
          <w:rFonts w:ascii="Kalpurush" w:hAnsi="Kalpurush" w:cs="Kalpurush" w:hint="cs"/>
          <w:sz w:val="24"/>
          <w:szCs w:val="24"/>
          <w:cs/>
          <w:lang w:bidi="bn-BD"/>
        </w:rPr>
        <w:t>টি নিয়ে</w:t>
      </w:r>
      <w:r w:rsidR="007B43E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চিন্তা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গভীরভাবে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মনোযোগ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দিবে</w:t>
      </w:r>
      <w:r w:rsidR="007B43E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এখন থেকেই</w:t>
      </w:r>
      <w:r w:rsidR="007B43E7" w:rsidRPr="00D703A8">
        <w:rPr>
          <w:rFonts w:ascii="Kalpurush" w:hAnsi="Kalpurush" w:cs="Kalpurush"/>
          <w:sz w:val="24"/>
          <w:szCs w:val="24"/>
          <w:lang w:bidi="bn-BD"/>
        </w:rPr>
        <w:t>,</w:t>
      </w:r>
      <w:r w:rsidR="007B43E7" w:rsidRPr="00D703A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অবশ্যই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ফুরিয়ে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যাওয়ার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পূর্বে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মৃত্যুর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পূর্বে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অকস্মাৎ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চলে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আসে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!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জানে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মৃত্যু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কখন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আসবে</w:t>
      </w:r>
      <w:r w:rsidRPr="00D703A8">
        <w:rPr>
          <w:rFonts w:ascii="Kalpurush" w:hAnsi="Kalpurush" w:cs="Kalpurush"/>
          <w:sz w:val="24"/>
          <w:szCs w:val="24"/>
          <w:lang w:bidi="bn-BD"/>
        </w:rPr>
        <w:t>?</w:t>
      </w:r>
    </w:p>
    <w:p w:rsidR="004950B9" w:rsidRPr="00D703A8" w:rsidRDefault="004950B9" w:rsidP="004950B9">
      <w:pPr>
        <w:bidi w:val="0"/>
        <w:rPr>
          <w:rFonts w:ascii="Kalpurush" w:hAnsi="Kalpurush" w:cs="Kalpurush"/>
          <w:sz w:val="24"/>
          <w:szCs w:val="24"/>
          <w:rtl/>
          <w:cs/>
          <w:lang w:bidi="bn-BD"/>
        </w:rPr>
      </w:pPr>
    </w:p>
    <w:p w:rsidR="00E57042" w:rsidRPr="00D703A8" w:rsidRDefault="00E57042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4950B9" w:rsidRPr="00D703A8" w:rsidRDefault="004950B9" w:rsidP="005A2824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জরুরি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গুরুত্বপূর্ণ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B43E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এই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বিষয়</w:t>
      </w:r>
      <w:r w:rsidR="007B43E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ের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চিন্তা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পুনরায়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গভীর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দৃষ্টি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দেওয়ার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বিবেকী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অন্তর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হৃদয়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B43E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ফয়সালা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সক্ষম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শরীক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="007B43E7" w:rsidRPr="00D703A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7B43E7"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সন্তানও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B43E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নেই। অতঃপর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B43E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উপর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ঈমান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আনবে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একমাত্র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5A2824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5A2824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বিশ্বাস করবে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মুহাম্মদ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5A2824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ও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রাসূল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B43E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নবী ও রাসূল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নূহ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ইবরাহিম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মুসা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ঈসা।</w:t>
      </w:r>
    </w:p>
    <w:p w:rsidR="004950B9" w:rsidRPr="00D703A8" w:rsidRDefault="004950B9" w:rsidP="0074230A">
      <w:pPr>
        <w:pStyle w:val="ListParagraph"/>
        <w:numPr>
          <w:ilvl w:val="0"/>
          <w:numId w:val="21"/>
        </w:numPr>
        <w:bidi w:val="0"/>
        <w:ind w:left="426"/>
        <w:jc w:val="center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আপনি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চান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এখন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বলতে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পারেন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4950B9" w:rsidRPr="00D703A8" w:rsidRDefault="00753DBA" w:rsidP="004950B9">
      <w:pPr>
        <w:bidi w:val="0"/>
        <w:rPr>
          <w:rFonts w:ascii="Kalpurush" w:hAnsi="Kalpurush" w:cs="Kalpurush"/>
          <w:sz w:val="24"/>
          <w:szCs w:val="24"/>
          <w:rtl/>
          <w:cs/>
          <w:lang w:bidi="bn-BD"/>
        </w:rPr>
      </w:pPr>
      <w:r>
        <w:rPr>
          <w:rFonts w:ascii="Kalpurush" w:hAnsi="Kalpurush" w:cs="Kalpurush"/>
          <w:noProof/>
          <w:sz w:val="24"/>
          <w:szCs w:val="24"/>
          <w:rtl/>
        </w:rPr>
        <w:pict>
          <v:shape id="_x0000_s1042" type="#_x0000_t98" style="position:absolute;margin-left:33.5pt;margin-top:7.4pt;width:240pt;height:30.6pt;z-index:-251644928" wrapcoords="20992 -230 -68 2298 -68 20911 270 22060 878 22060 8168 21830 21802 19532 21802 1609 21735 919 21398 -230 20992 -230" strokecolor="#060">
            <v:shadow on="t" color="#060"/>
            <v:textbox style="mso-next-textbox:#_x0000_s1042">
              <w:txbxContent>
                <w:p w:rsidR="00711B39" w:rsidRPr="00072491" w:rsidRDefault="00711B39" w:rsidP="00380E8C">
                  <w:pPr>
                    <w:spacing w:after="0" w:line="240" w:lineRule="auto"/>
                    <w:jc w:val="both"/>
                    <w:rPr>
                      <w:b/>
                      <w:bCs/>
                      <w:color w:val="A50021"/>
                      <w:sz w:val="26"/>
                      <w:szCs w:val="26"/>
                    </w:rPr>
                  </w:pPr>
                  <w:r w:rsidRPr="00072491">
                    <w:rPr>
                      <w:b/>
                      <w:bCs/>
                      <w:color w:val="A50021"/>
                      <w:sz w:val="26"/>
                      <w:szCs w:val="26"/>
                      <w:rtl/>
                    </w:rPr>
                    <w:t>أشهد أن لا إله إلا الله و أشهد أن محمداً رسول الله</w:t>
                  </w:r>
                </w:p>
              </w:txbxContent>
            </v:textbox>
            <w10:wrap type="through"/>
          </v:shape>
        </w:pic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 </w:t>
      </w:r>
    </w:p>
    <w:p w:rsidR="00C41A56" w:rsidRPr="00D703A8" w:rsidRDefault="00753DBA" w:rsidP="00C41A56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noProof/>
          <w:sz w:val="24"/>
          <w:szCs w:val="24"/>
        </w:rPr>
        <w:pict>
          <v:shape id="_x0000_s1043" type="#_x0000_t98" style="position:absolute;margin-left:19.3pt;margin-top:20.2pt;width:264.45pt;height:86.55pt;z-index:-251643904" wrapcoords="20992 -230 -68 2298 -68 20911 270 22060 878 22060 8168 21830 21802 19532 21802 1609 21735 919 21398 -230 20992 -230" strokecolor="#060">
            <v:shadow on="t" color="#060"/>
            <v:textbox style="mso-next-textbox:#_x0000_s1043">
              <w:txbxContent>
                <w:p w:rsidR="00711B39" w:rsidRPr="004950B9" w:rsidRDefault="00711B39" w:rsidP="00FF200E">
                  <w:pPr>
                    <w:bidi w:val="0"/>
                    <w:jc w:val="both"/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</w:pP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আমি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="00FF200E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সাক্ষ্য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দিচ্ছি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যে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  <w:t xml:space="preserve">,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আল্লাহ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ব্যতীত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কোন</w:t>
                  </w:r>
                  <w:r w:rsidR="00FF200E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ো সত্য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ইলাহ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নেই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এবং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আরো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="00FF200E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সাক্ষ্য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দিচ্ছি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যে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  <w:t xml:space="preserve">,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মুহাম্মদ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আল্লাহর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রাসূল।</w:t>
                  </w:r>
                </w:p>
                <w:p w:rsidR="00711B39" w:rsidRPr="00072491" w:rsidRDefault="00711B39" w:rsidP="00D0568C">
                  <w:pPr>
                    <w:bidi w:val="0"/>
                    <w:jc w:val="both"/>
                    <w:rPr>
                      <w:b/>
                      <w:bCs/>
                      <w:color w:val="A50021"/>
                      <w:sz w:val="26"/>
                      <w:szCs w:val="26"/>
                      <w:rtl/>
                    </w:rPr>
                  </w:pPr>
                </w:p>
                <w:p w:rsidR="00711B39" w:rsidRPr="00072491" w:rsidRDefault="00711B39" w:rsidP="00D0568C">
                  <w:pPr>
                    <w:jc w:val="both"/>
                    <w:rPr>
                      <w:b/>
                      <w:bCs/>
                      <w:color w:val="A50021"/>
                      <w:sz w:val="26"/>
                      <w:szCs w:val="26"/>
                    </w:rPr>
                  </w:pPr>
                </w:p>
              </w:txbxContent>
            </v:textbox>
            <w10:wrap type="through"/>
          </v:shape>
        </w:pic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  </w:t>
      </w:r>
    </w:p>
    <w:p w:rsidR="00380E8C" w:rsidRPr="00D703A8" w:rsidRDefault="004950B9" w:rsidP="00C41A56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 </w:t>
      </w:r>
    </w:p>
    <w:p w:rsidR="00D0568C" w:rsidRPr="00D703A8" w:rsidRDefault="004950B9" w:rsidP="00380E8C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    </w:t>
      </w:r>
    </w:p>
    <w:p w:rsidR="00D0568C" w:rsidRPr="00D703A8" w:rsidRDefault="00D0568C" w:rsidP="00D0568C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4950B9" w:rsidRPr="00D703A8" w:rsidRDefault="004950B9" w:rsidP="00BA7862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সাক্ষ্য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চিরস্থায়ী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সুখময়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জীবনের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পথে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প্রথম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পদক্ষেপ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এটাই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জান্নাতের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দরোজাসমূহের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প্রকৃত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চাবি।</w:t>
      </w:r>
    </w:p>
    <w:p w:rsidR="004950B9" w:rsidRPr="00D703A8" w:rsidRDefault="004950B9" w:rsidP="00FF200E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আপনি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857DE6" w:rsidRPr="00D703A8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রাস্তা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সিদ্ধান্ত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নিয়েছেন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আপনি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আপনার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বন্ধুর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সাহায্য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করুন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অথবা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মুসলিম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প্রতিবেশীর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সাহায্য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করুন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নিকটবর্তী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মসজিদের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অথবা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ইসলামি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ক সেন্টারের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অথবা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যোগাযোগ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ধন্য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করুন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অথবা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চিঠি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লিখুন</w:t>
      </w:r>
      <w:r w:rsidRPr="00D703A8">
        <w:rPr>
          <w:rFonts w:ascii="Kalpurush" w:hAnsi="Kalpurush" w:cs="Kalpurush"/>
          <w:sz w:val="24"/>
          <w:szCs w:val="24"/>
          <w:lang w:bidi="bn-BD"/>
        </w:rPr>
        <w:t>, 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নিজেকে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ধন্য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মনে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করব</w:t>
      </w:r>
      <w:r w:rsidR="00857DE6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="00857DE6" w:rsidRPr="00D703A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FF200E" w:rsidRPr="00D703A8" w:rsidRDefault="00FF200E" w:rsidP="00FF600C">
      <w:pPr>
        <w:jc w:val="both"/>
        <w:rPr>
          <w:rFonts w:ascii="KFGQPC Uthman Taha Naskh" w:cs="Kalpurush"/>
          <w:color w:val="008000"/>
          <w:sz w:val="24"/>
          <w:szCs w:val="24"/>
          <w:lang w:bidi="bn-BD"/>
        </w:rPr>
      </w:pPr>
    </w:p>
    <w:p w:rsidR="00FF600C" w:rsidRPr="00D703A8" w:rsidRDefault="00FF600C" w:rsidP="00FF200E">
      <w:pPr>
        <w:jc w:val="both"/>
        <w:rPr>
          <w:rFonts w:ascii="KFGQPC Uthman Taha Naskh" w:cs="Kalpurush"/>
          <w:color w:val="008000"/>
          <w:sz w:val="24"/>
          <w:szCs w:val="24"/>
          <w:lang w:bidi="bn-BD"/>
        </w:rPr>
      </w:pPr>
      <w:r w:rsidRPr="00D703A8">
        <w:rPr>
          <w:rFonts w:ascii="KFGQPC Uthman Taha Naskh" w:cs="KFGQPC Uthman Taha Naskh" w:hint="cs"/>
          <w:color w:val="008000"/>
          <w:sz w:val="24"/>
          <w:szCs w:val="24"/>
          <w:rtl/>
        </w:rPr>
        <w:lastRenderedPageBreak/>
        <w:t>﴿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قُلۡ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يَٰعِبَادِيَ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أَسۡرَفُواْ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عَلَىٰٓ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أَنفُسِهِمۡ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تَقۡنَطُواْ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رَّحۡمَةِ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ٱللَّهِۚ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يَغۡفِرُ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ٱلذُّنُوبَ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جَمِيعًاۚ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إِنَّهُۥ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هُوَ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ٱلۡغَفُورُ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ٱلرَّحِيمُ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٥٣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وَأَنِيبُوٓاْ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إِلَىٰ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رَبِّكُمۡ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وَأَسۡلِمُواْ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لَهُۥ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قَبۡلِ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يَأۡتِيَكُمُ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ٱلۡعَذَابُ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ثُمَّ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تُنصَرُونَ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٥٤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وَٱتَّبِعُوٓاْ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أَحۡسَنَ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مَآ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أُنزِلَ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إِلَيۡكُم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مِّن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رَّبِّكُم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مِّن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قَبۡلِ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يَأۡتِيَكُمُ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ٱلۡعَذَابُ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بَغۡتَةٗ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وَأَنتُمۡ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تَشۡعُرُونَ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٥٥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D703A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D703A8">
        <w:rPr>
          <w:rFonts w:ascii="KFGQPC Uthman Taha Naskh" w:cs="KFGQPC Uthman Taha Naskh" w:hint="cs"/>
          <w:color w:val="008000"/>
          <w:sz w:val="24"/>
          <w:szCs w:val="24"/>
          <w:rtl/>
        </w:rPr>
        <w:t>الزمر</w:t>
      </w:r>
      <w:r w:rsidRPr="00D703A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D703A8">
        <w:rPr>
          <w:rFonts w:ascii="KFGQPC Uthman Taha Naskh" w:cs="KFGQPC Uthman Taha Naskh" w:hint="cs"/>
          <w:color w:val="008000"/>
          <w:sz w:val="24"/>
          <w:szCs w:val="24"/>
          <w:rtl/>
        </w:rPr>
        <w:t>٥٢،</w:t>
      </w:r>
      <w:r w:rsidRPr="00D703A8"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 w:rsidRPr="00D703A8">
        <w:rPr>
          <w:rFonts w:ascii="KFGQPC Uthman Taha Naskh" w:cs="KFGQPC Uthman Taha Naskh" w:hint="cs"/>
          <w:color w:val="008000"/>
          <w:sz w:val="24"/>
          <w:szCs w:val="24"/>
          <w:rtl/>
        </w:rPr>
        <w:t>٥٤</w:t>
      </w:r>
      <w:r w:rsidRPr="00D703A8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4950B9" w:rsidRPr="00D703A8" w:rsidRDefault="00E57042" w:rsidP="00FF600C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বল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বান্দাগণ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নিজেদের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বাড়াবাড়ি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করেছো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রহমত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নিরাশ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হয়ো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অবশ্যই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পাপ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ক্ষমা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দেবেন।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ক্ষমাশীল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পরম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দয়ালু।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রবের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অভিমুখী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A7862" w:rsidRPr="00D703A8">
        <w:rPr>
          <w:rFonts w:ascii="Kalpurush" w:hAnsi="Kalpurush" w:cs="Kalpurush" w:hint="cs"/>
          <w:sz w:val="24"/>
          <w:szCs w:val="24"/>
          <w:cs/>
          <w:lang w:bidi="bn-BD"/>
        </w:rPr>
        <w:t>তোমা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আযাব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আসার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পূর্বেই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কাছে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আত্মসমর্পণ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আযাব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আসার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পরে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তোমাদেরকে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সাহায্য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অনুসরণ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উত্তম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নাযিল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রবের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পক্ষ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অতর্কিতভাবে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আযাব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আসার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পূর্বে।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অথচ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উপলব্ধি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পারবে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="0074230A" w:rsidRPr="00D703A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74230A" w:rsidRPr="00D703A8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আয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যুমার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৫৩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৫৫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4950B9" w:rsidRPr="00D703A8" w:rsidRDefault="004950B9" w:rsidP="004950B9">
      <w:pPr>
        <w:bidi w:val="0"/>
        <w:rPr>
          <w:rFonts w:ascii="Kalpurush" w:hAnsi="Kalpurush" w:cs="Kalpurush"/>
          <w:sz w:val="24"/>
          <w:szCs w:val="24"/>
          <w:rtl/>
          <w:cs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F600C" w:rsidRPr="00D703A8" w:rsidRDefault="00FF600C" w:rsidP="00FF600C">
      <w:pPr>
        <w:bidi w:val="0"/>
        <w:rPr>
          <w:rFonts w:ascii="Kalpurush" w:hAnsi="Kalpurush" w:cs="Kalpurush"/>
          <w:sz w:val="24"/>
          <w:szCs w:val="24"/>
          <w:lang w:bidi="bn-BD"/>
        </w:rPr>
      </w:pPr>
    </w:p>
    <w:p w:rsidR="004950B9" w:rsidRPr="00D703A8" w:rsidRDefault="004950B9" w:rsidP="00FF600C">
      <w:pPr>
        <w:bidi w:val="0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এখানে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আরেকটি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বিষয়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...</w:t>
      </w:r>
    </w:p>
    <w:p w:rsidR="00C81F2F" w:rsidRPr="00D703A8" w:rsidRDefault="00C81F2F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4950B9" w:rsidRPr="00D703A8" w:rsidRDefault="004950B9" w:rsidP="004950B9">
      <w:pPr>
        <w:bidi w:val="0"/>
        <w:rPr>
          <w:rFonts w:ascii="Kalpurush" w:hAnsi="Kalpurush" w:cs="Kalpurush"/>
          <w:color w:val="006600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lastRenderedPageBreak/>
        <w:t>সর্বশেষ</w:t>
      </w: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অনুভূতি</w:t>
      </w: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>:</w:t>
      </w:r>
    </w:p>
    <w:p w:rsidR="00E25771" w:rsidRPr="00D703A8" w:rsidRDefault="00E25771" w:rsidP="00E25771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E25771" w:rsidRPr="00D703A8" w:rsidRDefault="00E25771" w:rsidP="00E25771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E25771" w:rsidRPr="00D703A8" w:rsidRDefault="00753DBA" w:rsidP="00E25771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noProof/>
          <w:sz w:val="24"/>
          <w:szCs w:val="24"/>
        </w:rPr>
        <w:pict>
          <v:shape id="_x0000_s1044" type="#_x0000_t106" style="position:absolute;margin-left:20.35pt;margin-top:25.95pt;width:282.55pt;height:237.45pt;z-index:-251642880" adj="-401,-6841" strokecolor="#060">
            <v:shadow on="t" color="#060"/>
            <v:textbox>
              <w:txbxContent>
                <w:p w:rsidR="00711B39" w:rsidRPr="00D703A8" w:rsidRDefault="00711B39" w:rsidP="00E25771">
                  <w:pPr>
                    <w:bidi w:val="0"/>
                    <w:jc w:val="both"/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</w:pP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চিন্তা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ও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যত্নের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সাথে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বার্তাটি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পড়ার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পর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হয়তো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সত্যিকার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অনুসন্ধিৎসু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জিজ্ঞেস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করবে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>:</w:t>
                  </w:r>
                </w:p>
                <w:p w:rsidR="00711B39" w:rsidRPr="00D703A8" w:rsidRDefault="00711B39" w:rsidP="000809CD">
                  <w:pPr>
                    <w:pStyle w:val="ListParagraph"/>
                    <w:numPr>
                      <w:ilvl w:val="0"/>
                      <w:numId w:val="25"/>
                    </w:numPr>
                    <w:bidi w:val="0"/>
                    <w:spacing w:after="0" w:line="240" w:lineRule="auto"/>
                    <w:ind w:left="284"/>
                    <w:jc w:val="both"/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</w:pP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সত্য কি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  <w:t>?</w:t>
                  </w:r>
                </w:p>
                <w:p w:rsidR="00711B39" w:rsidRPr="00D703A8" w:rsidRDefault="00711B39" w:rsidP="00E25771">
                  <w:pPr>
                    <w:pStyle w:val="ListParagraph"/>
                    <w:numPr>
                      <w:ilvl w:val="0"/>
                      <w:numId w:val="25"/>
                    </w:numPr>
                    <w:bidi w:val="0"/>
                    <w:spacing w:after="0" w:line="240" w:lineRule="auto"/>
                    <w:ind w:left="284"/>
                    <w:jc w:val="both"/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</w:pP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গলদ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কি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  <w:t>?</w:t>
                  </w:r>
                </w:p>
                <w:p w:rsidR="00711B39" w:rsidRPr="00D703A8" w:rsidRDefault="00711B39" w:rsidP="00E25771">
                  <w:pPr>
                    <w:pStyle w:val="ListParagraph"/>
                    <w:numPr>
                      <w:ilvl w:val="0"/>
                      <w:numId w:val="25"/>
                    </w:numPr>
                    <w:bidi w:val="0"/>
                    <w:spacing w:after="0" w:line="240" w:lineRule="auto"/>
                    <w:ind w:left="284"/>
                    <w:jc w:val="both"/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</w:pP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করণীয়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কি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lang w:bidi="bn-BD"/>
                    </w:rPr>
                    <w:t>?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  <w:t xml:space="preserve"> </w:t>
                  </w:r>
                </w:p>
                <w:p w:rsidR="00711B39" w:rsidRPr="00FE42A4" w:rsidRDefault="00711B39" w:rsidP="00E25771">
                  <w:pPr>
                    <w:jc w:val="both"/>
                    <w:rPr>
                      <w:i/>
                      <w:iCs/>
                    </w:rPr>
                  </w:pPr>
                </w:p>
              </w:txbxContent>
            </v:textbox>
          </v:shape>
        </w:pict>
      </w:r>
    </w:p>
    <w:p w:rsidR="004950B9" w:rsidRPr="00D703A8" w:rsidRDefault="004950B9" w:rsidP="004950B9">
      <w:pPr>
        <w:bidi w:val="0"/>
        <w:rPr>
          <w:rFonts w:ascii="Kalpurush" w:hAnsi="Kalpurush" w:cs="Kalpurush"/>
          <w:sz w:val="24"/>
          <w:szCs w:val="24"/>
          <w:rtl/>
          <w:cs/>
          <w:lang w:bidi="bn-BD"/>
        </w:rPr>
      </w:pPr>
    </w:p>
    <w:p w:rsidR="004950B9" w:rsidRPr="00D703A8" w:rsidRDefault="004950B9" w:rsidP="004950B9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E25771" w:rsidRPr="00D703A8" w:rsidRDefault="00E25771" w:rsidP="00E25771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E25771" w:rsidRPr="00D703A8" w:rsidRDefault="00E25771" w:rsidP="00E25771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E25771" w:rsidRPr="00D703A8" w:rsidRDefault="00E25771" w:rsidP="00E25771">
      <w:pPr>
        <w:bidi w:val="0"/>
        <w:rPr>
          <w:rFonts w:ascii="Kalpurush" w:hAnsi="Kalpurush" w:cs="Kalpurush"/>
          <w:sz w:val="24"/>
          <w:szCs w:val="24"/>
          <w:rtl/>
          <w:cs/>
          <w:lang w:bidi="bn-BD"/>
        </w:rPr>
      </w:pPr>
    </w:p>
    <w:p w:rsidR="00E25771" w:rsidRPr="00D703A8" w:rsidRDefault="00E25771" w:rsidP="004950B9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E25771" w:rsidRPr="00D703A8" w:rsidRDefault="00E25771" w:rsidP="00E25771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E25771" w:rsidRPr="00D703A8" w:rsidRDefault="00E25771" w:rsidP="00E25771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E25771" w:rsidRPr="00D703A8" w:rsidRDefault="00E25771" w:rsidP="00E25771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E25771" w:rsidRPr="00D703A8" w:rsidRDefault="00E25771" w:rsidP="00E25771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4950B9" w:rsidRPr="00D703A8" w:rsidRDefault="004950B9" w:rsidP="000809CD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চাইলে</w:t>
      </w: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পরবর্তী</w:t>
      </w: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পুস্তিকায়</w:t>
      </w: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এ</w:t>
      </w: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প্রশ্ন</w:t>
      </w: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অন্যান্য</w:t>
      </w: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প্রশ্নের</w:t>
      </w: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উত্তর</w:t>
      </w: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অনুসন্ধান</w:t>
      </w: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করব।</w:t>
      </w:r>
    </w:p>
    <w:p w:rsidR="004749E1" w:rsidRPr="00D703A8" w:rsidRDefault="004950B9" w:rsidP="009658DD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আরো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জানার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অথবা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658DD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প্রশ্নের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অথবা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মন্তব্যের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লেখকের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নিম্নের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ঠিকানায়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যোগাযোগের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ক্ষেত্রে</w:t>
      </w:r>
      <w:r w:rsidR="009658DD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আশা</w:t>
      </w:r>
      <w:r w:rsidR="009658DD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658DD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করছি</w:t>
      </w:r>
      <w:r w:rsidR="009658DD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658DD"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9658DD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658DD" w:rsidRPr="00D703A8">
        <w:rPr>
          <w:rFonts w:ascii="Kalpurush" w:hAnsi="Kalpurush" w:cs="Kalpurush" w:hint="cs"/>
          <w:sz w:val="24"/>
          <w:szCs w:val="24"/>
          <w:cs/>
          <w:lang w:bidi="bn-BD"/>
        </w:rPr>
        <w:t>দ্বিধা</w:t>
      </w:r>
      <w:r w:rsidR="009658DD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658DD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করবেন</w:t>
      </w:r>
      <w:r w:rsidR="009658DD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658DD" w:rsidRPr="00D703A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FF200E" w:rsidRPr="00D703A8" w:rsidRDefault="00FF200E" w:rsidP="00FF200E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পোষ্টবক্স নং ৪১৮, আল-হুফুফ, আল-আহসা, ৩১৯৮২, সৌদী আরব। </w:t>
      </w:r>
    </w:p>
    <w:p w:rsidR="004950B9" w:rsidRPr="00D703A8" w:rsidRDefault="004950B9" w:rsidP="004950B9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4749E1" w:rsidRPr="00D703A8" w:rsidRDefault="004749E1" w:rsidP="004749E1">
      <w:pPr>
        <w:ind w:left="-21"/>
        <w:jc w:val="center"/>
        <w:rPr>
          <w:color w:val="006600"/>
          <w:sz w:val="24"/>
          <w:szCs w:val="24"/>
          <w:rtl/>
        </w:rPr>
      </w:pPr>
    </w:p>
    <w:p w:rsidR="00CD14AB" w:rsidRPr="00D703A8" w:rsidRDefault="005D18CC" w:rsidP="004749E1">
      <w:pPr>
        <w:bidi w:val="0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 </w:t>
      </w:r>
    </w:p>
    <w:p w:rsidR="00FF200E" w:rsidRPr="00D703A8" w:rsidRDefault="00FF200E" w:rsidP="00FF200E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E10FAA" w:rsidRDefault="00FF200E" w:rsidP="004333D8">
      <w:pPr>
        <w:bidi w:val="0"/>
        <w:jc w:val="center"/>
        <w:rPr>
          <w:rFonts w:ascii="Kalpurush" w:hAnsi="Kalpurush" w:cs="Kalpurush"/>
          <w:color w:val="006600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(যে</w:t>
      </w:r>
      <w:r w:rsidR="00770005"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কোন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ো</w:t>
      </w:r>
      <w:r w:rsidR="00770005"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 xml:space="preserve"> পরিবর্তন ও সংশোধনকে সাধুবাদ জানাই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)</w:t>
      </w:r>
    </w:p>
    <w:p w:rsidR="004333D8" w:rsidRDefault="004333D8" w:rsidP="004333D8">
      <w:pPr>
        <w:bidi w:val="0"/>
        <w:jc w:val="center"/>
        <w:rPr>
          <w:rFonts w:ascii="Kalpurush" w:hAnsi="Kalpurush" w:cs="Kalpurush"/>
          <w:color w:val="006600"/>
          <w:sz w:val="24"/>
          <w:szCs w:val="24"/>
          <w:lang w:bidi="bn-BD"/>
        </w:rPr>
      </w:pPr>
    </w:p>
    <w:p w:rsidR="004333D8" w:rsidRDefault="004333D8" w:rsidP="004333D8">
      <w:pPr>
        <w:bidi w:val="0"/>
        <w:jc w:val="center"/>
        <w:rPr>
          <w:rFonts w:ascii="Kalpurush" w:hAnsi="Kalpurush" w:cs="Kalpurush"/>
          <w:color w:val="006600"/>
          <w:sz w:val="24"/>
          <w:szCs w:val="24"/>
          <w:lang w:bidi="bn-BD"/>
        </w:rPr>
      </w:pPr>
    </w:p>
    <w:p w:rsidR="004333D8" w:rsidRDefault="004333D8" w:rsidP="004333D8">
      <w:pPr>
        <w:bidi w:val="0"/>
        <w:jc w:val="center"/>
        <w:rPr>
          <w:rFonts w:ascii="Kalpurush" w:hAnsi="Kalpurush" w:cs="Kalpurush"/>
          <w:color w:val="006600"/>
          <w:sz w:val="24"/>
          <w:szCs w:val="24"/>
          <w:lang w:bidi="bn-BD"/>
        </w:rPr>
      </w:pPr>
    </w:p>
    <w:p w:rsidR="004333D8" w:rsidRPr="00D703A8" w:rsidRDefault="004333D8" w:rsidP="004333D8">
      <w:pPr>
        <w:bidi w:val="0"/>
        <w:jc w:val="center"/>
        <w:rPr>
          <w:rFonts w:ascii="Kalpurush" w:hAnsi="Kalpurush" w:cs="Kalpurush"/>
          <w:color w:val="006600"/>
          <w:sz w:val="24"/>
          <w:szCs w:val="24"/>
          <w:cs/>
          <w:lang w:bidi="bn-BD"/>
        </w:rPr>
      </w:pPr>
      <w:bookmarkStart w:id="0" w:name="_GoBack"/>
      <w:bookmarkEnd w:id="0"/>
    </w:p>
    <w:p w:rsidR="00BF7922" w:rsidRPr="00D703A8" w:rsidRDefault="00BF7922" w:rsidP="00BF7922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BF7922" w:rsidRDefault="00BF7922" w:rsidP="00BF7922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3E7DDF" w:rsidRDefault="003E7DDF" w:rsidP="003E7DDF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</w:p>
    <w:p w:rsidR="003E7DDF" w:rsidRDefault="003E7DDF" w:rsidP="003E7DDF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</w:p>
    <w:p w:rsidR="003E7DDF" w:rsidRDefault="003E7DDF" w:rsidP="003E7DDF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</w:p>
    <w:p w:rsidR="003E7DDF" w:rsidRDefault="003E7DDF" w:rsidP="003E7DDF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</w:p>
    <w:p w:rsidR="00BF5570" w:rsidRPr="00D703A8" w:rsidRDefault="00BF5570" w:rsidP="00D703A8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85376" behindDoc="1" locked="0" layoutInCell="1" allowOverlap="1" wp14:anchorId="13E7EB5F" wp14:editId="433D5788">
            <wp:simplePos x="0" y="0"/>
            <wp:positionH relativeFrom="page">
              <wp:posOffset>-1174826</wp:posOffset>
            </wp:positionH>
            <wp:positionV relativeFrom="page">
              <wp:posOffset>0</wp:posOffset>
            </wp:positionV>
            <wp:extent cx="7572375" cy="1137307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5570" w:rsidRPr="00D703A8" w:rsidSect="002149C5">
      <w:footnotePr>
        <w:numRestart w:val="eachPage"/>
      </w:footnotePr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3DBA" w:rsidRDefault="00753DBA" w:rsidP="00E32771">
      <w:pPr>
        <w:spacing w:after="0" w:line="240" w:lineRule="auto"/>
      </w:pPr>
      <w:r>
        <w:separator/>
      </w:r>
    </w:p>
  </w:endnote>
  <w:endnote w:type="continuationSeparator" w:id="0">
    <w:p w:rsidR="00753DBA" w:rsidRDefault="00753DB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1" w:fontKey="{AB77691C-4D1A-4A81-8830-219482517E68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0A29FDE0-2F5E-41AE-AF89-86381BAACF7D}"/>
    <w:embedBold r:id="rId3" w:fontKey="{F6EC7A57-8434-497A-8CE9-F1626EFF5AC3}"/>
    <w:embedItalic r:id="rId4" w:fontKey="{F076F684-A565-4ACB-B5C1-FB6D6E241661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5" w:fontKey="{8D5A2070-AE4A-4E99-9A9E-48AB0B92BB6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1163314-4F23-4890-82DB-0FC72EEBBDE9}"/>
  </w:font>
  <w:font w:name="Kalpurush">
    <w:charset w:val="00"/>
    <w:family w:val="auto"/>
    <w:pitch w:val="variable"/>
    <w:sig w:usb0="00010003" w:usb1="00000000" w:usb2="00000000" w:usb3="00000000" w:csb0="00000001" w:csb1="00000000"/>
    <w:embedRegular r:id="rId7" w:fontKey="{214BCB67-C00B-4F1B-AD85-F58C72242CAF}"/>
    <w:embedBold r:id="rId8" w:fontKey="{B09FE6C8-ECD3-43AF-88FB-6FD94C62CED5}"/>
  </w:font>
  <w:font w:name="Kalpurush ANSI">
    <w:charset w:val="00"/>
    <w:family w:val="auto"/>
    <w:pitch w:val="variable"/>
    <w:sig w:usb0="A00000AF" w:usb1="00000048" w:usb2="00000000" w:usb3="00000000" w:csb0="00000111" w:csb1="00000000"/>
    <w:embedRegular r:id="rId9" w:fontKey="{9D8DB454-6B54-4AAE-8740-DBF8FFF823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0" w:fontKey="{B7B597B1-938A-4B06-B332-F227043DD470}"/>
    <w:embedBold r:id="rId11" w:fontKey="{E16E2AAB-00EC-492E-8C7D-2E76C11E6DF3}"/>
    <w:embedItalic r:id="rId12" w:fontKey="{9FBDFF1B-33CB-4D7E-A93A-D266FE3AF0A2}"/>
  </w:font>
  <w:font w:name="Garamond">
    <w:charset w:val="EE"/>
    <w:family w:val="roman"/>
    <w:pitch w:val="variable"/>
    <w:sig w:usb0="00000287" w:usb1="00000000" w:usb2="00000000" w:usb3="00000000" w:csb0="0000009F" w:csb1="00000000"/>
    <w:embedBold r:id="rId13" w:fontKey="{CCA8B53D-9200-443F-BA75-DC3D838DD3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F61982C4-4259-42E0-9B54-3A1477F66C5C}"/>
    <w:embedBold r:id="rId15" w:fontKey="{E5C604E4-C675-4BE4-848A-C7C0753229A6}"/>
  </w:font>
  <w:font w:name="Tahoma">
    <w:charset w:val="00"/>
    <w:family w:val="swiss"/>
    <w:pitch w:val="variable"/>
    <w:sig w:usb0="E1002EFF" w:usb1="C000605B" w:usb2="00000029" w:usb3="00000000" w:csb0="000101FF" w:csb1="00000000"/>
    <w:embedRegular r:id="rId16" w:fontKey="{E3D8BB33-8BB9-4F6A-9CFB-15C5887268E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17" w:fontKey="{2808AB26-D128-42FD-B823-147F1933BAC2}"/>
    <w:embedBold r:id="rId18" w:fontKey="{E39A162D-0279-4B5E-8A70-61DF0FCAC5AD}"/>
  </w:font>
  <w:font w:name="SutonnyMJ">
    <w:charset w:val="00"/>
    <w:family w:val="auto"/>
    <w:pitch w:val="variable"/>
    <w:sig w:usb0="00000A87" w:usb1="00000000" w:usb2="00000000" w:usb3="00000000" w:csb0="0000003F" w:csb1="00000000"/>
    <w:embedRegular r:id="rId19" w:fontKey="{C729B137-CD9E-4D66-8020-E812BDF620E0}"/>
  </w:font>
  <w:font w:name="mylotus1">
    <w:altName w:val="Times New Roman"/>
    <w:charset w:val="00"/>
    <w:family w:val="auto"/>
    <w:pitch w:val="variable"/>
    <w:sig w:usb0="00002007" w:usb1="80000000" w:usb2="00000008" w:usb3="00000000" w:csb0="00000043" w:csb1="00000000"/>
    <w:embedBold r:id="rId20" w:fontKey="{1B1623CE-52AB-4F31-9426-9278C3F50D25}"/>
  </w:font>
  <w:font w:name="Arabic Transparent">
    <w:charset w:val="00"/>
    <w:family w:val="swiss"/>
    <w:pitch w:val="variable"/>
    <w:sig w:usb0="20002A87" w:usb1="00000000" w:usb2="00000000" w:usb3="00000000" w:csb0="000001FF" w:csb1="00000000"/>
    <w:embedBold r:id="rId21" w:fontKey="{328FA4A1-B034-45F0-A07D-F91928844979}"/>
  </w:font>
  <w:font w:name="KFGQPC Uthman Taha Naskh">
    <w:charset w:val="B2"/>
    <w:family w:val="auto"/>
    <w:pitch w:val="variable"/>
    <w:sig w:usb0="80002001" w:usb1="90000000" w:usb2="00000008" w:usb3="00000000" w:csb0="00000040" w:csb1="00000000"/>
    <w:embedRegular r:id="rId22" w:fontKey="{E6AA6011-CD48-4BC3-9C8C-7627F909A191}"/>
    <w:embedBold r:id="rId23" w:fontKey="{066FBA2F-092E-43D1-8898-61900F6DCDEF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24" w:fontKey="{058D31F5-DB4A-4B6C-9C72-BDA8B8091711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5" w:fontKey="{15C95CD5-B399-4595-9C33-7BC8536C8FAA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6" w:fontKey="{20A188EE-BD95-44F0-9288-88016CE7E330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27" w:fontKey="{476C4777-8FCC-4B7C-A398-EE005841162F}"/>
  </w:font>
  <w:font w:name="ae_AlArabiya">
    <w:altName w:val="XW Zar"/>
    <w:charset w:val="00"/>
    <w:family w:val="roman"/>
    <w:pitch w:val="variable"/>
    <w:sig w:usb0="800020AF" w:usb1="C000204A" w:usb2="00000008" w:usb3="00000000" w:csb0="00000041" w:csb1="00000000"/>
    <w:embedRegular r:id="rId28" w:fontKey="{93B7A864-E7A6-4353-81E1-132DB75BBD14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9" w:fontKey="{41272431-9E67-486A-A75C-A8826554E7DE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SolaimanLipi">
    <w:charset w:val="00"/>
    <w:family w:val="script"/>
    <w:pitch w:val="variable"/>
    <w:sig w:usb0="80018007" w:usb1="00002000" w:usb2="00000000" w:usb3="00000000" w:csb0="00000093" w:csb1="00000000"/>
    <w:embedRegular r:id="rId30" w:fontKey="{FDEE9854-C350-4588-94F2-86696B14BFE8}"/>
  </w:font>
  <w:font w:name="KFGQPC Uthmanic Script HAFS">
    <w:charset w:val="B2"/>
    <w:family w:val="auto"/>
    <w:pitch w:val="variable"/>
    <w:sig w:usb0="00002001" w:usb1="00000000" w:usb2="00000000" w:usb3="00000000" w:csb0="00000040" w:csb1="00000000"/>
    <w:embedRegular r:id="rId31" w:fontKey="{BA842AC7-1097-4002-B559-C2864307EDF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2" w:fontKey="{B049621A-0850-4F83-BE48-09DA545F89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1B39" w:rsidRDefault="00711B39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3DBA" w:rsidRDefault="00753DBA" w:rsidP="00BF5570">
      <w:pPr>
        <w:bidi w:val="0"/>
        <w:spacing w:after="0" w:line="240" w:lineRule="auto"/>
      </w:pPr>
      <w:r>
        <w:separator/>
      </w:r>
    </w:p>
  </w:footnote>
  <w:footnote w:type="continuationSeparator" w:id="0">
    <w:p w:rsidR="00753DBA" w:rsidRDefault="00753DBA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1B39" w:rsidRDefault="00753DBA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/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11B39" w:rsidRPr="00A507EE" w:rsidRDefault="00711B39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1B39" w:rsidRDefault="00753DBA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5pt;margin-top:-22.55pt;width:351.35pt;height:29pt;z-index:251679744;mso-height-relative:margin" coordorigin=",341" coordsize="44621,3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top:341;width:1752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 style="mso-next-textbox:#Text Box 2">
              <w:txbxContent>
                <w:p w:rsidR="00711B39" w:rsidRPr="007B024C" w:rsidRDefault="009F01AE" w:rsidP="009F01AE">
                  <w:pPr>
                    <w:bidi w:val="0"/>
                    <w:rPr>
                      <w:rFonts w:ascii="Kalpurush" w:hAnsi="Kalpurush" w:cs="Kalpurush"/>
                      <w:color w:val="205B83"/>
                      <w:sz w:val="24"/>
                      <w:szCs w:val="24"/>
                      <w:cs/>
                      <w:lang w:bidi="bn-BD"/>
                    </w:rPr>
                  </w:pPr>
                  <w:r>
                    <w:rPr>
                      <w:rFonts w:ascii="Kalpurush" w:hAnsi="Kalpurush" w:cs="Kalpurush" w:hint="cs"/>
                      <w:color w:val="205B83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="00711B39">
                    <w:rPr>
                      <w:rFonts w:ascii="Kalpurush" w:hAnsi="Kalpurush" w:cs="Kalpurush"/>
                      <w:color w:val="205B83"/>
                      <w:sz w:val="24"/>
                      <w:szCs w:val="24"/>
                      <w:cs/>
                      <w:lang w:bidi="bn-BD"/>
                    </w:rPr>
                    <w:t>এক</w:t>
                  </w:r>
                  <w:r w:rsidR="00711B39">
                    <w:rPr>
                      <w:rFonts w:ascii="Kalpurush" w:hAnsi="Kalpurush" w:cs="Kalpurush" w:hint="cs"/>
                      <w:color w:val="205B83"/>
                      <w:sz w:val="24"/>
                      <w:szCs w:val="24"/>
                      <w:cs/>
                      <w:lang w:bidi="bn-BD"/>
                    </w:rPr>
                    <w:t xml:space="preserve">মাত্র </w:t>
                  </w:r>
                  <w:r w:rsidR="00711B39">
                    <w:rPr>
                      <w:rFonts w:ascii="Kalpurush" w:hAnsi="Kalpurush" w:cs="Kalpurush"/>
                      <w:color w:val="205B83"/>
                      <w:sz w:val="24"/>
                      <w:szCs w:val="24"/>
                      <w:cs/>
                      <w:lang w:bidi="bn-BD"/>
                    </w:rPr>
                    <w:t>বার্তা</w:t>
                  </w: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818;width:7981;height:3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711B39" w:rsidRPr="00AD76AE" w:rsidRDefault="00711B39" w:rsidP="00AD76A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0"/>
                      <w:szCs w:val="20"/>
                      <w:lang w:bidi="ar-EG"/>
                    </w:rPr>
                  </w:pPr>
                  <w:r w:rsidRPr="00AD76AE">
                    <w:rPr>
                      <w:rFonts w:asciiTheme="majorBidi" w:hAnsiTheme="majorBidi" w:cstheme="majorBidi"/>
                      <w:color w:val="205B83"/>
                      <w:sz w:val="20"/>
                      <w:szCs w:val="20"/>
                      <w:lang w:bidi="ar-EG"/>
                    </w:rPr>
                    <w:sym w:font="Wingdings 2" w:char="F062"/>
                  </w:r>
                  <w:r w:rsidRPr="00AD76AE">
                    <w:rPr>
                      <w:rFonts w:ascii="Kalpurush ANSI" w:hAnsi="Kalpurush ANSI" w:cstheme="majorBidi"/>
                      <w:color w:val="205B83"/>
                      <w:sz w:val="20"/>
                      <w:szCs w:val="20"/>
                      <w:lang w:bidi="ar-EG"/>
                    </w:rPr>
                    <w:fldChar w:fldCharType="begin"/>
                  </w:r>
                  <w:r w:rsidRPr="00AD76AE">
                    <w:rPr>
                      <w:rFonts w:ascii="Kalpurush ANSI" w:hAnsi="Kalpurush ANSI" w:cstheme="majorBidi"/>
                      <w:color w:val="205B83"/>
                      <w:sz w:val="20"/>
                      <w:szCs w:val="20"/>
                      <w:lang w:bidi="ar-EG"/>
                    </w:rPr>
                    <w:instrText xml:space="preserve"> PAGE   \* MERGEFORMAT </w:instrText>
                  </w:r>
                  <w:r w:rsidRPr="00AD76AE">
                    <w:rPr>
                      <w:rFonts w:ascii="Kalpurush ANSI" w:hAnsi="Kalpurush ANSI" w:cstheme="majorBidi"/>
                      <w:color w:val="205B83"/>
                      <w:sz w:val="20"/>
                      <w:szCs w:val="20"/>
                      <w:lang w:bidi="ar-EG"/>
                    </w:rPr>
                    <w:fldChar w:fldCharType="separate"/>
                  </w:r>
                  <w:r w:rsidR="00E153B0">
                    <w:rPr>
                      <w:rFonts w:ascii="Kalpurush ANSI" w:hAnsi="Kalpurush ANSI" w:cstheme="majorBidi"/>
                      <w:noProof/>
                      <w:color w:val="205B83"/>
                      <w:sz w:val="20"/>
                      <w:szCs w:val="20"/>
                      <w:lang w:bidi="ar-EG"/>
                    </w:rPr>
                    <w:t>22</w:t>
                  </w:r>
                  <w:r w:rsidRPr="00AD76AE">
                    <w:rPr>
                      <w:rFonts w:ascii="Kalpurush ANSI" w:hAnsi="Kalpurush ANSI" w:cstheme="majorBidi"/>
                      <w:noProof/>
                      <w:color w:val="205B83"/>
                      <w:sz w:val="20"/>
                      <w:szCs w:val="20"/>
                      <w:lang w:bidi="ar-EG"/>
                    </w:rPr>
                    <w:fldChar w:fldCharType="end"/>
                  </w:r>
                  <w:r w:rsidRPr="00AD76AE">
                    <w:rPr>
                      <w:rFonts w:asciiTheme="majorBidi" w:hAnsiTheme="majorBidi" w:cstheme="majorBidi"/>
                      <w:noProof/>
                      <w:color w:val="205B83"/>
                      <w:sz w:val="20"/>
                      <w:szCs w:val="20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1B39" w:rsidRDefault="00753DBA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711B39" w:rsidRPr="0062751C" w:rsidRDefault="00711B39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795_"/>
      </v:shape>
    </w:pict>
  </w:numPicBullet>
  <w:abstractNum w:abstractNumId="0" w15:restartNumberingAfterBreak="0">
    <w:nsid w:val="FFFFFF7C"/>
    <w:multiLevelType w:val="singleLevel"/>
    <w:tmpl w:val="AC3E49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9DA19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098B2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870FC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6A7F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E2C0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A0219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35A2F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D005E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76A56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0337DC"/>
    <w:multiLevelType w:val="hybridMultilevel"/>
    <w:tmpl w:val="89CAA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CC6FA0"/>
    <w:multiLevelType w:val="hybridMultilevel"/>
    <w:tmpl w:val="841CAF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A586926"/>
    <w:multiLevelType w:val="hybridMultilevel"/>
    <w:tmpl w:val="35CC4848"/>
    <w:lvl w:ilvl="0" w:tplc="B91256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500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04412A"/>
    <w:multiLevelType w:val="hybridMultilevel"/>
    <w:tmpl w:val="7250D0F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D281481"/>
    <w:multiLevelType w:val="hybridMultilevel"/>
    <w:tmpl w:val="E58A75F6"/>
    <w:lvl w:ilvl="0" w:tplc="C0061C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9762C86"/>
    <w:multiLevelType w:val="hybridMultilevel"/>
    <w:tmpl w:val="AD9E0DF2"/>
    <w:lvl w:ilvl="0" w:tplc="D0DE523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6254A9"/>
    <w:multiLevelType w:val="hybridMultilevel"/>
    <w:tmpl w:val="18C2338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6F68C3"/>
    <w:multiLevelType w:val="hybridMultilevel"/>
    <w:tmpl w:val="A080BDAA"/>
    <w:lvl w:ilvl="0" w:tplc="A8DC8426">
      <w:start w:val="1"/>
      <w:numFmt w:val="decimal"/>
      <w:lvlText w:val="%1)"/>
      <w:lvlJc w:val="left"/>
      <w:pPr>
        <w:ind w:left="720" w:hanging="360"/>
      </w:pPr>
      <w:rPr>
        <w:rFonts w:ascii="Kalpurush" w:hAnsi="Kalpurush" w:cs="Kalpurush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C766F4"/>
    <w:multiLevelType w:val="hybridMultilevel"/>
    <w:tmpl w:val="578AA7C4"/>
    <w:lvl w:ilvl="0" w:tplc="B5680AB0">
      <w:start w:val="1"/>
      <w:numFmt w:val="decimal"/>
      <w:lvlText w:val="%1."/>
      <w:lvlJc w:val="left"/>
      <w:pPr>
        <w:ind w:left="890" w:hanging="360"/>
      </w:pPr>
      <w:rPr>
        <w:rFonts w:ascii="Kalpurush ANSI" w:hAnsi="Kalpurush ANSI" w:hint="default"/>
      </w:rPr>
    </w:lvl>
    <w:lvl w:ilvl="1" w:tplc="04090019" w:tentative="1">
      <w:start w:val="1"/>
      <w:numFmt w:val="lowerLetter"/>
      <w:lvlText w:val="%2."/>
      <w:lvlJc w:val="left"/>
      <w:pPr>
        <w:ind w:left="1610" w:hanging="360"/>
      </w:pPr>
    </w:lvl>
    <w:lvl w:ilvl="2" w:tplc="0409001B" w:tentative="1">
      <w:start w:val="1"/>
      <w:numFmt w:val="lowerRoman"/>
      <w:lvlText w:val="%3."/>
      <w:lvlJc w:val="right"/>
      <w:pPr>
        <w:ind w:left="2330" w:hanging="180"/>
      </w:pPr>
    </w:lvl>
    <w:lvl w:ilvl="3" w:tplc="0409000F" w:tentative="1">
      <w:start w:val="1"/>
      <w:numFmt w:val="decimal"/>
      <w:lvlText w:val="%4."/>
      <w:lvlJc w:val="left"/>
      <w:pPr>
        <w:ind w:left="3050" w:hanging="360"/>
      </w:pPr>
    </w:lvl>
    <w:lvl w:ilvl="4" w:tplc="04090019" w:tentative="1">
      <w:start w:val="1"/>
      <w:numFmt w:val="lowerLetter"/>
      <w:lvlText w:val="%5."/>
      <w:lvlJc w:val="left"/>
      <w:pPr>
        <w:ind w:left="3770" w:hanging="360"/>
      </w:pPr>
    </w:lvl>
    <w:lvl w:ilvl="5" w:tplc="0409001B" w:tentative="1">
      <w:start w:val="1"/>
      <w:numFmt w:val="lowerRoman"/>
      <w:lvlText w:val="%6."/>
      <w:lvlJc w:val="right"/>
      <w:pPr>
        <w:ind w:left="4490" w:hanging="180"/>
      </w:pPr>
    </w:lvl>
    <w:lvl w:ilvl="6" w:tplc="0409000F" w:tentative="1">
      <w:start w:val="1"/>
      <w:numFmt w:val="decimal"/>
      <w:lvlText w:val="%7."/>
      <w:lvlJc w:val="left"/>
      <w:pPr>
        <w:ind w:left="5210" w:hanging="360"/>
      </w:pPr>
    </w:lvl>
    <w:lvl w:ilvl="7" w:tplc="04090019" w:tentative="1">
      <w:start w:val="1"/>
      <w:numFmt w:val="lowerLetter"/>
      <w:lvlText w:val="%8."/>
      <w:lvlJc w:val="left"/>
      <w:pPr>
        <w:ind w:left="5930" w:hanging="360"/>
      </w:pPr>
    </w:lvl>
    <w:lvl w:ilvl="8" w:tplc="04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9" w15:restartNumberingAfterBreak="0">
    <w:nsid w:val="5A984EA1"/>
    <w:multiLevelType w:val="hybridMultilevel"/>
    <w:tmpl w:val="5DE6AA0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262415"/>
    <w:multiLevelType w:val="hybridMultilevel"/>
    <w:tmpl w:val="C3227E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6B51ED"/>
    <w:multiLevelType w:val="hybridMultilevel"/>
    <w:tmpl w:val="5580972C"/>
    <w:lvl w:ilvl="0" w:tplc="1B9453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5F2680"/>
    <w:multiLevelType w:val="hybridMultilevel"/>
    <w:tmpl w:val="7E3C40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C02F00"/>
    <w:multiLevelType w:val="hybridMultilevel"/>
    <w:tmpl w:val="0532ADF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115786"/>
    <w:multiLevelType w:val="hybridMultilevel"/>
    <w:tmpl w:val="7E447770"/>
    <w:lvl w:ilvl="0" w:tplc="7C5659B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1"/>
  </w:num>
  <w:num w:numId="16">
    <w:abstractNumId w:val="21"/>
  </w:num>
  <w:num w:numId="17">
    <w:abstractNumId w:val="10"/>
  </w:num>
  <w:num w:numId="18">
    <w:abstractNumId w:val="17"/>
  </w:num>
  <w:num w:numId="19">
    <w:abstractNumId w:val="12"/>
  </w:num>
  <w:num w:numId="20">
    <w:abstractNumId w:val="23"/>
  </w:num>
  <w:num w:numId="21">
    <w:abstractNumId w:val="24"/>
  </w:num>
  <w:num w:numId="22">
    <w:abstractNumId w:val="19"/>
  </w:num>
  <w:num w:numId="23">
    <w:abstractNumId w:val="16"/>
  </w:num>
  <w:num w:numId="24">
    <w:abstractNumId w:val="20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hideSpellingErrors/>
  <w:proofState w:grammar="clean"/>
  <w:attachedTemplate r:id="rId1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5570"/>
    <w:rsid w:val="0000072D"/>
    <w:rsid w:val="0000094A"/>
    <w:rsid w:val="00000BAE"/>
    <w:rsid w:val="00000D9B"/>
    <w:rsid w:val="00000E7E"/>
    <w:rsid w:val="00000F4A"/>
    <w:rsid w:val="00001490"/>
    <w:rsid w:val="00001751"/>
    <w:rsid w:val="00001D3A"/>
    <w:rsid w:val="0000209D"/>
    <w:rsid w:val="000025D0"/>
    <w:rsid w:val="00002C34"/>
    <w:rsid w:val="00002E26"/>
    <w:rsid w:val="0000396B"/>
    <w:rsid w:val="00003A85"/>
    <w:rsid w:val="00003D9F"/>
    <w:rsid w:val="00004070"/>
    <w:rsid w:val="00004071"/>
    <w:rsid w:val="0000412D"/>
    <w:rsid w:val="00004251"/>
    <w:rsid w:val="0000438E"/>
    <w:rsid w:val="000047AB"/>
    <w:rsid w:val="000048CB"/>
    <w:rsid w:val="00004BA9"/>
    <w:rsid w:val="000052BC"/>
    <w:rsid w:val="00005539"/>
    <w:rsid w:val="0000558C"/>
    <w:rsid w:val="00005658"/>
    <w:rsid w:val="0000666C"/>
    <w:rsid w:val="00006B54"/>
    <w:rsid w:val="00006D84"/>
    <w:rsid w:val="00006F3E"/>
    <w:rsid w:val="00006FF5"/>
    <w:rsid w:val="00007527"/>
    <w:rsid w:val="00007722"/>
    <w:rsid w:val="000077E1"/>
    <w:rsid w:val="0000786D"/>
    <w:rsid w:val="000079E2"/>
    <w:rsid w:val="00007F1B"/>
    <w:rsid w:val="000106DE"/>
    <w:rsid w:val="00010A49"/>
    <w:rsid w:val="00010CDF"/>
    <w:rsid w:val="00010E0E"/>
    <w:rsid w:val="00011186"/>
    <w:rsid w:val="0001121E"/>
    <w:rsid w:val="000113D9"/>
    <w:rsid w:val="00011400"/>
    <w:rsid w:val="00011434"/>
    <w:rsid w:val="0001167F"/>
    <w:rsid w:val="000117CB"/>
    <w:rsid w:val="00011DE2"/>
    <w:rsid w:val="00011FF9"/>
    <w:rsid w:val="00012672"/>
    <w:rsid w:val="00012962"/>
    <w:rsid w:val="00012C8B"/>
    <w:rsid w:val="00012D2B"/>
    <w:rsid w:val="00012E9D"/>
    <w:rsid w:val="00013060"/>
    <w:rsid w:val="00013B9A"/>
    <w:rsid w:val="0001423D"/>
    <w:rsid w:val="000143F4"/>
    <w:rsid w:val="00014981"/>
    <w:rsid w:val="00014ACD"/>
    <w:rsid w:val="00014B31"/>
    <w:rsid w:val="00014B9E"/>
    <w:rsid w:val="00014BAA"/>
    <w:rsid w:val="00014CB1"/>
    <w:rsid w:val="00014ED2"/>
    <w:rsid w:val="00014F33"/>
    <w:rsid w:val="00015901"/>
    <w:rsid w:val="00015B52"/>
    <w:rsid w:val="00015B98"/>
    <w:rsid w:val="00015CC0"/>
    <w:rsid w:val="00016695"/>
    <w:rsid w:val="00016D7A"/>
    <w:rsid w:val="00016E71"/>
    <w:rsid w:val="0001747A"/>
    <w:rsid w:val="000174B9"/>
    <w:rsid w:val="000174FE"/>
    <w:rsid w:val="00017835"/>
    <w:rsid w:val="000179BB"/>
    <w:rsid w:val="00017CF2"/>
    <w:rsid w:val="00017CF9"/>
    <w:rsid w:val="00017F8E"/>
    <w:rsid w:val="00017FBF"/>
    <w:rsid w:val="00020212"/>
    <w:rsid w:val="000204A1"/>
    <w:rsid w:val="00020643"/>
    <w:rsid w:val="0002082E"/>
    <w:rsid w:val="00020BDB"/>
    <w:rsid w:val="00020EFF"/>
    <w:rsid w:val="00021001"/>
    <w:rsid w:val="00021515"/>
    <w:rsid w:val="000215DF"/>
    <w:rsid w:val="00021653"/>
    <w:rsid w:val="00021662"/>
    <w:rsid w:val="00021AB5"/>
    <w:rsid w:val="00021DDA"/>
    <w:rsid w:val="00021E7E"/>
    <w:rsid w:val="00021EAF"/>
    <w:rsid w:val="00021EBD"/>
    <w:rsid w:val="000221A2"/>
    <w:rsid w:val="00022299"/>
    <w:rsid w:val="000222E9"/>
    <w:rsid w:val="000224DD"/>
    <w:rsid w:val="000226A5"/>
    <w:rsid w:val="000226DF"/>
    <w:rsid w:val="00022982"/>
    <w:rsid w:val="000229E3"/>
    <w:rsid w:val="00022BFD"/>
    <w:rsid w:val="00022C1B"/>
    <w:rsid w:val="00022C3F"/>
    <w:rsid w:val="00022D99"/>
    <w:rsid w:val="00023344"/>
    <w:rsid w:val="0002355F"/>
    <w:rsid w:val="000235E8"/>
    <w:rsid w:val="00023847"/>
    <w:rsid w:val="00023BA9"/>
    <w:rsid w:val="00023BBC"/>
    <w:rsid w:val="00023D99"/>
    <w:rsid w:val="00023E57"/>
    <w:rsid w:val="00023EEA"/>
    <w:rsid w:val="0002488D"/>
    <w:rsid w:val="00024F8E"/>
    <w:rsid w:val="0002514B"/>
    <w:rsid w:val="000255A7"/>
    <w:rsid w:val="000256AD"/>
    <w:rsid w:val="00025E32"/>
    <w:rsid w:val="00025F93"/>
    <w:rsid w:val="00026046"/>
    <w:rsid w:val="00026088"/>
    <w:rsid w:val="000266E0"/>
    <w:rsid w:val="000267D0"/>
    <w:rsid w:val="0002692F"/>
    <w:rsid w:val="00026A28"/>
    <w:rsid w:val="00026B2A"/>
    <w:rsid w:val="00026D60"/>
    <w:rsid w:val="000272EC"/>
    <w:rsid w:val="00027381"/>
    <w:rsid w:val="00027BDA"/>
    <w:rsid w:val="00027D65"/>
    <w:rsid w:val="00027DBE"/>
    <w:rsid w:val="00027ED1"/>
    <w:rsid w:val="00027FAD"/>
    <w:rsid w:val="00030170"/>
    <w:rsid w:val="00030410"/>
    <w:rsid w:val="00030B70"/>
    <w:rsid w:val="00030D02"/>
    <w:rsid w:val="0003165C"/>
    <w:rsid w:val="00031782"/>
    <w:rsid w:val="000317B8"/>
    <w:rsid w:val="00031E95"/>
    <w:rsid w:val="00031EFE"/>
    <w:rsid w:val="0003247B"/>
    <w:rsid w:val="000325DD"/>
    <w:rsid w:val="0003277A"/>
    <w:rsid w:val="00032DC5"/>
    <w:rsid w:val="000331E8"/>
    <w:rsid w:val="00033857"/>
    <w:rsid w:val="00033927"/>
    <w:rsid w:val="000339AC"/>
    <w:rsid w:val="00033B40"/>
    <w:rsid w:val="00033FA2"/>
    <w:rsid w:val="000341FE"/>
    <w:rsid w:val="00034767"/>
    <w:rsid w:val="000347E1"/>
    <w:rsid w:val="000348B7"/>
    <w:rsid w:val="00034ACE"/>
    <w:rsid w:val="00034BEF"/>
    <w:rsid w:val="00034D82"/>
    <w:rsid w:val="00035159"/>
    <w:rsid w:val="000352F1"/>
    <w:rsid w:val="00035415"/>
    <w:rsid w:val="000356D2"/>
    <w:rsid w:val="00035BD5"/>
    <w:rsid w:val="00035BFD"/>
    <w:rsid w:val="00035FC0"/>
    <w:rsid w:val="00036246"/>
    <w:rsid w:val="0003631B"/>
    <w:rsid w:val="0003655C"/>
    <w:rsid w:val="00037140"/>
    <w:rsid w:val="00037315"/>
    <w:rsid w:val="00037465"/>
    <w:rsid w:val="0003750E"/>
    <w:rsid w:val="00037EFE"/>
    <w:rsid w:val="00037F7B"/>
    <w:rsid w:val="00037FCB"/>
    <w:rsid w:val="0004032D"/>
    <w:rsid w:val="00040407"/>
    <w:rsid w:val="0004059E"/>
    <w:rsid w:val="00040860"/>
    <w:rsid w:val="00040FF5"/>
    <w:rsid w:val="00041039"/>
    <w:rsid w:val="00041086"/>
    <w:rsid w:val="00041384"/>
    <w:rsid w:val="0004150C"/>
    <w:rsid w:val="00041AC8"/>
    <w:rsid w:val="0004210F"/>
    <w:rsid w:val="000422C3"/>
    <w:rsid w:val="00042378"/>
    <w:rsid w:val="000423B2"/>
    <w:rsid w:val="000423EA"/>
    <w:rsid w:val="000424F0"/>
    <w:rsid w:val="00042695"/>
    <w:rsid w:val="00042B26"/>
    <w:rsid w:val="00042CB9"/>
    <w:rsid w:val="00042D09"/>
    <w:rsid w:val="00042D0B"/>
    <w:rsid w:val="00042E2C"/>
    <w:rsid w:val="00043460"/>
    <w:rsid w:val="0004347A"/>
    <w:rsid w:val="0004359C"/>
    <w:rsid w:val="00043670"/>
    <w:rsid w:val="00043DFD"/>
    <w:rsid w:val="00043E50"/>
    <w:rsid w:val="00043F90"/>
    <w:rsid w:val="000444C5"/>
    <w:rsid w:val="00044562"/>
    <w:rsid w:val="00044D8D"/>
    <w:rsid w:val="00044E88"/>
    <w:rsid w:val="00045002"/>
    <w:rsid w:val="00045123"/>
    <w:rsid w:val="000451F1"/>
    <w:rsid w:val="00045426"/>
    <w:rsid w:val="00045A7C"/>
    <w:rsid w:val="00045A9A"/>
    <w:rsid w:val="00045D5F"/>
    <w:rsid w:val="00045EB6"/>
    <w:rsid w:val="000460BB"/>
    <w:rsid w:val="0004632B"/>
    <w:rsid w:val="0004641F"/>
    <w:rsid w:val="00046D0C"/>
    <w:rsid w:val="00047052"/>
    <w:rsid w:val="000473CD"/>
    <w:rsid w:val="000475BF"/>
    <w:rsid w:val="000478C0"/>
    <w:rsid w:val="000479A5"/>
    <w:rsid w:val="00047B06"/>
    <w:rsid w:val="00047B8B"/>
    <w:rsid w:val="00047CBF"/>
    <w:rsid w:val="00047D3D"/>
    <w:rsid w:val="00047E7F"/>
    <w:rsid w:val="00047FA1"/>
    <w:rsid w:val="00050362"/>
    <w:rsid w:val="000503D2"/>
    <w:rsid w:val="0005044C"/>
    <w:rsid w:val="000506F0"/>
    <w:rsid w:val="00050756"/>
    <w:rsid w:val="00050A0E"/>
    <w:rsid w:val="00050BE5"/>
    <w:rsid w:val="00050F3C"/>
    <w:rsid w:val="00050FA4"/>
    <w:rsid w:val="00051055"/>
    <w:rsid w:val="000510E4"/>
    <w:rsid w:val="00051216"/>
    <w:rsid w:val="000514A3"/>
    <w:rsid w:val="0005151A"/>
    <w:rsid w:val="00051FA7"/>
    <w:rsid w:val="00052398"/>
    <w:rsid w:val="0005295C"/>
    <w:rsid w:val="00052DF9"/>
    <w:rsid w:val="00052FCD"/>
    <w:rsid w:val="00053237"/>
    <w:rsid w:val="00053462"/>
    <w:rsid w:val="00053550"/>
    <w:rsid w:val="00053910"/>
    <w:rsid w:val="00053B81"/>
    <w:rsid w:val="00053FFE"/>
    <w:rsid w:val="00054308"/>
    <w:rsid w:val="00054712"/>
    <w:rsid w:val="00054783"/>
    <w:rsid w:val="00054C43"/>
    <w:rsid w:val="00055192"/>
    <w:rsid w:val="0005525C"/>
    <w:rsid w:val="000555D5"/>
    <w:rsid w:val="00055622"/>
    <w:rsid w:val="00055A9C"/>
    <w:rsid w:val="00055BE3"/>
    <w:rsid w:val="00055E5B"/>
    <w:rsid w:val="000562CD"/>
    <w:rsid w:val="000562EA"/>
    <w:rsid w:val="00056343"/>
    <w:rsid w:val="00056509"/>
    <w:rsid w:val="00056A24"/>
    <w:rsid w:val="0005725A"/>
    <w:rsid w:val="00057A0C"/>
    <w:rsid w:val="00057B68"/>
    <w:rsid w:val="00057C53"/>
    <w:rsid w:val="00057CE5"/>
    <w:rsid w:val="00060054"/>
    <w:rsid w:val="000602D7"/>
    <w:rsid w:val="00060357"/>
    <w:rsid w:val="00060554"/>
    <w:rsid w:val="000607BF"/>
    <w:rsid w:val="0006155F"/>
    <w:rsid w:val="000616A1"/>
    <w:rsid w:val="00061746"/>
    <w:rsid w:val="00061794"/>
    <w:rsid w:val="000617D7"/>
    <w:rsid w:val="00061929"/>
    <w:rsid w:val="00061A73"/>
    <w:rsid w:val="00061B64"/>
    <w:rsid w:val="00061FE6"/>
    <w:rsid w:val="0006227A"/>
    <w:rsid w:val="0006239B"/>
    <w:rsid w:val="000623C9"/>
    <w:rsid w:val="000625A7"/>
    <w:rsid w:val="00062B21"/>
    <w:rsid w:val="00062B22"/>
    <w:rsid w:val="00062E36"/>
    <w:rsid w:val="0006300E"/>
    <w:rsid w:val="0006321B"/>
    <w:rsid w:val="000632CE"/>
    <w:rsid w:val="00063757"/>
    <w:rsid w:val="00063ED2"/>
    <w:rsid w:val="00064229"/>
    <w:rsid w:val="00064881"/>
    <w:rsid w:val="00064AF9"/>
    <w:rsid w:val="00064DF9"/>
    <w:rsid w:val="00064F46"/>
    <w:rsid w:val="000659DD"/>
    <w:rsid w:val="000659E4"/>
    <w:rsid w:val="00065C6F"/>
    <w:rsid w:val="00065E30"/>
    <w:rsid w:val="00066561"/>
    <w:rsid w:val="000668B5"/>
    <w:rsid w:val="00066AA8"/>
    <w:rsid w:val="00066CB5"/>
    <w:rsid w:val="00066ED0"/>
    <w:rsid w:val="00066F06"/>
    <w:rsid w:val="00066F6B"/>
    <w:rsid w:val="00066F7E"/>
    <w:rsid w:val="00066FE3"/>
    <w:rsid w:val="000676CF"/>
    <w:rsid w:val="000676EB"/>
    <w:rsid w:val="00067CAC"/>
    <w:rsid w:val="00067DCD"/>
    <w:rsid w:val="00067FB3"/>
    <w:rsid w:val="0007027B"/>
    <w:rsid w:val="000705D1"/>
    <w:rsid w:val="00070D1C"/>
    <w:rsid w:val="00071209"/>
    <w:rsid w:val="000712BF"/>
    <w:rsid w:val="00071440"/>
    <w:rsid w:val="00071C95"/>
    <w:rsid w:val="00071CE8"/>
    <w:rsid w:val="00071EE2"/>
    <w:rsid w:val="00072428"/>
    <w:rsid w:val="00072789"/>
    <w:rsid w:val="0007293A"/>
    <w:rsid w:val="00072A40"/>
    <w:rsid w:val="00072AA3"/>
    <w:rsid w:val="00072C1D"/>
    <w:rsid w:val="00072C8B"/>
    <w:rsid w:val="00072CEE"/>
    <w:rsid w:val="00072D80"/>
    <w:rsid w:val="0007317C"/>
    <w:rsid w:val="00073223"/>
    <w:rsid w:val="000732A6"/>
    <w:rsid w:val="000732CB"/>
    <w:rsid w:val="00073914"/>
    <w:rsid w:val="00073B55"/>
    <w:rsid w:val="00073DC5"/>
    <w:rsid w:val="000742A8"/>
    <w:rsid w:val="00074853"/>
    <w:rsid w:val="00074A9F"/>
    <w:rsid w:val="0007504D"/>
    <w:rsid w:val="00075061"/>
    <w:rsid w:val="00075314"/>
    <w:rsid w:val="000754E2"/>
    <w:rsid w:val="000755D2"/>
    <w:rsid w:val="0007566B"/>
    <w:rsid w:val="0007619B"/>
    <w:rsid w:val="000763BE"/>
    <w:rsid w:val="0007664A"/>
    <w:rsid w:val="00076E2A"/>
    <w:rsid w:val="00077016"/>
    <w:rsid w:val="0007701D"/>
    <w:rsid w:val="000770B1"/>
    <w:rsid w:val="00077225"/>
    <w:rsid w:val="00077495"/>
    <w:rsid w:val="00077548"/>
    <w:rsid w:val="00077568"/>
    <w:rsid w:val="000776D4"/>
    <w:rsid w:val="00077924"/>
    <w:rsid w:val="000779B8"/>
    <w:rsid w:val="00077B9F"/>
    <w:rsid w:val="00077FA9"/>
    <w:rsid w:val="000805AD"/>
    <w:rsid w:val="0008078F"/>
    <w:rsid w:val="00080881"/>
    <w:rsid w:val="00080939"/>
    <w:rsid w:val="000809CD"/>
    <w:rsid w:val="00080E2A"/>
    <w:rsid w:val="000815C2"/>
    <w:rsid w:val="000819CA"/>
    <w:rsid w:val="00082394"/>
    <w:rsid w:val="00082445"/>
    <w:rsid w:val="000826EC"/>
    <w:rsid w:val="00082D83"/>
    <w:rsid w:val="00082E72"/>
    <w:rsid w:val="000832E2"/>
    <w:rsid w:val="00083328"/>
    <w:rsid w:val="00083639"/>
    <w:rsid w:val="00083868"/>
    <w:rsid w:val="00083AF9"/>
    <w:rsid w:val="00083D75"/>
    <w:rsid w:val="00083DC5"/>
    <w:rsid w:val="00083F56"/>
    <w:rsid w:val="000843D3"/>
    <w:rsid w:val="000844E2"/>
    <w:rsid w:val="00084745"/>
    <w:rsid w:val="00084814"/>
    <w:rsid w:val="00084959"/>
    <w:rsid w:val="00084A9C"/>
    <w:rsid w:val="00084AA0"/>
    <w:rsid w:val="00084B1C"/>
    <w:rsid w:val="00084B4A"/>
    <w:rsid w:val="00084D19"/>
    <w:rsid w:val="000852BA"/>
    <w:rsid w:val="00085680"/>
    <w:rsid w:val="00085D20"/>
    <w:rsid w:val="0008636B"/>
    <w:rsid w:val="00086603"/>
    <w:rsid w:val="000868C7"/>
    <w:rsid w:val="0008698D"/>
    <w:rsid w:val="000869F5"/>
    <w:rsid w:val="00086D06"/>
    <w:rsid w:val="00086DF3"/>
    <w:rsid w:val="0008730E"/>
    <w:rsid w:val="00087477"/>
    <w:rsid w:val="00087691"/>
    <w:rsid w:val="00087814"/>
    <w:rsid w:val="00087D02"/>
    <w:rsid w:val="00087F45"/>
    <w:rsid w:val="00087FDB"/>
    <w:rsid w:val="0009014E"/>
    <w:rsid w:val="000901D9"/>
    <w:rsid w:val="000904B5"/>
    <w:rsid w:val="00090595"/>
    <w:rsid w:val="00090644"/>
    <w:rsid w:val="00090693"/>
    <w:rsid w:val="000906BA"/>
    <w:rsid w:val="000907B9"/>
    <w:rsid w:val="00091108"/>
    <w:rsid w:val="000911FB"/>
    <w:rsid w:val="0009173F"/>
    <w:rsid w:val="00091C3B"/>
    <w:rsid w:val="0009209F"/>
    <w:rsid w:val="000922A1"/>
    <w:rsid w:val="000924D8"/>
    <w:rsid w:val="000926BB"/>
    <w:rsid w:val="00092781"/>
    <w:rsid w:val="0009283B"/>
    <w:rsid w:val="000928B3"/>
    <w:rsid w:val="000929EC"/>
    <w:rsid w:val="00092DC2"/>
    <w:rsid w:val="00093283"/>
    <w:rsid w:val="00093772"/>
    <w:rsid w:val="00093783"/>
    <w:rsid w:val="00093AEE"/>
    <w:rsid w:val="00093B74"/>
    <w:rsid w:val="00093C2F"/>
    <w:rsid w:val="00093FD3"/>
    <w:rsid w:val="000941E3"/>
    <w:rsid w:val="000945E0"/>
    <w:rsid w:val="00094853"/>
    <w:rsid w:val="0009487F"/>
    <w:rsid w:val="000949F7"/>
    <w:rsid w:val="00094D49"/>
    <w:rsid w:val="00094F30"/>
    <w:rsid w:val="00095128"/>
    <w:rsid w:val="0009526A"/>
    <w:rsid w:val="0009560B"/>
    <w:rsid w:val="00095985"/>
    <w:rsid w:val="00095A46"/>
    <w:rsid w:val="00095D5A"/>
    <w:rsid w:val="000969E5"/>
    <w:rsid w:val="00096BF9"/>
    <w:rsid w:val="00096CE3"/>
    <w:rsid w:val="00096DDC"/>
    <w:rsid w:val="00096EB7"/>
    <w:rsid w:val="00096F35"/>
    <w:rsid w:val="00097225"/>
    <w:rsid w:val="00097335"/>
    <w:rsid w:val="000974DC"/>
    <w:rsid w:val="00097592"/>
    <w:rsid w:val="000977D3"/>
    <w:rsid w:val="00097881"/>
    <w:rsid w:val="0009794A"/>
    <w:rsid w:val="000979CA"/>
    <w:rsid w:val="00097CE5"/>
    <w:rsid w:val="00097F9F"/>
    <w:rsid w:val="000A0372"/>
    <w:rsid w:val="000A03B8"/>
    <w:rsid w:val="000A05A4"/>
    <w:rsid w:val="000A0A34"/>
    <w:rsid w:val="000A0A5F"/>
    <w:rsid w:val="000A0D85"/>
    <w:rsid w:val="000A0D98"/>
    <w:rsid w:val="000A0E89"/>
    <w:rsid w:val="000A1026"/>
    <w:rsid w:val="000A1110"/>
    <w:rsid w:val="000A192E"/>
    <w:rsid w:val="000A1C96"/>
    <w:rsid w:val="000A205A"/>
    <w:rsid w:val="000A20B3"/>
    <w:rsid w:val="000A21BA"/>
    <w:rsid w:val="000A21EE"/>
    <w:rsid w:val="000A270F"/>
    <w:rsid w:val="000A2909"/>
    <w:rsid w:val="000A2BD2"/>
    <w:rsid w:val="000A2DD3"/>
    <w:rsid w:val="000A2F97"/>
    <w:rsid w:val="000A3029"/>
    <w:rsid w:val="000A30C7"/>
    <w:rsid w:val="000A31BE"/>
    <w:rsid w:val="000A33B6"/>
    <w:rsid w:val="000A34EC"/>
    <w:rsid w:val="000A3533"/>
    <w:rsid w:val="000A3AB2"/>
    <w:rsid w:val="000A3CBF"/>
    <w:rsid w:val="000A3FC5"/>
    <w:rsid w:val="000A40BC"/>
    <w:rsid w:val="000A4118"/>
    <w:rsid w:val="000A436E"/>
    <w:rsid w:val="000A466A"/>
    <w:rsid w:val="000A4763"/>
    <w:rsid w:val="000A47C5"/>
    <w:rsid w:val="000A4A76"/>
    <w:rsid w:val="000A4FC5"/>
    <w:rsid w:val="000A507D"/>
    <w:rsid w:val="000A53B5"/>
    <w:rsid w:val="000A53FB"/>
    <w:rsid w:val="000A54A3"/>
    <w:rsid w:val="000A55F5"/>
    <w:rsid w:val="000A56C8"/>
    <w:rsid w:val="000A5D66"/>
    <w:rsid w:val="000A5E19"/>
    <w:rsid w:val="000A6090"/>
    <w:rsid w:val="000A60D4"/>
    <w:rsid w:val="000A6307"/>
    <w:rsid w:val="000A64DF"/>
    <w:rsid w:val="000A65DD"/>
    <w:rsid w:val="000A6B25"/>
    <w:rsid w:val="000A6BE0"/>
    <w:rsid w:val="000A6F1A"/>
    <w:rsid w:val="000A7522"/>
    <w:rsid w:val="000A770C"/>
    <w:rsid w:val="000A7D97"/>
    <w:rsid w:val="000A7E46"/>
    <w:rsid w:val="000A7F43"/>
    <w:rsid w:val="000B0119"/>
    <w:rsid w:val="000B040D"/>
    <w:rsid w:val="000B07ED"/>
    <w:rsid w:val="000B09BE"/>
    <w:rsid w:val="000B0AF1"/>
    <w:rsid w:val="000B0BAD"/>
    <w:rsid w:val="000B0F4C"/>
    <w:rsid w:val="000B123D"/>
    <w:rsid w:val="000B1567"/>
    <w:rsid w:val="000B1604"/>
    <w:rsid w:val="000B2542"/>
    <w:rsid w:val="000B2825"/>
    <w:rsid w:val="000B2885"/>
    <w:rsid w:val="000B28E7"/>
    <w:rsid w:val="000B28F5"/>
    <w:rsid w:val="000B29C3"/>
    <w:rsid w:val="000B2A18"/>
    <w:rsid w:val="000B2DEB"/>
    <w:rsid w:val="000B2F07"/>
    <w:rsid w:val="000B2F93"/>
    <w:rsid w:val="000B30D0"/>
    <w:rsid w:val="000B337E"/>
    <w:rsid w:val="000B3775"/>
    <w:rsid w:val="000B3927"/>
    <w:rsid w:val="000B3CBC"/>
    <w:rsid w:val="000B3E8C"/>
    <w:rsid w:val="000B459D"/>
    <w:rsid w:val="000B4C5D"/>
    <w:rsid w:val="000B4D6F"/>
    <w:rsid w:val="000B4DBE"/>
    <w:rsid w:val="000B4E45"/>
    <w:rsid w:val="000B4E53"/>
    <w:rsid w:val="000B4ED4"/>
    <w:rsid w:val="000B5033"/>
    <w:rsid w:val="000B576B"/>
    <w:rsid w:val="000B5999"/>
    <w:rsid w:val="000B5C5F"/>
    <w:rsid w:val="000B5D54"/>
    <w:rsid w:val="000B6225"/>
    <w:rsid w:val="000B6781"/>
    <w:rsid w:val="000B6BDB"/>
    <w:rsid w:val="000B6CA5"/>
    <w:rsid w:val="000B71AF"/>
    <w:rsid w:val="000B774C"/>
    <w:rsid w:val="000B7B5D"/>
    <w:rsid w:val="000C00B5"/>
    <w:rsid w:val="000C04BF"/>
    <w:rsid w:val="000C04C1"/>
    <w:rsid w:val="000C05A3"/>
    <w:rsid w:val="000C05FD"/>
    <w:rsid w:val="000C061A"/>
    <w:rsid w:val="000C0634"/>
    <w:rsid w:val="000C063A"/>
    <w:rsid w:val="000C0AEC"/>
    <w:rsid w:val="000C0B86"/>
    <w:rsid w:val="000C0BFD"/>
    <w:rsid w:val="000C0D2D"/>
    <w:rsid w:val="000C0D5A"/>
    <w:rsid w:val="000C0D78"/>
    <w:rsid w:val="000C12DF"/>
    <w:rsid w:val="000C151C"/>
    <w:rsid w:val="000C177E"/>
    <w:rsid w:val="000C1B7D"/>
    <w:rsid w:val="000C1BF1"/>
    <w:rsid w:val="000C1C34"/>
    <w:rsid w:val="000C1CBE"/>
    <w:rsid w:val="000C214E"/>
    <w:rsid w:val="000C21DF"/>
    <w:rsid w:val="000C2291"/>
    <w:rsid w:val="000C2405"/>
    <w:rsid w:val="000C2697"/>
    <w:rsid w:val="000C2B16"/>
    <w:rsid w:val="000C2D87"/>
    <w:rsid w:val="000C2E3F"/>
    <w:rsid w:val="000C2E9D"/>
    <w:rsid w:val="000C331F"/>
    <w:rsid w:val="000C3345"/>
    <w:rsid w:val="000C35A6"/>
    <w:rsid w:val="000C360C"/>
    <w:rsid w:val="000C370E"/>
    <w:rsid w:val="000C3751"/>
    <w:rsid w:val="000C37E9"/>
    <w:rsid w:val="000C3C21"/>
    <w:rsid w:val="000C4022"/>
    <w:rsid w:val="000C4029"/>
    <w:rsid w:val="000C4036"/>
    <w:rsid w:val="000C4197"/>
    <w:rsid w:val="000C4275"/>
    <w:rsid w:val="000C472C"/>
    <w:rsid w:val="000C473E"/>
    <w:rsid w:val="000C4AFF"/>
    <w:rsid w:val="000C4DE5"/>
    <w:rsid w:val="000C4E4B"/>
    <w:rsid w:val="000C4F3C"/>
    <w:rsid w:val="000C50FE"/>
    <w:rsid w:val="000C5166"/>
    <w:rsid w:val="000C52A9"/>
    <w:rsid w:val="000C5359"/>
    <w:rsid w:val="000C5420"/>
    <w:rsid w:val="000C555B"/>
    <w:rsid w:val="000C573A"/>
    <w:rsid w:val="000C57D9"/>
    <w:rsid w:val="000C589A"/>
    <w:rsid w:val="000C5962"/>
    <w:rsid w:val="000C5A83"/>
    <w:rsid w:val="000C5E16"/>
    <w:rsid w:val="000C609F"/>
    <w:rsid w:val="000C66CF"/>
    <w:rsid w:val="000C6816"/>
    <w:rsid w:val="000C6CCA"/>
    <w:rsid w:val="000C7257"/>
    <w:rsid w:val="000C76A8"/>
    <w:rsid w:val="000C78C5"/>
    <w:rsid w:val="000C7999"/>
    <w:rsid w:val="000C7C99"/>
    <w:rsid w:val="000C7FA3"/>
    <w:rsid w:val="000D0041"/>
    <w:rsid w:val="000D0139"/>
    <w:rsid w:val="000D02B0"/>
    <w:rsid w:val="000D03B0"/>
    <w:rsid w:val="000D0856"/>
    <w:rsid w:val="000D089F"/>
    <w:rsid w:val="000D09FC"/>
    <w:rsid w:val="000D0DD7"/>
    <w:rsid w:val="000D0E26"/>
    <w:rsid w:val="000D0F5D"/>
    <w:rsid w:val="000D0FCD"/>
    <w:rsid w:val="000D130C"/>
    <w:rsid w:val="000D1419"/>
    <w:rsid w:val="000D163B"/>
    <w:rsid w:val="000D1845"/>
    <w:rsid w:val="000D1997"/>
    <w:rsid w:val="000D1E6D"/>
    <w:rsid w:val="000D2098"/>
    <w:rsid w:val="000D2287"/>
    <w:rsid w:val="000D27C3"/>
    <w:rsid w:val="000D29FC"/>
    <w:rsid w:val="000D2B9B"/>
    <w:rsid w:val="000D344D"/>
    <w:rsid w:val="000D35B3"/>
    <w:rsid w:val="000D36C0"/>
    <w:rsid w:val="000D37C1"/>
    <w:rsid w:val="000D37F6"/>
    <w:rsid w:val="000D38DA"/>
    <w:rsid w:val="000D3A0B"/>
    <w:rsid w:val="000D3ADD"/>
    <w:rsid w:val="000D40C5"/>
    <w:rsid w:val="000D4283"/>
    <w:rsid w:val="000D443F"/>
    <w:rsid w:val="000D44DF"/>
    <w:rsid w:val="000D48E2"/>
    <w:rsid w:val="000D4941"/>
    <w:rsid w:val="000D4D07"/>
    <w:rsid w:val="000D522C"/>
    <w:rsid w:val="000D568E"/>
    <w:rsid w:val="000D5816"/>
    <w:rsid w:val="000D59CE"/>
    <w:rsid w:val="000D5B7B"/>
    <w:rsid w:val="000D5EDC"/>
    <w:rsid w:val="000D6050"/>
    <w:rsid w:val="000D61BF"/>
    <w:rsid w:val="000D6292"/>
    <w:rsid w:val="000D661E"/>
    <w:rsid w:val="000D6A0F"/>
    <w:rsid w:val="000D6CAB"/>
    <w:rsid w:val="000D70CF"/>
    <w:rsid w:val="000D71D8"/>
    <w:rsid w:val="000D72D4"/>
    <w:rsid w:val="000D7365"/>
    <w:rsid w:val="000D74E8"/>
    <w:rsid w:val="000D7500"/>
    <w:rsid w:val="000D763A"/>
    <w:rsid w:val="000D7E38"/>
    <w:rsid w:val="000E061D"/>
    <w:rsid w:val="000E06BE"/>
    <w:rsid w:val="000E0942"/>
    <w:rsid w:val="000E0D35"/>
    <w:rsid w:val="000E1038"/>
    <w:rsid w:val="000E120F"/>
    <w:rsid w:val="000E1235"/>
    <w:rsid w:val="000E1848"/>
    <w:rsid w:val="000E1F22"/>
    <w:rsid w:val="000E1F81"/>
    <w:rsid w:val="000E221C"/>
    <w:rsid w:val="000E2404"/>
    <w:rsid w:val="000E2564"/>
    <w:rsid w:val="000E259D"/>
    <w:rsid w:val="000E25A0"/>
    <w:rsid w:val="000E265E"/>
    <w:rsid w:val="000E2A97"/>
    <w:rsid w:val="000E2AF9"/>
    <w:rsid w:val="000E2BED"/>
    <w:rsid w:val="000E2C19"/>
    <w:rsid w:val="000E30BB"/>
    <w:rsid w:val="000E31A6"/>
    <w:rsid w:val="000E3578"/>
    <w:rsid w:val="000E41E2"/>
    <w:rsid w:val="000E4A40"/>
    <w:rsid w:val="000E4B65"/>
    <w:rsid w:val="000E4C81"/>
    <w:rsid w:val="000E4EEE"/>
    <w:rsid w:val="000E5062"/>
    <w:rsid w:val="000E55BA"/>
    <w:rsid w:val="000E5606"/>
    <w:rsid w:val="000E5A92"/>
    <w:rsid w:val="000E5BB7"/>
    <w:rsid w:val="000E5F7A"/>
    <w:rsid w:val="000E6140"/>
    <w:rsid w:val="000E622A"/>
    <w:rsid w:val="000E6CB0"/>
    <w:rsid w:val="000E6EAA"/>
    <w:rsid w:val="000E7376"/>
    <w:rsid w:val="000E79A6"/>
    <w:rsid w:val="000E7C2B"/>
    <w:rsid w:val="000E7EA0"/>
    <w:rsid w:val="000E7F07"/>
    <w:rsid w:val="000F086A"/>
    <w:rsid w:val="000F0BA0"/>
    <w:rsid w:val="000F0F46"/>
    <w:rsid w:val="000F0FE1"/>
    <w:rsid w:val="000F11EE"/>
    <w:rsid w:val="000F12D5"/>
    <w:rsid w:val="000F15B1"/>
    <w:rsid w:val="000F1B17"/>
    <w:rsid w:val="000F1BF1"/>
    <w:rsid w:val="000F2132"/>
    <w:rsid w:val="000F24F5"/>
    <w:rsid w:val="000F250F"/>
    <w:rsid w:val="000F25FE"/>
    <w:rsid w:val="000F3079"/>
    <w:rsid w:val="000F3094"/>
    <w:rsid w:val="000F3294"/>
    <w:rsid w:val="000F3576"/>
    <w:rsid w:val="000F39E3"/>
    <w:rsid w:val="000F3ABF"/>
    <w:rsid w:val="000F3FAB"/>
    <w:rsid w:val="000F40E4"/>
    <w:rsid w:val="000F4350"/>
    <w:rsid w:val="000F476C"/>
    <w:rsid w:val="000F4EB0"/>
    <w:rsid w:val="000F5084"/>
    <w:rsid w:val="000F560B"/>
    <w:rsid w:val="000F5676"/>
    <w:rsid w:val="000F574D"/>
    <w:rsid w:val="000F5966"/>
    <w:rsid w:val="000F5C81"/>
    <w:rsid w:val="000F6287"/>
    <w:rsid w:val="000F6A5C"/>
    <w:rsid w:val="000F6C5F"/>
    <w:rsid w:val="000F6E3A"/>
    <w:rsid w:val="000F7185"/>
    <w:rsid w:val="000F7234"/>
    <w:rsid w:val="000F75B5"/>
    <w:rsid w:val="000F75E1"/>
    <w:rsid w:val="000F79F1"/>
    <w:rsid w:val="000F7A27"/>
    <w:rsid w:val="001002C6"/>
    <w:rsid w:val="001002D1"/>
    <w:rsid w:val="001007A3"/>
    <w:rsid w:val="00100927"/>
    <w:rsid w:val="00100B59"/>
    <w:rsid w:val="00100FC7"/>
    <w:rsid w:val="0010146A"/>
    <w:rsid w:val="00101847"/>
    <w:rsid w:val="001018AE"/>
    <w:rsid w:val="001019FA"/>
    <w:rsid w:val="00101B30"/>
    <w:rsid w:val="00101B53"/>
    <w:rsid w:val="00101C37"/>
    <w:rsid w:val="00101E5A"/>
    <w:rsid w:val="00102340"/>
    <w:rsid w:val="0010238A"/>
    <w:rsid w:val="0010259D"/>
    <w:rsid w:val="00102603"/>
    <w:rsid w:val="00102821"/>
    <w:rsid w:val="0010282C"/>
    <w:rsid w:val="001028A3"/>
    <w:rsid w:val="00102A09"/>
    <w:rsid w:val="00102FF1"/>
    <w:rsid w:val="00103176"/>
    <w:rsid w:val="001031B2"/>
    <w:rsid w:val="001034BD"/>
    <w:rsid w:val="001039BE"/>
    <w:rsid w:val="00103D8C"/>
    <w:rsid w:val="00103DD5"/>
    <w:rsid w:val="0010464A"/>
    <w:rsid w:val="00104745"/>
    <w:rsid w:val="001049AC"/>
    <w:rsid w:val="00104AA2"/>
    <w:rsid w:val="001052AF"/>
    <w:rsid w:val="00105331"/>
    <w:rsid w:val="00105417"/>
    <w:rsid w:val="00105CB0"/>
    <w:rsid w:val="00105CDA"/>
    <w:rsid w:val="001061E8"/>
    <w:rsid w:val="00106564"/>
    <w:rsid w:val="00106572"/>
    <w:rsid w:val="001065BD"/>
    <w:rsid w:val="00106782"/>
    <w:rsid w:val="00106965"/>
    <w:rsid w:val="00106BCE"/>
    <w:rsid w:val="00106C0D"/>
    <w:rsid w:val="00106E95"/>
    <w:rsid w:val="00106EFF"/>
    <w:rsid w:val="001070A2"/>
    <w:rsid w:val="00107285"/>
    <w:rsid w:val="00107447"/>
    <w:rsid w:val="00107503"/>
    <w:rsid w:val="0010791A"/>
    <w:rsid w:val="00107C2B"/>
    <w:rsid w:val="00107D29"/>
    <w:rsid w:val="00107DA0"/>
    <w:rsid w:val="00107DFA"/>
    <w:rsid w:val="00107E6C"/>
    <w:rsid w:val="0011037E"/>
    <w:rsid w:val="00110943"/>
    <w:rsid w:val="0011096A"/>
    <w:rsid w:val="00110A84"/>
    <w:rsid w:val="00110C19"/>
    <w:rsid w:val="00110CD6"/>
    <w:rsid w:val="00110E6E"/>
    <w:rsid w:val="00111099"/>
    <w:rsid w:val="00111121"/>
    <w:rsid w:val="001113F8"/>
    <w:rsid w:val="00111545"/>
    <w:rsid w:val="00111B76"/>
    <w:rsid w:val="00111E65"/>
    <w:rsid w:val="00111E94"/>
    <w:rsid w:val="0011228E"/>
    <w:rsid w:val="00113055"/>
    <w:rsid w:val="00113085"/>
    <w:rsid w:val="001131C3"/>
    <w:rsid w:val="001134D1"/>
    <w:rsid w:val="00113A78"/>
    <w:rsid w:val="00113D87"/>
    <w:rsid w:val="00113F3C"/>
    <w:rsid w:val="0011452E"/>
    <w:rsid w:val="00114E41"/>
    <w:rsid w:val="00114E87"/>
    <w:rsid w:val="00114FAD"/>
    <w:rsid w:val="0011504B"/>
    <w:rsid w:val="00115159"/>
    <w:rsid w:val="001152BB"/>
    <w:rsid w:val="001153F0"/>
    <w:rsid w:val="00115490"/>
    <w:rsid w:val="00115F5F"/>
    <w:rsid w:val="00115FA6"/>
    <w:rsid w:val="00115FE7"/>
    <w:rsid w:val="0011616D"/>
    <w:rsid w:val="0011623D"/>
    <w:rsid w:val="001163C6"/>
    <w:rsid w:val="001165A4"/>
    <w:rsid w:val="00116E7F"/>
    <w:rsid w:val="0011723F"/>
    <w:rsid w:val="0011764A"/>
    <w:rsid w:val="0011782E"/>
    <w:rsid w:val="001178D4"/>
    <w:rsid w:val="00117928"/>
    <w:rsid w:val="00117F97"/>
    <w:rsid w:val="001209A1"/>
    <w:rsid w:val="00120A44"/>
    <w:rsid w:val="00120B27"/>
    <w:rsid w:val="00120B72"/>
    <w:rsid w:val="00120D82"/>
    <w:rsid w:val="00121278"/>
    <w:rsid w:val="0012136C"/>
    <w:rsid w:val="001217BC"/>
    <w:rsid w:val="001217BE"/>
    <w:rsid w:val="00121902"/>
    <w:rsid w:val="00121AB5"/>
    <w:rsid w:val="00121C4C"/>
    <w:rsid w:val="0012208E"/>
    <w:rsid w:val="00122145"/>
    <w:rsid w:val="00122146"/>
    <w:rsid w:val="00122367"/>
    <w:rsid w:val="0012252E"/>
    <w:rsid w:val="0012280B"/>
    <w:rsid w:val="00122901"/>
    <w:rsid w:val="001229AB"/>
    <w:rsid w:val="00122D0D"/>
    <w:rsid w:val="00122DD2"/>
    <w:rsid w:val="00122F39"/>
    <w:rsid w:val="00123059"/>
    <w:rsid w:val="001230D4"/>
    <w:rsid w:val="00123951"/>
    <w:rsid w:val="00123D83"/>
    <w:rsid w:val="00124018"/>
    <w:rsid w:val="0012493B"/>
    <w:rsid w:val="001249AC"/>
    <w:rsid w:val="00125778"/>
    <w:rsid w:val="00125B16"/>
    <w:rsid w:val="00125EDF"/>
    <w:rsid w:val="0012628D"/>
    <w:rsid w:val="0012638E"/>
    <w:rsid w:val="00126A2F"/>
    <w:rsid w:val="00126BF3"/>
    <w:rsid w:val="00126CB9"/>
    <w:rsid w:val="00126D29"/>
    <w:rsid w:val="00127086"/>
    <w:rsid w:val="0012710E"/>
    <w:rsid w:val="00127198"/>
    <w:rsid w:val="00127545"/>
    <w:rsid w:val="001275BC"/>
    <w:rsid w:val="00127760"/>
    <w:rsid w:val="00127906"/>
    <w:rsid w:val="001279F7"/>
    <w:rsid w:val="00127C78"/>
    <w:rsid w:val="00127C99"/>
    <w:rsid w:val="00127EE5"/>
    <w:rsid w:val="001301A3"/>
    <w:rsid w:val="001306FA"/>
    <w:rsid w:val="00130AC4"/>
    <w:rsid w:val="00130E06"/>
    <w:rsid w:val="00131044"/>
    <w:rsid w:val="00131688"/>
    <w:rsid w:val="00131840"/>
    <w:rsid w:val="00131B02"/>
    <w:rsid w:val="00131CE5"/>
    <w:rsid w:val="0013231D"/>
    <w:rsid w:val="001323A8"/>
    <w:rsid w:val="00132456"/>
    <w:rsid w:val="001325F0"/>
    <w:rsid w:val="0013262D"/>
    <w:rsid w:val="00132640"/>
    <w:rsid w:val="00132897"/>
    <w:rsid w:val="00132B97"/>
    <w:rsid w:val="001330C8"/>
    <w:rsid w:val="00133280"/>
    <w:rsid w:val="001335EB"/>
    <w:rsid w:val="0013363A"/>
    <w:rsid w:val="00133907"/>
    <w:rsid w:val="00134200"/>
    <w:rsid w:val="001342BB"/>
    <w:rsid w:val="001345AF"/>
    <w:rsid w:val="0013491C"/>
    <w:rsid w:val="00134FDD"/>
    <w:rsid w:val="001351E6"/>
    <w:rsid w:val="0013544E"/>
    <w:rsid w:val="001355B9"/>
    <w:rsid w:val="0013567B"/>
    <w:rsid w:val="0013588C"/>
    <w:rsid w:val="00135C80"/>
    <w:rsid w:val="00135D53"/>
    <w:rsid w:val="00135D61"/>
    <w:rsid w:val="001361C9"/>
    <w:rsid w:val="001363CA"/>
    <w:rsid w:val="0013655B"/>
    <w:rsid w:val="0013665C"/>
    <w:rsid w:val="001368AF"/>
    <w:rsid w:val="00136E7A"/>
    <w:rsid w:val="001370DD"/>
    <w:rsid w:val="0013725F"/>
    <w:rsid w:val="0013727C"/>
    <w:rsid w:val="00137517"/>
    <w:rsid w:val="001377B1"/>
    <w:rsid w:val="00137AC9"/>
    <w:rsid w:val="00137C00"/>
    <w:rsid w:val="00137CA9"/>
    <w:rsid w:val="00137CBF"/>
    <w:rsid w:val="00137D64"/>
    <w:rsid w:val="00137DAB"/>
    <w:rsid w:val="00137F3B"/>
    <w:rsid w:val="001400EA"/>
    <w:rsid w:val="001400F6"/>
    <w:rsid w:val="001403A0"/>
    <w:rsid w:val="001403F1"/>
    <w:rsid w:val="0014044C"/>
    <w:rsid w:val="001404F0"/>
    <w:rsid w:val="00140AFA"/>
    <w:rsid w:val="00140BF8"/>
    <w:rsid w:val="00140EB7"/>
    <w:rsid w:val="0014102C"/>
    <w:rsid w:val="001411DB"/>
    <w:rsid w:val="00141307"/>
    <w:rsid w:val="00141373"/>
    <w:rsid w:val="001415C4"/>
    <w:rsid w:val="0014161E"/>
    <w:rsid w:val="0014190A"/>
    <w:rsid w:val="00141A00"/>
    <w:rsid w:val="001424F6"/>
    <w:rsid w:val="001425B1"/>
    <w:rsid w:val="001429C0"/>
    <w:rsid w:val="00142D89"/>
    <w:rsid w:val="0014300B"/>
    <w:rsid w:val="0014300C"/>
    <w:rsid w:val="00143175"/>
    <w:rsid w:val="001432D2"/>
    <w:rsid w:val="001432D6"/>
    <w:rsid w:val="00143774"/>
    <w:rsid w:val="00143826"/>
    <w:rsid w:val="00143A8C"/>
    <w:rsid w:val="00143B43"/>
    <w:rsid w:val="00143B9B"/>
    <w:rsid w:val="00143E52"/>
    <w:rsid w:val="001442AF"/>
    <w:rsid w:val="00144382"/>
    <w:rsid w:val="00144459"/>
    <w:rsid w:val="00144468"/>
    <w:rsid w:val="00144660"/>
    <w:rsid w:val="00144672"/>
    <w:rsid w:val="00144B5C"/>
    <w:rsid w:val="001452B5"/>
    <w:rsid w:val="001453C7"/>
    <w:rsid w:val="001454E4"/>
    <w:rsid w:val="001455FC"/>
    <w:rsid w:val="001456CB"/>
    <w:rsid w:val="00145809"/>
    <w:rsid w:val="00145A8E"/>
    <w:rsid w:val="00145AE5"/>
    <w:rsid w:val="00146332"/>
    <w:rsid w:val="0014648A"/>
    <w:rsid w:val="00147035"/>
    <w:rsid w:val="00147296"/>
    <w:rsid w:val="0014742A"/>
    <w:rsid w:val="0014757C"/>
    <w:rsid w:val="001475CC"/>
    <w:rsid w:val="00147B70"/>
    <w:rsid w:val="00147E1B"/>
    <w:rsid w:val="00150158"/>
    <w:rsid w:val="001505D3"/>
    <w:rsid w:val="00150C38"/>
    <w:rsid w:val="00150CD9"/>
    <w:rsid w:val="00150F93"/>
    <w:rsid w:val="0015133E"/>
    <w:rsid w:val="0015190E"/>
    <w:rsid w:val="00151AF2"/>
    <w:rsid w:val="00151CF9"/>
    <w:rsid w:val="00151D06"/>
    <w:rsid w:val="00152085"/>
    <w:rsid w:val="001520AB"/>
    <w:rsid w:val="001524E9"/>
    <w:rsid w:val="00152584"/>
    <w:rsid w:val="001526BF"/>
    <w:rsid w:val="00152AA3"/>
    <w:rsid w:val="00152ACF"/>
    <w:rsid w:val="00152B11"/>
    <w:rsid w:val="00152BF3"/>
    <w:rsid w:val="00152C8A"/>
    <w:rsid w:val="00152C99"/>
    <w:rsid w:val="00152D59"/>
    <w:rsid w:val="00152E77"/>
    <w:rsid w:val="0015312E"/>
    <w:rsid w:val="00153157"/>
    <w:rsid w:val="001531E5"/>
    <w:rsid w:val="0015411D"/>
    <w:rsid w:val="00154147"/>
    <w:rsid w:val="00154519"/>
    <w:rsid w:val="001547E0"/>
    <w:rsid w:val="001549F9"/>
    <w:rsid w:val="00154C69"/>
    <w:rsid w:val="00154DB3"/>
    <w:rsid w:val="00154DBA"/>
    <w:rsid w:val="0015520A"/>
    <w:rsid w:val="00155446"/>
    <w:rsid w:val="00155679"/>
    <w:rsid w:val="001556A0"/>
    <w:rsid w:val="00155B68"/>
    <w:rsid w:val="0015667D"/>
    <w:rsid w:val="001566FE"/>
    <w:rsid w:val="00156BDB"/>
    <w:rsid w:val="00156C29"/>
    <w:rsid w:val="001570C5"/>
    <w:rsid w:val="0015739F"/>
    <w:rsid w:val="0015768F"/>
    <w:rsid w:val="00157AEB"/>
    <w:rsid w:val="00157BA4"/>
    <w:rsid w:val="001602C9"/>
    <w:rsid w:val="001604CE"/>
    <w:rsid w:val="00160AAB"/>
    <w:rsid w:val="00160D24"/>
    <w:rsid w:val="00161286"/>
    <w:rsid w:val="001612A0"/>
    <w:rsid w:val="00161691"/>
    <w:rsid w:val="00161EF0"/>
    <w:rsid w:val="001622CB"/>
    <w:rsid w:val="00162977"/>
    <w:rsid w:val="00162AC8"/>
    <w:rsid w:val="00162D83"/>
    <w:rsid w:val="0016317B"/>
    <w:rsid w:val="00163260"/>
    <w:rsid w:val="0016365E"/>
    <w:rsid w:val="0016399B"/>
    <w:rsid w:val="00163AC2"/>
    <w:rsid w:val="001640FE"/>
    <w:rsid w:val="001641E8"/>
    <w:rsid w:val="001644CA"/>
    <w:rsid w:val="001645CA"/>
    <w:rsid w:val="001647C0"/>
    <w:rsid w:val="001647E9"/>
    <w:rsid w:val="001648BC"/>
    <w:rsid w:val="001649A4"/>
    <w:rsid w:val="00164B9A"/>
    <w:rsid w:val="00164F88"/>
    <w:rsid w:val="00165458"/>
    <w:rsid w:val="001655D5"/>
    <w:rsid w:val="00165663"/>
    <w:rsid w:val="00165798"/>
    <w:rsid w:val="001658A4"/>
    <w:rsid w:val="001659BB"/>
    <w:rsid w:val="00165A7A"/>
    <w:rsid w:val="00165B18"/>
    <w:rsid w:val="00165E0D"/>
    <w:rsid w:val="00165E67"/>
    <w:rsid w:val="001661D0"/>
    <w:rsid w:val="0016623A"/>
    <w:rsid w:val="001667D0"/>
    <w:rsid w:val="00166A15"/>
    <w:rsid w:val="00166BA2"/>
    <w:rsid w:val="00166D4C"/>
    <w:rsid w:val="00166DED"/>
    <w:rsid w:val="001671CC"/>
    <w:rsid w:val="001672F9"/>
    <w:rsid w:val="00167352"/>
    <w:rsid w:val="00167542"/>
    <w:rsid w:val="0016788C"/>
    <w:rsid w:val="001679B6"/>
    <w:rsid w:val="00167A0D"/>
    <w:rsid w:val="00167C4B"/>
    <w:rsid w:val="00167EC6"/>
    <w:rsid w:val="00167F53"/>
    <w:rsid w:val="0017029B"/>
    <w:rsid w:val="0017083A"/>
    <w:rsid w:val="001708A9"/>
    <w:rsid w:val="00170962"/>
    <w:rsid w:val="00170BF2"/>
    <w:rsid w:val="00171000"/>
    <w:rsid w:val="0017109C"/>
    <w:rsid w:val="001716BD"/>
    <w:rsid w:val="001717A7"/>
    <w:rsid w:val="001718DC"/>
    <w:rsid w:val="00171C08"/>
    <w:rsid w:val="00171FBE"/>
    <w:rsid w:val="001721C3"/>
    <w:rsid w:val="001721FB"/>
    <w:rsid w:val="00172663"/>
    <w:rsid w:val="00172996"/>
    <w:rsid w:val="00172ABB"/>
    <w:rsid w:val="00172BB2"/>
    <w:rsid w:val="001730FA"/>
    <w:rsid w:val="0017314C"/>
    <w:rsid w:val="001732F8"/>
    <w:rsid w:val="001736A2"/>
    <w:rsid w:val="00173CE5"/>
    <w:rsid w:val="00173D17"/>
    <w:rsid w:val="00173D75"/>
    <w:rsid w:val="00173E17"/>
    <w:rsid w:val="00173E5D"/>
    <w:rsid w:val="001740C8"/>
    <w:rsid w:val="00174280"/>
    <w:rsid w:val="001744AF"/>
    <w:rsid w:val="00174960"/>
    <w:rsid w:val="0017498B"/>
    <w:rsid w:val="00174B3F"/>
    <w:rsid w:val="00174C38"/>
    <w:rsid w:val="00174E71"/>
    <w:rsid w:val="001752BE"/>
    <w:rsid w:val="001753D0"/>
    <w:rsid w:val="0017546E"/>
    <w:rsid w:val="0017549F"/>
    <w:rsid w:val="00175915"/>
    <w:rsid w:val="0017603F"/>
    <w:rsid w:val="00176185"/>
    <w:rsid w:val="0017620C"/>
    <w:rsid w:val="00176501"/>
    <w:rsid w:val="00176507"/>
    <w:rsid w:val="00176A42"/>
    <w:rsid w:val="00176D9E"/>
    <w:rsid w:val="0017702E"/>
    <w:rsid w:val="0017704B"/>
    <w:rsid w:val="0017748B"/>
    <w:rsid w:val="00177B6C"/>
    <w:rsid w:val="00177BAA"/>
    <w:rsid w:val="00177EFD"/>
    <w:rsid w:val="00177F1F"/>
    <w:rsid w:val="0018000B"/>
    <w:rsid w:val="00180245"/>
    <w:rsid w:val="0018029B"/>
    <w:rsid w:val="001804ED"/>
    <w:rsid w:val="0018050A"/>
    <w:rsid w:val="001805EC"/>
    <w:rsid w:val="00180881"/>
    <w:rsid w:val="0018095A"/>
    <w:rsid w:val="00180FEE"/>
    <w:rsid w:val="00181052"/>
    <w:rsid w:val="001811DF"/>
    <w:rsid w:val="00181693"/>
    <w:rsid w:val="00181738"/>
    <w:rsid w:val="0018189A"/>
    <w:rsid w:val="00181988"/>
    <w:rsid w:val="00181A7E"/>
    <w:rsid w:val="00181D03"/>
    <w:rsid w:val="00181D41"/>
    <w:rsid w:val="00181DD9"/>
    <w:rsid w:val="0018214B"/>
    <w:rsid w:val="00182183"/>
    <w:rsid w:val="001822D8"/>
    <w:rsid w:val="00182A02"/>
    <w:rsid w:val="00182A28"/>
    <w:rsid w:val="00182CE2"/>
    <w:rsid w:val="001831BD"/>
    <w:rsid w:val="00183519"/>
    <w:rsid w:val="0018351E"/>
    <w:rsid w:val="00183685"/>
    <w:rsid w:val="001836FF"/>
    <w:rsid w:val="00183CA9"/>
    <w:rsid w:val="00183DC9"/>
    <w:rsid w:val="00183E60"/>
    <w:rsid w:val="00183FCB"/>
    <w:rsid w:val="001843C6"/>
    <w:rsid w:val="00184A9B"/>
    <w:rsid w:val="00184B85"/>
    <w:rsid w:val="0018519A"/>
    <w:rsid w:val="001851D0"/>
    <w:rsid w:val="001854BE"/>
    <w:rsid w:val="00185803"/>
    <w:rsid w:val="0018589F"/>
    <w:rsid w:val="00185E90"/>
    <w:rsid w:val="00185EC8"/>
    <w:rsid w:val="00186178"/>
    <w:rsid w:val="00186918"/>
    <w:rsid w:val="00186D75"/>
    <w:rsid w:val="00186EC3"/>
    <w:rsid w:val="00187152"/>
    <w:rsid w:val="00187304"/>
    <w:rsid w:val="00187378"/>
    <w:rsid w:val="0018767B"/>
    <w:rsid w:val="0018792F"/>
    <w:rsid w:val="00187A1C"/>
    <w:rsid w:val="00187D3B"/>
    <w:rsid w:val="00187E19"/>
    <w:rsid w:val="00187FDC"/>
    <w:rsid w:val="001900EB"/>
    <w:rsid w:val="001903D2"/>
    <w:rsid w:val="0019075B"/>
    <w:rsid w:val="001910EC"/>
    <w:rsid w:val="001913A8"/>
    <w:rsid w:val="0019151C"/>
    <w:rsid w:val="00191558"/>
    <w:rsid w:val="00191821"/>
    <w:rsid w:val="00191DB7"/>
    <w:rsid w:val="00191EA2"/>
    <w:rsid w:val="001920CF"/>
    <w:rsid w:val="00192410"/>
    <w:rsid w:val="00192B39"/>
    <w:rsid w:val="00193043"/>
    <w:rsid w:val="001930CA"/>
    <w:rsid w:val="001935FF"/>
    <w:rsid w:val="00193A5A"/>
    <w:rsid w:val="00194241"/>
    <w:rsid w:val="00194942"/>
    <w:rsid w:val="00194ABB"/>
    <w:rsid w:val="00194AF9"/>
    <w:rsid w:val="001951A2"/>
    <w:rsid w:val="001951EC"/>
    <w:rsid w:val="001956F2"/>
    <w:rsid w:val="00195DED"/>
    <w:rsid w:val="001962B6"/>
    <w:rsid w:val="00196536"/>
    <w:rsid w:val="0019675A"/>
    <w:rsid w:val="001969B9"/>
    <w:rsid w:val="00196DB6"/>
    <w:rsid w:val="00196E37"/>
    <w:rsid w:val="00197290"/>
    <w:rsid w:val="0019744F"/>
    <w:rsid w:val="00197634"/>
    <w:rsid w:val="00197D28"/>
    <w:rsid w:val="00197D5A"/>
    <w:rsid w:val="00197E17"/>
    <w:rsid w:val="00197F88"/>
    <w:rsid w:val="001A001D"/>
    <w:rsid w:val="001A0152"/>
    <w:rsid w:val="001A03C3"/>
    <w:rsid w:val="001A0779"/>
    <w:rsid w:val="001A08F9"/>
    <w:rsid w:val="001A0A56"/>
    <w:rsid w:val="001A0C4A"/>
    <w:rsid w:val="001A0CC6"/>
    <w:rsid w:val="001A0D50"/>
    <w:rsid w:val="001A0D79"/>
    <w:rsid w:val="001A1105"/>
    <w:rsid w:val="001A145C"/>
    <w:rsid w:val="001A1970"/>
    <w:rsid w:val="001A1BC6"/>
    <w:rsid w:val="001A1C18"/>
    <w:rsid w:val="001A1D86"/>
    <w:rsid w:val="001A1DC7"/>
    <w:rsid w:val="001A1EA2"/>
    <w:rsid w:val="001A20CE"/>
    <w:rsid w:val="001A230F"/>
    <w:rsid w:val="001A26DC"/>
    <w:rsid w:val="001A2B61"/>
    <w:rsid w:val="001A2E45"/>
    <w:rsid w:val="001A2FA0"/>
    <w:rsid w:val="001A31B8"/>
    <w:rsid w:val="001A3201"/>
    <w:rsid w:val="001A34AD"/>
    <w:rsid w:val="001A3708"/>
    <w:rsid w:val="001A380E"/>
    <w:rsid w:val="001A3FA7"/>
    <w:rsid w:val="001A40EF"/>
    <w:rsid w:val="001A4FFA"/>
    <w:rsid w:val="001A5051"/>
    <w:rsid w:val="001A5436"/>
    <w:rsid w:val="001A547E"/>
    <w:rsid w:val="001A5498"/>
    <w:rsid w:val="001A55D3"/>
    <w:rsid w:val="001A5735"/>
    <w:rsid w:val="001A576E"/>
    <w:rsid w:val="001A59D3"/>
    <w:rsid w:val="001A5A4C"/>
    <w:rsid w:val="001A6732"/>
    <w:rsid w:val="001A692B"/>
    <w:rsid w:val="001A6A1A"/>
    <w:rsid w:val="001A6D43"/>
    <w:rsid w:val="001A730D"/>
    <w:rsid w:val="001A73CB"/>
    <w:rsid w:val="001A7597"/>
    <w:rsid w:val="001A7693"/>
    <w:rsid w:val="001A77E1"/>
    <w:rsid w:val="001A7C25"/>
    <w:rsid w:val="001A7CAB"/>
    <w:rsid w:val="001A7CE2"/>
    <w:rsid w:val="001B04A1"/>
    <w:rsid w:val="001B0505"/>
    <w:rsid w:val="001B09AF"/>
    <w:rsid w:val="001B0B46"/>
    <w:rsid w:val="001B0C3D"/>
    <w:rsid w:val="001B11F8"/>
    <w:rsid w:val="001B1D3A"/>
    <w:rsid w:val="001B1F85"/>
    <w:rsid w:val="001B211B"/>
    <w:rsid w:val="001B2AF3"/>
    <w:rsid w:val="001B2E58"/>
    <w:rsid w:val="001B3140"/>
    <w:rsid w:val="001B31BA"/>
    <w:rsid w:val="001B33A1"/>
    <w:rsid w:val="001B3435"/>
    <w:rsid w:val="001B37DF"/>
    <w:rsid w:val="001B3EA4"/>
    <w:rsid w:val="001B3F4B"/>
    <w:rsid w:val="001B3F72"/>
    <w:rsid w:val="001B4525"/>
    <w:rsid w:val="001B4968"/>
    <w:rsid w:val="001B4DA0"/>
    <w:rsid w:val="001B4DC0"/>
    <w:rsid w:val="001B5190"/>
    <w:rsid w:val="001B53E5"/>
    <w:rsid w:val="001B54DD"/>
    <w:rsid w:val="001B56D0"/>
    <w:rsid w:val="001B5982"/>
    <w:rsid w:val="001B5C4C"/>
    <w:rsid w:val="001B5CE5"/>
    <w:rsid w:val="001B5D5E"/>
    <w:rsid w:val="001B61D1"/>
    <w:rsid w:val="001B656A"/>
    <w:rsid w:val="001B69A1"/>
    <w:rsid w:val="001B6A55"/>
    <w:rsid w:val="001B6AD7"/>
    <w:rsid w:val="001B6C36"/>
    <w:rsid w:val="001B70B8"/>
    <w:rsid w:val="001B710E"/>
    <w:rsid w:val="001B7390"/>
    <w:rsid w:val="001B744C"/>
    <w:rsid w:val="001B7754"/>
    <w:rsid w:val="001B77CE"/>
    <w:rsid w:val="001B78FA"/>
    <w:rsid w:val="001B79FC"/>
    <w:rsid w:val="001B7E60"/>
    <w:rsid w:val="001C00F5"/>
    <w:rsid w:val="001C03A7"/>
    <w:rsid w:val="001C03FA"/>
    <w:rsid w:val="001C066D"/>
    <w:rsid w:val="001C08A0"/>
    <w:rsid w:val="001C0906"/>
    <w:rsid w:val="001C0983"/>
    <w:rsid w:val="001C0A34"/>
    <w:rsid w:val="001C0B10"/>
    <w:rsid w:val="001C0BA5"/>
    <w:rsid w:val="001C0DB1"/>
    <w:rsid w:val="001C0F9A"/>
    <w:rsid w:val="001C111E"/>
    <w:rsid w:val="001C19DA"/>
    <w:rsid w:val="001C1F3A"/>
    <w:rsid w:val="001C1FB3"/>
    <w:rsid w:val="001C2206"/>
    <w:rsid w:val="001C2286"/>
    <w:rsid w:val="001C2614"/>
    <w:rsid w:val="001C2889"/>
    <w:rsid w:val="001C2BC0"/>
    <w:rsid w:val="001C2D02"/>
    <w:rsid w:val="001C2D9E"/>
    <w:rsid w:val="001C32E0"/>
    <w:rsid w:val="001C34F6"/>
    <w:rsid w:val="001C356C"/>
    <w:rsid w:val="001C39FE"/>
    <w:rsid w:val="001C3AF8"/>
    <w:rsid w:val="001C3F46"/>
    <w:rsid w:val="001C408C"/>
    <w:rsid w:val="001C414D"/>
    <w:rsid w:val="001C4279"/>
    <w:rsid w:val="001C44C6"/>
    <w:rsid w:val="001C4731"/>
    <w:rsid w:val="001C4A30"/>
    <w:rsid w:val="001C4BE4"/>
    <w:rsid w:val="001C4D30"/>
    <w:rsid w:val="001C4DE7"/>
    <w:rsid w:val="001C4E18"/>
    <w:rsid w:val="001C5259"/>
    <w:rsid w:val="001C53B4"/>
    <w:rsid w:val="001C54F5"/>
    <w:rsid w:val="001C554A"/>
    <w:rsid w:val="001C56F3"/>
    <w:rsid w:val="001C5799"/>
    <w:rsid w:val="001C58C2"/>
    <w:rsid w:val="001C5A15"/>
    <w:rsid w:val="001C5B23"/>
    <w:rsid w:val="001C5BC5"/>
    <w:rsid w:val="001C5BF2"/>
    <w:rsid w:val="001C5C00"/>
    <w:rsid w:val="001C5C9B"/>
    <w:rsid w:val="001C60BF"/>
    <w:rsid w:val="001C62EA"/>
    <w:rsid w:val="001C65E5"/>
    <w:rsid w:val="001C66D5"/>
    <w:rsid w:val="001C67C6"/>
    <w:rsid w:val="001C68DF"/>
    <w:rsid w:val="001C6CE0"/>
    <w:rsid w:val="001C6D60"/>
    <w:rsid w:val="001C6DDF"/>
    <w:rsid w:val="001C6F07"/>
    <w:rsid w:val="001C77CA"/>
    <w:rsid w:val="001C77EB"/>
    <w:rsid w:val="001C7862"/>
    <w:rsid w:val="001C7870"/>
    <w:rsid w:val="001C7D3B"/>
    <w:rsid w:val="001D0076"/>
    <w:rsid w:val="001D0651"/>
    <w:rsid w:val="001D0B90"/>
    <w:rsid w:val="001D0BD0"/>
    <w:rsid w:val="001D1269"/>
    <w:rsid w:val="001D155D"/>
    <w:rsid w:val="001D162A"/>
    <w:rsid w:val="001D1D74"/>
    <w:rsid w:val="001D200F"/>
    <w:rsid w:val="001D2021"/>
    <w:rsid w:val="001D2341"/>
    <w:rsid w:val="001D245A"/>
    <w:rsid w:val="001D264E"/>
    <w:rsid w:val="001D2700"/>
    <w:rsid w:val="001D2CEC"/>
    <w:rsid w:val="001D2F97"/>
    <w:rsid w:val="001D3068"/>
    <w:rsid w:val="001D3268"/>
    <w:rsid w:val="001D33E3"/>
    <w:rsid w:val="001D3586"/>
    <w:rsid w:val="001D3680"/>
    <w:rsid w:val="001D3FA4"/>
    <w:rsid w:val="001D4020"/>
    <w:rsid w:val="001D4050"/>
    <w:rsid w:val="001D4258"/>
    <w:rsid w:val="001D42DF"/>
    <w:rsid w:val="001D4303"/>
    <w:rsid w:val="001D441C"/>
    <w:rsid w:val="001D48CA"/>
    <w:rsid w:val="001D4CB1"/>
    <w:rsid w:val="001D4D4C"/>
    <w:rsid w:val="001D4FC3"/>
    <w:rsid w:val="001D4FDD"/>
    <w:rsid w:val="001D5138"/>
    <w:rsid w:val="001D51C7"/>
    <w:rsid w:val="001D5211"/>
    <w:rsid w:val="001D560B"/>
    <w:rsid w:val="001D58D0"/>
    <w:rsid w:val="001D5ADD"/>
    <w:rsid w:val="001D5BEB"/>
    <w:rsid w:val="001D5ECA"/>
    <w:rsid w:val="001D5F57"/>
    <w:rsid w:val="001D60E4"/>
    <w:rsid w:val="001D61D6"/>
    <w:rsid w:val="001D61F2"/>
    <w:rsid w:val="001D6240"/>
    <w:rsid w:val="001D6440"/>
    <w:rsid w:val="001D65E9"/>
    <w:rsid w:val="001D69C6"/>
    <w:rsid w:val="001D6AB4"/>
    <w:rsid w:val="001D6AF0"/>
    <w:rsid w:val="001D6B58"/>
    <w:rsid w:val="001D6B72"/>
    <w:rsid w:val="001D7146"/>
    <w:rsid w:val="001D728F"/>
    <w:rsid w:val="001D7418"/>
    <w:rsid w:val="001D7435"/>
    <w:rsid w:val="001D763C"/>
    <w:rsid w:val="001D777B"/>
    <w:rsid w:val="001D7844"/>
    <w:rsid w:val="001D7A8A"/>
    <w:rsid w:val="001D7BCB"/>
    <w:rsid w:val="001D7E1C"/>
    <w:rsid w:val="001E07FD"/>
    <w:rsid w:val="001E0B29"/>
    <w:rsid w:val="001E0CB2"/>
    <w:rsid w:val="001E1159"/>
    <w:rsid w:val="001E14D7"/>
    <w:rsid w:val="001E153F"/>
    <w:rsid w:val="001E1A34"/>
    <w:rsid w:val="001E1DBE"/>
    <w:rsid w:val="001E1FCB"/>
    <w:rsid w:val="001E2173"/>
    <w:rsid w:val="001E2258"/>
    <w:rsid w:val="001E2424"/>
    <w:rsid w:val="001E258C"/>
    <w:rsid w:val="001E2607"/>
    <w:rsid w:val="001E2892"/>
    <w:rsid w:val="001E339F"/>
    <w:rsid w:val="001E34BC"/>
    <w:rsid w:val="001E3554"/>
    <w:rsid w:val="001E3686"/>
    <w:rsid w:val="001E3794"/>
    <w:rsid w:val="001E3BA7"/>
    <w:rsid w:val="001E3CDB"/>
    <w:rsid w:val="001E3DF2"/>
    <w:rsid w:val="001E4012"/>
    <w:rsid w:val="001E409E"/>
    <w:rsid w:val="001E41CA"/>
    <w:rsid w:val="001E422C"/>
    <w:rsid w:val="001E43D1"/>
    <w:rsid w:val="001E44F6"/>
    <w:rsid w:val="001E4C6C"/>
    <w:rsid w:val="001E4D4F"/>
    <w:rsid w:val="001E4D68"/>
    <w:rsid w:val="001E4FB0"/>
    <w:rsid w:val="001E5219"/>
    <w:rsid w:val="001E5388"/>
    <w:rsid w:val="001E5428"/>
    <w:rsid w:val="001E5452"/>
    <w:rsid w:val="001E5CB1"/>
    <w:rsid w:val="001E5F49"/>
    <w:rsid w:val="001E6308"/>
    <w:rsid w:val="001E64FE"/>
    <w:rsid w:val="001E6701"/>
    <w:rsid w:val="001E67DC"/>
    <w:rsid w:val="001E69F3"/>
    <w:rsid w:val="001E6AE8"/>
    <w:rsid w:val="001E6E9B"/>
    <w:rsid w:val="001E7759"/>
    <w:rsid w:val="001E79A6"/>
    <w:rsid w:val="001E7A13"/>
    <w:rsid w:val="001E7A52"/>
    <w:rsid w:val="001E7C3B"/>
    <w:rsid w:val="001E7CAA"/>
    <w:rsid w:val="001E7E5A"/>
    <w:rsid w:val="001F0385"/>
    <w:rsid w:val="001F0628"/>
    <w:rsid w:val="001F075D"/>
    <w:rsid w:val="001F09A3"/>
    <w:rsid w:val="001F0C28"/>
    <w:rsid w:val="001F0C5C"/>
    <w:rsid w:val="001F0DA9"/>
    <w:rsid w:val="001F0DC3"/>
    <w:rsid w:val="001F0F4F"/>
    <w:rsid w:val="001F103B"/>
    <w:rsid w:val="001F11B3"/>
    <w:rsid w:val="001F130D"/>
    <w:rsid w:val="001F15BD"/>
    <w:rsid w:val="001F1601"/>
    <w:rsid w:val="001F1694"/>
    <w:rsid w:val="001F172A"/>
    <w:rsid w:val="001F1828"/>
    <w:rsid w:val="001F1844"/>
    <w:rsid w:val="001F18DC"/>
    <w:rsid w:val="001F1916"/>
    <w:rsid w:val="001F1993"/>
    <w:rsid w:val="001F1A77"/>
    <w:rsid w:val="001F1AF7"/>
    <w:rsid w:val="001F1B0D"/>
    <w:rsid w:val="001F1E7E"/>
    <w:rsid w:val="001F1F4C"/>
    <w:rsid w:val="001F1FBF"/>
    <w:rsid w:val="001F21B3"/>
    <w:rsid w:val="001F2669"/>
    <w:rsid w:val="001F26C4"/>
    <w:rsid w:val="001F291F"/>
    <w:rsid w:val="001F2A94"/>
    <w:rsid w:val="001F3587"/>
    <w:rsid w:val="001F3BBA"/>
    <w:rsid w:val="001F405D"/>
    <w:rsid w:val="001F40C9"/>
    <w:rsid w:val="001F424C"/>
    <w:rsid w:val="001F4771"/>
    <w:rsid w:val="001F4928"/>
    <w:rsid w:val="001F498A"/>
    <w:rsid w:val="001F4BB8"/>
    <w:rsid w:val="001F4E86"/>
    <w:rsid w:val="001F4E99"/>
    <w:rsid w:val="001F5A6D"/>
    <w:rsid w:val="001F5C00"/>
    <w:rsid w:val="001F5D7E"/>
    <w:rsid w:val="001F5DA6"/>
    <w:rsid w:val="001F5F2A"/>
    <w:rsid w:val="001F691E"/>
    <w:rsid w:val="001F6951"/>
    <w:rsid w:val="001F6B09"/>
    <w:rsid w:val="001F6DB5"/>
    <w:rsid w:val="001F6F2D"/>
    <w:rsid w:val="001F7693"/>
    <w:rsid w:val="001F7B14"/>
    <w:rsid w:val="001F7E9F"/>
    <w:rsid w:val="002000DD"/>
    <w:rsid w:val="0020015B"/>
    <w:rsid w:val="00200444"/>
    <w:rsid w:val="00200552"/>
    <w:rsid w:val="00200871"/>
    <w:rsid w:val="002008E8"/>
    <w:rsid w:val="00200AF0"/>
    <w:rsid w:val="00201611"/>
    <w:rsid w:val="002018B0"/>
    <w:rsid w:val="002019B1"/>
    <w:rsid w:val="002019BE"/>
    <w:rsid w:val="00201D7D"/>
    <w:rsid w:val="00201EE8"/>
    <w:rsid w:val="0020206A"/>
    <w:rsid w:val="00202358"/>
    <w:rsid w:val="0020258A"/>
    <w:rsid w:val="00202768"/>
    <w:rsid w:val="00202F21"/>
    <w:rsid w:val="00203082"/>
    <w:rsid w:val="00203206"/>
    <w:rsid w:val="002037EA"/>
    <w:rsid w:val="002040E8"/>
    <w:rsid w:val="0020459A"/>
    <w:rsid w:val="002045B0"/>
    <w:rsid w:val="002047A1"/>
    <w:rsid w:val="00204888"/>
    <w:rsid w:val="00204DFC"/>
    <w:rsid w:val="0020540E"/>
    <w:rsid w:val="00205944"/>
    <w:rsid w:val="002060A8"/>
    <w:rsid w:val="00206499"/>
    <w:rsid w:val="00206723"/>
    <w:rsid w:val="002067A9"/>
    <w:rsid w:val="00206850"/>
    <w:rsid w:val="00206A12"/>
    <w:rsid w:val="00206B90"/>
    <w:rsid w:val="00207216"/>
    <w:rsid w:val="0020767C"/>
    <w:rsid w:val="002077D4"/>
    <w:rsid w:val="002079DE"/>
    <w:rsid w:val="00210524"/>
    <w:rsid w:val="0021063F"/>
    <w:rsid w:val="002107D3"/>
    <w:rsid w:val="00210D80"/>
    <w:rsid w:val="00211171"/>
    <w:rsid w:val="0021134A"/>
    <w:rsid w:val="0021144E"/>
    <w:rsid w:val="00211625"/>
    <w:rsid w:val="00211A24"/>
    <w:rsid w:val="00211D3E"/>
    <w:rsid w:val="00212033"/>
    <w:rsid w:val="0021208A"/>
    <w:rsid w:val="0021296B"/>
    <w:rsid w:val="00212987"/>
    <w:rsid w:val="00212C8F"/>
    <w:rsid w:val="00212D84"/>
    <w:rsid w:val="00212D91"/>
    <w:rsid w:val="00213236"/>
    <w:rsid w:val="0021333E"/>
    <w:rsid w:val="002134D6"/>
    <w:rsid w:val="00213564"/>
    <w:rsid w:val="002140CF"/>
    <w:rsid w:val="0021441F"/>
    <w:rsid w:val="002149C5"/>
    <w:rsid w:val="00214AEE"/>
    <w:rsid w:val="00214EE7"/>
    <w:rsid w:val="00214FD0"/>
    <w:rsid w:val="002152A1"/>
    <w:rsid w:val="002152CB"/>
    <w:rsid w:val="002157BF"/>
    <w:rsid w:val="00215999"/>
    <w:rsid w:val="002159F2"/>
    <w:rsid w:val="00215AC9"/>
    <w:rsid w:val="00215CCB"/>
    <w:rsid w:val="00215FCB"/>
    <w:rsid w:val="002160FF"/>
    <w:rsid w:val="0021618A"/>
    <w:rsid w:val="002161C6"/>
    <w:rsid w:val="002164E7"/>
    <w:rsid w:val="0021676F"/>
    <w:rsid w:val="0021687D"/>
    <w:rsid w:val="002168E2"/>
    <w:rsid w:val="002169EF"/>
    <w:rsid w:val="00216CDD"/>
    <w:rsid w:val="0021702A"/>
    <w:rsid w:val="00217123"/>
    <w:rsid w:val="002201BB"/>
    <w:rsid w:val="0022041B"/>
    <w:rsid w:val="00220569"/>
    <w:rsid w:val="0022078B"/>
    <w:rsid w:val="00220976"/>
    <w:rsid w:val="00220B93"/>
    <w:rsid w:val="00220FC2"/>
    <w:rsid w:val="002214A4"/>
    <w:rsid w:val="00221575"/>
    <w:rsid w:val="00221774"/>
    <w:rsid w:val="002219E3"/>
    <w:rsid w:val="00221B15"/>
    <w:rsid w:val="00221D38"/>
    <w:rsid w:val="00221F53"/>
    <w:rsid w:val="00221F92"/>
    <w:rsid w:val="00222362"/>
    <w:rsid w:val="0022247B"/>
    <w:rsid w:val="00222560"/>
    <w:rsid w:val="002227CA"/>
    <w:rsid w:val="00222BCD"/>
    <w:rsid w:val="00222BDD"/>
    <w:rsid w:val="0022311B"/>
    <w:rsid w:val="002232A4"/>
    <w:rsid w:val="00223504"/>
    <w:rsid w:val="0022369C"/>
    <w:rsid w:val="002238D6"/>
    <w:rsid w:val="00223EC2"/>
    <w:rsid w:val="002240A3"/>
    <w:rsid w:val="00224CA2"/>
    <w:rsid w:val="00225244"/>
    <w:rsid w:val="0022553D"/>
    <w:rsid w:val="002256F2"/>
    <w:rsid w:val="002258AC"/>
    <w:rsid w:val="00225931"/>
    <w:rsid w:val="0022595B"/>
    <w:rsid w:val="00225B3E"/>
    <w:rsid w:val="0022617D"/>
    <w:rsid w:val="0022628D"/>
    <w:rsid w:val="002263B4"/>
    <w:rsid w:val="002263BE"/>
    <w:rsid w:val="00226D2D"/>
    <w:rsid w:val="00227330"/>
    <w:rsid w:val="00227C93"/>
    <w:rsid w:val="00227CD2"/>
    <w:rsid w:val="00230052"/>
    <w:rsid w:val="00230406"/>
    <w:rsid w:val="00230727"/>
    <w:rsid w:val="0023096D"/>
    <w:rsid w:val="00230BF7"/>
    <w:rsid w:val="00230DEF"/>
    <w:rsid w:val="00230F42"/>
    <w:rsid w:val="00230F46"/>
    <w:rsid w:val="002310A2"/>
    <w:rsid w:val="002311D0"/>
    <w:rsid w:val="002313C1"/>
    <w:rsid w:val="0023142C"/>
    <w:rsid w:val="00231465"/>
    <w:rsid w:val="00231587"/>
    <w:rsid w:val="00231B30"/>
    <w:rsid w:val="00231C18"/>
    <w:rsid w:val="002320AB"/>
    <w:rsid w:val="00232107"/>
    <w:rsid w:val="00232170"/>
    <w:rsid w:val="00232A69"/>
    <w:rsid w:val="00232B5D"/>
    <w:rsid w:val="0023307A"/>
    <w:rsid w:val="0023307B"/>
    <w:rsid w:val="002331A3"/>
    <w:rsid w:val="00233270"/>
    <w:rsid w:val="0023327A"/>
    <w:rsid w:val="0023337D"/>
    <w:rsid w:val="002333AB"/>
    <w:rsid w:val="002334A9"/>
    <w:rsid w:val="002334DE"/>
    <w:rsid w:val="002339A0"/>
    <w:rsid w:val="00233B37"/>
    <w:rsid w:val="00233CD7"/>
    <w:rsid w:val="00233F05"/>
    <w:rsid w:val="0023400A"/>
    <w:rsid w:val="0023417B"/>
    <w:rsid w:val="002345C1"/>
    <w:rsid w:val="0023484F"/>
    <w:rsid w:val="002353AC"/>
    <w:rsid w:val="0023543A"/>
    <w:rsid w:val="00235870"/>
    <w:rsid w:val="00235A68"/>
    <w:rsid w:val="00235A8C"/>
    <w:rsid w:val="00236055"/>
    <w:rsid w:val="00236068"/>
    <w:rsid w:val="0023609A"/>
    <w:rsid w:val="002360E1"/>
    <w:rsid w:val="0023610F"/>
    <w:rsid w:val="0023659C"/>
    <w:rsid w:val="0023672B"/>
    <w:rsid w:val="002368E5"/>
    <w:rsid w:val="002369B7"/>
    <w:rsid w:val="00236A1E"/>
    <w:rsid w:val="00236A52"/>
    <w:rsid w:val="00236BDF"/>
    <w:rsid w:val="00236D86"/>
    <w:rsid w:val="0023773B"/>
    <w:rsid w:val="002377B8"/>
    <w:rsid w:val="00237A5E"/>
    <w:rsid w:val="00237ACA"/>
    <w:rsid w:val="00237BE5"/>
    <w:rsid w:val="00237DBA"/>
    <w:rsid w:val="0024033C"/>
    <w:rsid w:val="00240511"/>
    <w:rsid w:val="00240729"/>
    <w:rsid w:val="00240838"/>
    <w:rsid w:val="002408F9"/>
    <w:rsid w:val="00240F77"/>
    <w:rsid w:val="002410AC"/>
    <w:rsid w:val="002416FD"/>
    <w:rsid w:val="0024185C"/>
    <w:rsid w:val="00241C13"/>
    <w:rsid w:val="00241CF9"/>
    <w:rsid w:val="00241E9D"/>
    <w:rsid w:val="0024246D"/>
    <w:rsid w:val="002424D3"/>
    <w:rsid w:val="0024250D"/>
    <w:rsid w:val="00242532"/>
    <w:rsid w:val="002425B5"/>
    <w:rsid w:val="00242697"/>
    <w:rsid w:val="00242900"/>
    <w:rsid w:val="00242BAF"/>
    <w:rsid w:val="00242F40"/>
    <w:rsid w:val="002431BA"/>
    <w:rsid w:val="00243651"/>
    <w:rsid w:val="002438CF"/>
    <w:rsid w:val="00243DB3"/>
    <w:rsid w:val="002443AB"/>
    <w:rsid w:val="002444EA"/>
    <w:rsid w:val="00244BE4"/>
    <w:rsid w:val="00244CD6"/>
    <w:rsid w:val="00244DCF"/>
    <w:rsid w:val="00244FE6"/>
    <w:rsid w:val="00245126"/>
    <w:rsid w:val="002452E9"/>
    <w:rsid w:val="002453DD"/>
    <w:rsid w:val="002454CE"/>
    <w:rsid w:val="00245581"/>
    <w:rsid w:val="0024630E"/>
    <w:rsid w:val="00246343"/>
    <w:rsid w:val="002463C3"/>
    <w:rsid w:val="002463EB"/>
    <w:rsid w:val="002469B3"/>
    <w:rsid w:val="00247178"/>
    <w:rsid w:val="002471CA"/>
    <w:rsid w:val="00247785"/>
    <w:rsid w:val="00247A32"/>
    <w:rsid w:val="00247E7C"/>
    <w:rsid w:val="00247F3E"/>
    <w:rsid w:val="00247F8D"/>
    <w:rsid w:val="0025026A"/>
    <w:rsid w:val="00250425"/>
    <w:rsid w:val="0025075F"/>
    <w:rsid w:val="002507AA"/>
    <w:rsid w:val="00250928"/>
    <w:rsid w:val="00250C00"/>
    <w:rsid w:val="00250DA5"/>
    <w:rsid w:val="00250E31"/>
    <w:rsid w:val="00250E87"/>
    <w:rsid w:val="00251226"/>
    <w:rsid w:val="002518E5"/>
    <w:rsid w:val="00251DE4"/>
    <w:rsid w:val="002520A7"/>
    <w:rsid w:val="00252468"/>
    <w:rsid w:val="00252556"/>
    <w:rsid w:val="00252748"/>
    <w:rsid w:val="002527BE"/>
    <w:rsid w:val="00252B2D"/>
    <w:rsid w:val="00252F8C"/>
    <w:rsid w:val="00253268"/>
    <w:rsid w:val="0025341D"/>
    <w:rsid w:val="0025396E"/>
    <w:rsid w:val="00253F28"/>
    <w:rsid w:val="0025401F"/>
    <w:rsid w:val="00254206"/>
    <w:rsid w:val="002543CC"/>
    <w:rsid w:val="00254870"/>
    <w:rsid w:val="00254A4E"/>
    <w:rsid w:val="00254B0C"/>
    <w:rsid w:val="00254EFF"/>
    <w:rsid w:val="002550AE"/>
    <w:rsid w:val="00255164"/>
    <w:rsid w:val="002556EE"/>
    <w:rsid w:val="002559D9"/>
    <w:rsid w:val="00255D49"/>
    <w:rsid w:val="00255DC2"/>
    <w:rsid w:val="00255E4D"/>
    <w:rsid w:val="00255F37"/>
    <w:rsid w:val="00255FFD"/>
    <w:rsid w:val="0025606C"/>
    <w:rsid w:val="002563A0"/>
    <w:rsid w:val="0025662A"/>
    <w:rsid w:val="00256B65"/>
    <w:rsid w:val="00256C28"/>
    <w:rsid w:val="00256E04"/>
    <w:rsid w:val="00256FF6"/>
    <w:rsid w:val="00257658"/>
    <w:rsid w:val="00257886"/>
    <w:rsid w:val="00257A6C"/>
    <w:rsid w:val="00257C1D"/>
    <w:rsid w:val="00257D9D"/>
    <w:rsid w:val="00257E2F"/>
    <w:rsid w:val="00260052"/>
    <w:rsid w:val="002606BA"/>
    <w:rsid w:val="002607C7"/>
    <w:rsid w:val="002609B9"/>
    <w:rsid w:val="00260B05"/>
    <w:rsid w:val="00260BC0"/>
    <w:rsid w:val="00260E05"/>
    <w:rsid w:val="002613E1"/>
    <w:rsid w:val="00261470"/>
    <w:rsid w:val="00261547"/>
    <w:rsid w:val="00261BC5"/>
    <w:rsid w:val="00261D7D"/>
    <w:rsid w:val="00262034"/>
    <w:rsid w:val="002620BB"/>
    <w:rsid w:val="002622E3"/>
    <w:rsid w:val="002626EE"/>
    <w:rsid w:val="00262E8F"/>
    <w:rsid w:val="00262F3C"/>
    <w:rsid w:val="00263207"/>
    <w:rsid w:val="0026325F"/>
    <w:rsid w:val="00263296"/>
    <w:rsid w:val="002633A1"/>
    <w:rsid w:val="0026348A"/>
    <w:rsid w:val="00263495"/>
    <w:rsid w:val="002634D3"/>
    <w:rsid w:val="0026369F"/>
    <w:rsid w:val="0026398D"/>
    <w:rsid w:val="00263D1F"/>
    <w:rsid w:val="00263E9F"/>
    <w:rsid w:val="002641C0"/>
    <w:rsid w:val="002649EE"/>
    <w:rsid w:val="0026501C"/>
    <w:rsid w:val="00265217"/>
    <w:rsid w:val="00265460"/>
    <w:rsid w:val="00265508"/>
    <w:rsid w:val="0026583F"/>
    <w:rsid w:val="002658AD"/>
    <w:rsid w:val="002658B0"/>
    <w:rsid w:val="00265B21"/>
    <w:rsid w:val="00265B3F"/>
    <w:rsid w:val="00265E44"/>
    <w:rsid w:val="0026621A"/>
    <w:rsid w:val="0026623A"/>
    <w:rsid w:val="0026631D"/>
    <w:rsid w:val="0026640E"/>
    <w:rsid w:val="0026677A"/>
    <w:rsid w:val="002668C8"/>
    <w:rsid w:val="0026690A"/>
    <w:rsid w:val="00266D81"/>
    <w:rsid w:val="002672E2"/>
    <w:rsid w:val="002673AF"/>
    <w:rsid w:val="00267527"/>
    <w:rsid w:val="0026775E"/>
    <w:rsid w:val="00267C61"/>
    <w:rsid w:val="00267C7B"/>
    <w:rsid w:val="0027008A"/>
    <w:rsid w:val="0027010D"/>
    <w:rsid w:val="0027020B"/>
    <w:rsid w:val="00270216"/>
    <w:rsid w:val="0027027D"/>
    <w:rsid w:val="00270424"/>
    <w:rsid w:val="00270661"/>
    <w:rsid w:val="002709F3"/>
    <w:rsid w:val="00270AE8"/>
    <w:rsid w:val="00271141"/>
    <w:rsid w:val="00271304"/>
    <w:rsid w:val="00271A69"/>
    <w:rsid w:val="00271B21"/>
    <w:rsid w:val="00271F47"/>
    <w:rsid w:val="00272508"/>
    <w:rsid w:val="0027260D"/>
    <w:rsid w:val="00272912"/>
    <w:rsid w:val="00272960"/>
    <w:rsid w:val="00272DC6"/>
    <w:rsid w:val="00272E26"/>
    <w:rsid w:val="00272EB1"/>
    <w:rsid w:val="00272F5B"/>
    <w:rsid w:val="00272F98"/>
    <w:rsid w:val="00273444"/>
    <w:rsid w:val="002735AD"/>
    <w:rsid w:val="0027377F"/>
    <w:rsid w:val="00273890"/>
    <w:rsid w:val="00273A3F"/>
    <w:rsid w:val="00273D39"/>
    <w:rsid w:val="00273D45"/>
    <w:rsid w:val="00273F8C"/>
    <w:rsid w:val="00273F96"/>
    <w:rsid w:val="002740F9"/>
    <w:rsid w:val="00274428"/>
    <w:rsid w:val="002744A8"/>
    <w:rsid w:val="00274647"/>
    <w:rsid w:val="002746F2"/>
    <w:rsid w:val="00274A53"/>
    <w:rsid w:val="00274EDC"/>
    <w:rsid w:val="00275101"/>
    <w:rsid w:val="00275121"/>
    <w:rsid w:val="002752E8"/>
    <w:rsid w:val="00275447"/>
    <w:rsid w:val="00275614"/>
    <w:rsid w:val="002756F6"/>
    <w:rsid w:val="00275946"/>
    <w:rsid w:val="00275C96"/>
    <w:rsid w:val="00275ED2"/>
    <w:rsid w:val="00275F75"/>
    <w:rsid w:val="002761BC"/>
    <w:rsid w:val="00276384"/>
    <w:rsid w:val="00276772"/>
    <w:rsid w:val="00276939"/>
    <w:rsid w:val="00276A4D"/>
    <w:rsid w:val="00276A8D"/>
    <w:rsid w:val="00276AF9"/>
    <w:rsid w:val="00277177"/>
    <w:rsid w:val="002773B8"/>
    <w:rsid w:val="0027758D"/>
    <w:rsid w:val="00277816"/>
    <w:rsid w:val="0027791B"/>
    <w:rsid w:val="002779A6"/>
    <w:rsid w:val="00277FB4"/>
    <w:rsid w:val="00280044"/>
    <w:rsid w:val="00280234"/>
    <w:rsid w:val="0028098C"/>
    <w:rsid w:val="00280CED"/>
    <w:rsid w:val="002812AE"/>
    <w:rsid w:val="002813C4"/>
    <w:rsid w:val="0028148E"/>
    <w:rsid w:val="00281707"/>
    <w:rsid w:val="00281A83"/>
    <w:rsid w:val="00281C71"/>
    <w:rsid w:val="00281EA5"/>
    <w:rsid w:val="00282549"/>
    <w:rsid w:val="0028262A"/>
    <w:rsid w:val="00282749"/>
    <w:rsid w:val="00282978"/>
    <w:rsid w:val="00282CE2"/>
    <w:rsid w:val="002831EA"/>
    <w:rsid w:val="00283370"/>
    <w:rsid w:val="002834CE"/>
    <w:rsid w:val="002834F5"/>
    <w:rsid w:val="0028398D"/>
    <w:rsid w:val="00283AED"/>
    <w:rsid w:val="00283CB0"/>
    <w:rsid w:val="00283CB8"/>
    <w:rsid w:val="002840A1"/>
    <w:rsid w:val="00284197"/>
    <w:rsid w:val="002843D4"/>
    <w:rsid w:val="00284512"/>
    <w:rsid w:val="00284647"/>
    <w:rsid w:val="0028469A"/>
    <w:rsid w:val="002849DE"/>
    <w:rsid w:val="00284A14"/>
    <w:rsid w:val="002850E6"/>
    <w:rsid w:val="00285175"/>
    <w:rsid w:val="0028523C"/>
    <w:rsid w:val="0028544D"/>
    <w:rsid w:val="00285E54"/>
    <w:rsid w:val="00285EC1"/>
    <w:rsid w:val="002863C0"/>
    <w:rsid w:val="002863D1"/>
    <w:rsid w:val="0028640D"/>
    <w:rsid w:val="0028657B"/>
    <w:rsid w:val="00286A08"/>
    <w:rsid w:val="00286B46"/>
    <w:rsid w:val="00286C8E"/>
    <w:rsid w:val="00286F4F"/>
    <w:rsid w:val="0028710E"/>
    <w:rsid w:val="0028748A"/>
    <w:rsid w:val="002876BC"/>
    <w:rsid w:val="002876C0"/>
    <w:rsid w:val="002876E5"/>
    <w:rsid w:val="00287A24"/>
    <w:rsid w:val="00287B81"/>
    <w:rsid w:val="00287CF1"/>
    <w:rsid w:val="00287F14"/>
    <w:rsid w:val="00290043"/>
    <w:rsid w:val="00290866"/>
    <w:rsid w:val="0029096D"/>
    <w:rsid w:val="00290AA5"/>
    <w:rsid w:val="00290F36"/>
    <w:rsid w:val="002911C6"/>
    <w:rsid w:val="0029152E"/>
    <w:rsid w:val="00291555"/>
    <w:rsid w:val="002918A7"/>
    <w:rsid w:val="00291DEB"/>
    <w:rsid w:val="00291F86"/>
    <w:rsid w:val="002920DA"/>
    <w:rsid w:val="002923C3"/>
    <w:rsid w:val="00292450"/>
    <w:rsid w:val="002927DE"/>
    <w:rsid w:val="00292940"/>
    <w:rsid w:val="00292A03"/>
    <w:rsid w:val="00292A2C"/>
    <w:rsid w:val="00292CA0"/>
    <w:rsid w:val="00292D5D"/>
    <w:rsid w:val="00293026"/>
    <w:rsid w:val="00293651"/>
    <w:rsid w:val="00293849"/>
    <w:rsid w:val="0029386A"/>
    <w:rsid w:val="002938BD"/>
    <w:rsid w:val="00293981"/>
    <w:rsid w:val="00293AA1"/>
    <w:rsid w:val="00293BCE"/>
    <w:rsid w:val="00293E7B"/>
    <w:rsid w:val="00293E9C"/>
    <w:rsid w:val="00293F5A"/>
    <w:rsid w:val="0029401F"/>
    <w:rsid w:val="00294740"/>
    <w:rsid w:val="0029477A"/>
    <w:rsid w:val="002947C8"/>
    <w:rsid w:val="00294839"/>
    <w:rsid w:val="00294997"/>
    <w:rsid w:val="00294A95"/>
    <w:rsid w:val="00294E69"/>
    <w:rsid w:val="00295060"/>
    <w:rsid w:val="00295179"/>
    <w:rsid w:val="0029523B"/>
    <w:rsid w:val="0029543D"/>
    <w:rsid w:val="00295632"/>
    <w:rsid w:val="002957B1"/>
    <w:rsid w:val="00295AA9"/>
    <w:rsid w:val="00295C22"/>
    <w:rsid w:val="002962B4"/>
    <w:rsid w:val="0029634D"/>
    <w:rsid w:val="00296411"/>
    <w:rsid w:val="0029646E"/>
    <w:rsid w:val="00296A27"/>
    <w:rsid w:val="00296A49"/>
    <w:rsid w:val="00296C83"/>
    <w:rsid w:val="00297780"/>
    <w:rsid w:val="0029787A"/>
    <w:rsid w:val="00297B68"/>
    <w:rsid w:val="002A00E0"/>
    <w:rsid w:val="002A0296"/>
    <w:rsid w:val="002A03D1"/>
    <w:rsid w:val="002A04B6"/>
    <w:rsid w:val="002A0576"/>
    <w:rsid w:val="002A0579"/>
    <w:rsid w:val="002A0583"/>
    <w:rsid w:val="002A0649"/>
    <w:rsid w:val="002A0D57"/>
    <w:rsid w:val="002A0E74"/>
    <w:rsid w:val="002A0FCA"/>
    <w:rsid w:val="002A183E"/>
    <w:rsid w:val="002A19BB"/>
    <w:rsid w:val="002A1AF0"/>
    <w:rsid w:val="002A1C70"/>
    <w:rsid w:val="002A1D2E"/>
    <w:rsid w:val="002A24DA"/>
    <w:rsid w:val="002A255D"/>
    <w:rsid w:val="002A26D4"/>
    <w:rsid w:val="002A288B"/>
    <w:rsid w:val="002A29C0"/>
    <w:rsid w:val="002A2DE9"/>
    <w:rsid w:val="002A31F6"/>
    <w:rsid w:val="002A348A"/>
    <w:rsid w:val="002A3823"/>
    <w:rsid w:val="002A3835"/>
    <w:rsid w:val="002A38C0"/>
    <w:rsid w:val="002A3AE1"/>
    <w:rsid w:val="002A3CB5"/>
    <w:rsid w:val="002A3DBD"/>
    <w:rsid w:val="002A3F89"/>
    <w:rsid w:val="002A40B0"/>
    <w:rsid w:val="002A41BE"/>
    <w:rsid w:val="002A45E4"/>
    <w:rsid w:val="002A4698"/>
    <w:rsid w:val="002A4779"/>
    <w:rsid w:val="002A47C4"/>
    <w:rsid w:val="002A4888"/>
    <w:rsid w:val="002A48E9"/>
    <w:rsid w:val="002A497F"/>
    <w:rsid w:val="002A4A85"/>
    <w:rsid w:val="002A4BDB"/>
    <w:rsid w:val="002A5080"/>
    <w:rsid w:val="002A56B5"/>
    <w:rsid w:val="002A5A41"/>
    <w:rsid w:val="002A5DFF"/>
    <w:rsid w:val="002A5EB6"/>
    <w:rsid w:val="002A6068"/>
    <w:rsid w:val="002A6361"/>
    <w:rsid w:val="002A6366"/>
    <w:rsid w:val="002A668F"/>
    <w:rsid w:val="002A6C4E"/>
    <w:rsid w:val="002A6CF7"/>
    <w:rsid w:val="002A6FB7"/>
    <w:rsid w:val="002A7266"/>
    <w:rsid w:val="002A732C"/>
    <w:rsid w:val="002A77D0"/>
    <w:rsid w:val="002A7BF7"/>
    <w:rsid w:val="002A7DF2"/>
    <w:rsid w:val="002A7F7D"/>
    <w:rsid w:val="002B034B"/>
    <w:rsid w:val="002B041D"/>
    <w:rsid w:val="002B0511"/>
    <w:rsid w:val="002B06B2"/>
    <w:rsid w:val="002B06B6"/>
    <w:rsid w:val="002B0DC2"/>
    <w:rsid w:val="002B0F5D"/>
    <w:rsid w:val="002B13DD"/>
    <w:rsid w:val="002B18E4"/>
    <w:rsid w:val="002B1BA1"/>
    <w:rsid w:val="002B21A5"/>
    <w:rsid w:val="002B258F"/>
    <w:rsid w:val="002B2643"/>
    <w:rsid w:val="002B2821"/>
    <w:rsid w:val="002B2FF1"/>
    <w:rsid w:val="002B321E"/>
    <w:rsid w:val="002B34EE"/>
    <w:rsid w:val="002B358E"/>
    <w:rsid w:val="002B477A"/>
    <w:rsid w:val="002B4CB1"/>
    <w:rsid w:val="002B4CF4"/>
    <w:rsid w:val="002B4D3D"/>
    <w:rsid w:val="002B4D45"/>
    <w:rsid w:val="002B52D3"/>
    <w:rsid w:val="002B542A"/>
    <w:rsid w:val="002B55C6"/>
    <w:rsid w:val="002B573C"/>
    <w:rsid w:val="002B57C3"/>
    <w:rsid w:val="002B5949"/>
    <w:rsid w:val="002B598D"/>
    <w:rsid w:val="002B59FC"/>
    <w:rsid w:val="002B5EC5"/>
    <w:rsid w:val="002B662B"/>
    <w:rsid w:val="002B6736"/>
    <w:rsid w:val="002B7007"/>
    <w:rsid w:val="002B737A"/>
    <w:rsid w:val="002B75D9"/>
    <w:rsid w:val="002B7A03"/>
    <w:rsid w:val="002B7A53"/>
    <w:rsid w:val="002B7AB8"/>
    <w:rsid w:val="002B7F88"/>
    <w:rsid w:val="002C042E"/>
    <w:rsid w:val="002C09FA"/>
    <w:rsid w:val="002C0ACA"/>
    <w:rsid w:val="002C0E08"/>
    <w:rsid w:val="002C0E2A"/>
    <w:rsid w:val="002C106C"/>
    <w:rsid w:val="002C1259"/>
    <w:rsid w:val="002C146E"/>
    <w:rsid w:val="002C1583"/>
    <w:rsid w:val="002C1661"/>
    <w:rsid w:val="002C16E1"/>
    <w:rsid w:val="002C178D"/>
    <w:rsid w:val="002C1CA2"/>
    <w:rsid w:val="002C1CDC"/>
    <w:rsid w:val="002C1DEC"/>
    <w:rsid w:val="002C1F1D"/>
    <w:rsid w:val="002C1F5E"/>
    <w:rsid w:val="002C1FE2"/>
    <w:rsid w:val="002C24EA"/>
    <w:rsid w:val="002C2538"/>
    <w:rsid w:val="002C270E"/>
    <w:rsid w:val="002C2861"/>
    <w:rsid w:val="002C2890"/>
    <w:rsid w:val="002C2A81"/>
    <w:rsid w:val="002C2ED8"/>
    <w:rsid w:val="002C35D4"/>
    <w:rsid w:val="002C3800"/>
    <w:rsid w:val="002C3B78"/>
    <w:rsid w:val="002C3C3A"/>
    <w:rsid w:val="002C3CC0"/>
    <w:rsid w:val="002C426C"/>
    <w:rsid w:val="002C4435"/>
    <w:rsid w:val="002C471B"/>
    <w:rsid w:val="002C49EF"/>
    <w:rsid w:val="002C4B1D"/>
    <w:rsid w:val="002C4D1E"/>
    <w:rsid w:val="002C4ECF"/>
    <w:rsid w:val="002C4F16"/>
    <w:rsid w:val="002C5024"/>
    <w:rsid w:val="002C502F"/>
    <w:rsid w:val="002C529C"/>
    <w:rsid w:val="002C535A"/>
    <w:rsid w:val="002C5A26"/>
    <w:rsid w:val="002C5C4F"/>
    <w:rsid w:val="002C5FC9"/>
    <w:rsid w:val="002C6081"/>
    <w:rsid w:val="002C623C"/>
    <w:rsid w:val="002C645C"/>
    <w:rsid w:val="002C69AE"/>
    <w:rsid w:val="002C70F4"/>
    <w:rsid w:val="002C72CC"/>
    <w:rsid w:val="002C76A5"/>
    <w:rsid w:val="002C79DF"/>
    <w:rsid w:val="002C7C21"/>
    <w:rsid w:val="002D02E3"/>
    <w:rsid w:val="002D0DAD"/>
    <w:rsid w:val="002D0FD7"/>
    <w:rsid w:val="002D102D"/>
    <w:rsid w:val="002D1677"/>
    <w:rsid w:val="002D199D"/>
    <w:rsid w:val="002D1CC0"/>
    <w:rsid w:val="002D21AD"/>
    <w:rsid w:val="002D21CE"/>
    <w:rsid w:val="002D233C"/>
    <w:rsid w:val="002D2861"/>
    <w:rsid w:val="002D2B17"/>
    <w:rsid w:val="002D2C78"/>
    <w:rsid w:val="002D2DCD"/>
    <w:rsid w:val="002D2DDB"/>
    <w:rsid w:val="002D2FFC"/>
    <w:rsid w:val="002D3314"/>
    <w:rsid w:val="002D3374"/>
    <w:rsid w:val="002D37DD"/>
    <w:rsid w:val="002D38B5"/>
    <w:rsid w:val="002D3A8B"/>
    <w:rsid w:val="002D3D0C"/>
    <w:rsid w:val="002D3DA1"/>
    <w:rsid w:val="002D3E94"/>
    <w:rsid w:val="002D3F14"/>
    <w:rsid w:val="002D46C1"/>
    <w:rsid w:val="002D4B5A"/>
    <w:rsid w:val="002D4C15"/>
    <w:rsid w:val="002D4F76"/>
    <w:rsid w:val="002D504B"/>
    <w:rsid w:val="002D518E"/>
    <w:rsid w:val="002D5229"/>
    <w:rsid w:val="002D5332"/>
    <w:rsid w:val="002D53A3"/>
    <w:rsid w:val="002D53DA"/>
    <w:rsid w:val="002D54FE"/>
    <w:rsid w:val="002D6317"/>
    <w:rsid w:val="002D66CA"/>
    <w:rsid w:val="002D6D00"/>
    <w:rsid w:val="002D6DE3"/>
    <w:rsid w:val="002D6E96"/>
    <w:rsid w:val="002D6ECE"/>
    <w:rsid w:val="002D719F"/>
    <w:rsid w:val="002D739D"/>
    <w:rsid w:val="002D76EB"/>
    <w:rsid w:val="002D77BE"/>
    <w:rsid w:val="002D7838"/>
    <w:rsid w:val="002D7AF6"/>
    <w:rsid w:val="002D7B27"/>
    <w:rsid w:val="002D7CF3"/>
    <w:rsid w:val="002E0178"/>
    <w:rsid w:val="002E01A3"/>
    <w:rsid w:val="002E01FA"/>
    <w:rsid w:val="002E0357"/>
    <w:rsid w:val="002E0755"/>
    <w:rsid w:val="002E07E9"/>
    <w:rsid w:val="002E080B"/>
    <w:rsid w:val="002E0894"/>
    <w:rsid w:val="002E08E0"/>
    <w:rsid w:val="002E1348"/>
    <w:rsid w:val="002E171A"/>
    <w:rsid w:val="002E1B8E"/>
    <w:rsid w:val="002E1D07"/>
    <w:rsid w:val="002E1E9F"/>
    <w:rsid w:val="002E20F3"/>
    <w:rsid w:val="002E22DC"/>
    <w:rsid w:val="002E23D9"/>
    <w:rsid w:val="002E2551"/>
    <w:rsid w:val="002E25D0"/>
    <w:rsid w:val="002E2733"/>
    <w:rsid w:val="002E2856"/>
    <w:rsid w:val="002E2E06"/>
    <w:rsid w:val="002E2EF6"/>
    <w:rsid w:val="002E32B1"/>
    <w:rsid w:val="002E3C6C"/>
    <w:rsid w:val="002E3CC4"/>
    <w:rsid w:val="002E40D2"/>
    <w:rsid w:val="002E4259"/>
    <w:rsid w:val="002E42E1"/>
    <w:rsid w:val="002E4794"/>
    <w:rsid w:val="002E4806"/>
    <w:rsid w:val="002E4E1D"/>
    <w:rsid w:val="002E5408"/>
    <w:rsid w:val="002E555C"/>
    <w:rsid w:val="002E5603"/>
    <w:rsid w:val="002E5691"/>
    <w:rsid w:val="002E56E8"/>
    <w:rsid w:val="002E5BE4"/>
    <w:rsid w:val="002E5BF8"/>
    <w:rsid w:val="002E5CC8"/>
    <w:rsid w:val="002E6101"/>
    <w:rsid w:val="002E610F"/>
    <w:rsid w:val="002E64F8"/>
    <w:rsid w:val="002E67A8"/>
    <w:rsid w:val="002E6868"/>
    <w:rsid w:val="002E6BD1"/>
    <w:rsid w:val="002E6D48"/>
    <w:rsid w:val="002E77FC"/>
    <w:rsid w:val="002E79CA"/>
    <w:rsid w:val="002E7AE8"/>
    <w:rsid w:val="002E7C02"/>
    <w:rsid w:val="002E7CA6"/>
    <w:rsid w:val="002E7D89"/>
    <w:rsid w:val="002E7E85"/>
    <w:rsid w:val="002F005E"/>
    <w:rsid w:val="002F035D"/>
    <w:rsid w:val="002F06A3"/>
    <w:rsid w:val="002F079B"/>
    <w:rsid w:val="002F0AED"/>
    <w:rsid w:val="002F13F5"/>
    <w:rsid w:val="002F1502"/>
    <w:rsid w:val="002F15B9"/>
    <w:rsid w:val="002F1BEB"/>
    <w:rsid w:val="002F220C"/>
    <w:rsid w:val="002F226A"/>
    <w:rsid w:val="002F2288"/>
    <w:rsid w:val="002F263D"/>
    <w:rsid w:val="002F27A7"/>
    <w:rsid w:val="002F2CDB"/>
    <w:rsid w:val="002F311A"/>
    <w:rsid w:val="002F3164"/>
    <w:rsid w:val="002F31F8"/>
    <w:rsid w:val="002F32E6"/>
    <w:rsid w:val="002F3B6C"/>
    <w:rsid w:val="002F3D58"/>
    <w:rsid w:val="002F4321"/>
    <w:rsid w:val="002F4469"/>
    <w:rsid w:val="002F4AEB"/>
    <w:rsid w:val="002F4D6F"/>
    <w:rsid w:val="002F4E3C"/>
    <w:rsid w:val="002F52C7"/>
    <w:rsid w:val="002F5515"/>
    <w:rsid w:val="002F59C0"/>
    <w:rsid w:val="002F5A09"/>
    <w:rsid w:val="002F5B9A"/>
    <w:rsid w:val="002F5D22"/>
    <w:rsid w:val="002F5EAD"/>
    <w:rsid w:val="002F5F47"/>
    <w:rsid w:val="002F60C0"/>
    <w:rsid w:val="002F634E"/>
    <w:rsid w:val="002F6856"/>
    <w:rsid w:val="002F6981"/>
    <w:rsid w:val="002F69CE"/>
    <w:rsid w:val="002F6B7E"/>
    <w:rsid w:val="002F6F66"/>
    <w:rsid w:val="002F7257"/>
    <w:rsid w:val="002F7282"/>
    <w:rsid w:val="002F72C0"/>
    <w:rsid w:val="002F744F"/>
    <w:rsid w:val="002F7587"/>
    <w:rsid w:val="003002BC"/>
    <w:rsid w:val="003004F4"/>
    <w:rsid w:val="003005F0"/>
    <w:rsid w:val="0030062A"/>
    <w:rsid w:val="003006D7"/>
    <w:rsid w:val="00300FE2"/>
    <w:rsid w:val="003011FC"/>
    <w:rsid w:val="003012C3"/>
    <w:rsid w:val="003014DF"/>
    <w:rsid w:val="00301571"/>
    <w:rsid w:val="003018CA"/>
    <w:rsid w:val="003019C5"/>
    <w:rsid w:val="00301C2C"/>
    <w:rsid w:val="00301E40"/>
    <w:rsid w:val="00301E55"/>
    <w:rsid w:val="0030228E"/>
    <w:rsid w:val="003023DF"/>
    <w:rsid w:val="003025B2"/>
    <w:rsid w:val="00302708"/>
    <w:rsid w:val="0030289C"/>
    <w:rsid w:val="003029AB"/>
    <w:rsid w:val="00302C3F"/>
    <w:rsid w:val="00302C8B"/>
    <w:rsid w:val="00302D26"/>
    <w:rsid w:val="00302E2F"/>
    <w:rsid w:val="00302FD2"/>
    <w:rsid w:val="003030C7"/>
    <w:rsid w:val="003030EB"/>
    <w:rsid w:val="00303324"/>
    <w:rsid w:val="0030346B"/>
    <w:rsid w:val="0030353D"/>
    <w:rsid w:val="00303E52"/>
    <w:rsid w:val="00304105"/>
    <w:rsid w:val="0030418E"/>
    <w:rsid w:val="0030446E"/>
    <w:rsid w:val="00304961"/>
    <w:rsid w:val="00304B87"/>
    <w:rsid w:val="00304BF7"/>
    <w:rsid w:val="00304C67"/>
    <w:rsid w:val="00304CDB"/>
    <w:rsid w:val="00304E52"/>
    <w:rsid w:val="0030510E"/>
    <w:rsid w:val="003051B1"/>
    <w:rsid w:val="003053D9"/>
    <w:rsid w:val="00305858"/>
    <w:rsid w:val="00305885"/>
    <w:rsid w:val="00305B70"/>
    <w:rsid w:val="00305E2F"/>
    <w:rsid w:val="00305ECD"/>
    <w:rsid w:val="003061E2"/>
    <w:rsid w:val="003065EF"/>
    <w:rsid w:val="00306714"/>
    <w:rsid w:val="003067A0"/>
    <w:rsid w:val="003068FB"/>
    <w:rsid w:val="00306B9C"/>
    <w:rsid w:val="00306BF5"/>
    <w:rsid w:val="00306C04"/>
    <w:rsid w:val="00306DCC"/>
    <w:rsid w:val="00307280"/>
    <w:rsid w:val="00307289"/>
    <w:rsid w:val="003072B2"/>
    <w:rsid w:val="0030777D"/>
    <w:rsid w:val="00307820"/>
    <w:rsid w:val="003078C0"/>
    <w:rsid w:val="00307933"/>
    <w:rsid w:val="00307A4B"/>
    <w:rsid w:val="00307DB8"/>
    <w:rsid w:val="0031033A"/>
    <w:rsid w:val="003103E3"/>
    <w:rsid w:val="0031050D"/>
    <w:rsid w:val="003109B6"/>
    <w:rsid w:val="003109F3"/>
    <w:rsid w:val="00310BF2"/>
    <w:rsid w:val="00310C1F"/>
    <w:rsid w:val="00310F35"/>
    <w:rsid w:val="00311122"/>
    <w:rsid w:val="003111FB"/>
    <w:rsid w:val="003112BB"/>
    <w:rsid w:val="00311458"/>
    <w:rsid w:val="0031149A"/>
    <w:rsid w:val="00311542"/>
    <w:rsid w:val="003115AC"/>
    <w:rsid w:val="003115F7"/>
    <w:rsid w:val="003119C4"/>
    <w:rsid w:val="00311A46"/>
    <w:rsid w:val="00311ADC"/>
    <w:rsid w:val="00311B2A"/>
    <w:rsid w:val="00311EC1"/>
    <w:rsid w:val="003123AC"/>
    <w:rsid w:val="003123D1"/>
    <w:rsid w:val="003123F0"/>
    <w:rsid w:val="003126DC"/>
    <w:rsid w:val="003128EA"/>
    <w:rsid w:val="00312963"/>
    <w:rsid w:val="00312D5D"/>
    <w:rsid w:val="00312F28"/>
    <w:rsid w:val="00312F4B"/>
    <w:rsid w:val="00313301"/>
    <w:rsid w:val="0031334C"/>
    <w:rsid w:val="00313498"/>
    <w:rsid w:val="003134B6"/>
    <w:rsid w:val="00313731"/>
    <w:rsid w:val="003138C9"/>
    <w:rsid w:val="00313F1F"/>
    <w:rsid w:val="00313FF1"/>
    <w:rsid w:val="00314033"/>
    <w:rsid w:val="003141BB"/>
    <w:rsid w:val="0031432F"/>
    <w:rsid w:val="00314741"/>
    <w:rsid w:val="00314B44"/>
    <w:rsid w:val="00314CA6"/>
    <w:rsid w:val="00314DCD"/>
    <w:rsid w:val="00314E89"/>
    <w:rsid w:val="00315109"/>
    <w:rsid w:val="003151DE"/>
    <w:rsid w:val="0031569E"/>
    <w:rsid w:val="00315A4A"/>
    <w:rsid w:val="00315C3D"/>
    <w:rsid w:val="00315DE3"/>
    <w:rsid w:val="00315E5C"/>
    <w:rsid w:val="003162E8"/>
    <w:rsid w:val="003163EC"/>
    <w:rsid w:val="0031643C"/>
    <w:rsid w:val="003169D2"/>
    <w:rsid w:val="00316A60"/>
    <w:rsid w:val="00316B38"/>
    <w:rsid w:val="00316C9D"/>
    <w:rsid w:val="00316D61"/>
    <w:rsid w:val="003170BB"/>
    <w:rsid w:val="003170C1"/>
    <w:rsid w:val="003170CC"/>
    <w:rsid w:val="003171DD"/>
    <w:rsid w:val="003174C3"/>
    <w:rsid w:val="00317636"/>
    <w:rsid w:val="003176E4"/>
    <w:rsid w:val="00317947"/>
    <w:rsid w:val="00317B3C"/>
    <w:rsid w:val="00317DCE"/>
    <w:rsid w:val="00320380"/>
    <w:rsid w:val="0032059F"/>
    <w:rsid w:val="003209BF"/>
    <w:rsid w:val="00321170"/>
    <w:rsid w:val="00321B0F"/>
    <w:rsid w:val="00321B56"/>
    <w:rsid w:val="00321F7B"/>
    <w:rsid w:val="0032225F"/>
    <w:rsid w:val="0032259B"/>
    <w:rsid w:val="00322EB0"/>
    <w:rsid w:val="00322F7E"/>
    <w:rsid w:val="00322FDF"/>
    <w:rsid w:val="003233CF"/>
    <w:rsid w:val="003235E1"/>
    <w:rsid w:val="003237E8"/>
    <w:rsid w:val="003238D3"/>
    <w:rsid w:val="003238F0"/>
    <w:rsid w:val="00323E50"/>
    <w:rsid w:val="00323F31"/>
    <w:rsid w:val="00324539"/>
    <w:rsid w:val="00324657"/>
    <w:rsid w:val="00324D51"/>
    <w:rsid w:val="00324DC5"/>
    <w:rsid w:val="003258B2"/>
    <w:rsid w:val="00325BEB"/>
    <w:rsid w:val="00325E77"/>
    <w:rsid w:val="00326145"/>
    <w:rsid w:val="003267CF"/>
    <w:rsid w:val="00326A20"/>
    <w:rsid w:val="00326DB5"/>
    <w:rsid w:val="00326EDB"/>
    <w:rsid w:val="003270CF"/>
    <w:rsid w:val="003274DB"/>
    <w:rsid w:val="00327E59"/>
    <w:rsid w:val="00327F6A"/>
    <w:rsid w:val="00327FBC"/>
    <w:rsid w:val="003305C1"/>
    <w:rsid w:val="00330876"/>
    <w:rsid w:val="003308B4"/>
    <w:rsid w:val="00330F1A"/>
    <w:rsid w:val="003311C1"/>
    <w:rsid w:val="00331953"/>
    <w:rsid w:val="00331D05"/>
    <w:rsid w:val="00331E16"/>
    <w:rsid w:val="0033204A"/>
    <w:rsid w:val="00332314"/>
    <w:rsid w:val="00332370"/>
    <w:rsid w:val="0033239B"/>
    <w:rsid w:val="003323F8"/>
    <w:rsid w:val="003325E0"/>
    <w:rsid w:val="00332665"/>
    <w:rsid w:val="00332A0C"/>
    <w:rsid w:val="00332A63"/>
    <w:rsid w:val="00332AD3"/>
    <w:rsid w:val="00332B07"/>
    <w:rsid w:val="00332BDA"/>
    <w:rsid w:val="00332E94"/>
    <w:rsid w:val="0033322F"/>
    <w:rsid w:val="00333459"/>
    <w:rsid w:val="0033372D"/>
    <w:rsid w:val="00333EAD"/>
    <w:rsid w:val="00334CC3"/>
    <w:rsid w:val="00334D38"/>
    <w:rsid w:val="00334D3A"/>
    <w:rsid w:val="00334E4F"/>
    <w:rsid w:val="00334EB5"/>
    <w:rsid w:val="00334FD8"/>
    <w:rsid w:val="003352E8"/>
    <w:rsid w:val="00335556"/>
    <w:rsid w:val="0033567C"/>
    <w:rsid w:val="00335F72"/>
    <w:rsid w:val="00336222"/>
    <w:rsid w:val="00336851"/>
    <w:rsid w:val="0033692D"/>
    <w:rsid w:val="00336E51"/>
    <w:rsid w:val="003370EA"/>
    <w:rsid w:val="003372AB"/>
    <w:rsid w:val="003372FF"/>
    <w:rsid w:val="0033735E"/>
    <w:rsid w:val="003377B3"/>
    <w:rsid w:val="00337EAB"/>
    <w:rsid w:val="0034009C"/>
    <w:rsid w:val="0034015B"/>
    <w:rsid w:val="0034019E"/>
    <w:rsid w:val="0034022D"/>
    <w:rsid w:val="00340289"/>
    <w:rsid w:val="003403D2"/>
    <w:rsid w:val="003403E2"/>
    <w:rsid w:val="0034083F"/>
    <w:rsid w:val="00340AAC"/>
    <w:rsid w:val="00340AE5"/>
    <w:rsid w:val="00340F8B"/>
    <w:rsid w:val="0034102E"/>
    <w:rsid w:val="003410CE"/>
    <w:rsid w:val="0034122C"/>
    <w:rsid w:val="00341658"/>
    <w:rsid w:val="003417B8"/>
    <w:rsid w:val="00341973"/>
    <w:rsid w:val="00341D51"/>
    <w:rsid w:val="00341F90"/>
    <w:rsid w:val="00342292"/>
    <w:rsid w:val="003426F0"/>
    <w:rsid w:val="00342925"/>
    <w:rsid w:val="00342E55"/>
    <w:rsid w:val="003430A8"/>
    <w:rsid w:val="003432EC"/>
    <w:rsid w:val="00343D77"/>
    <w:rsid w:val="00343F9B"/>
    <w:rsid w:val="0034417A"/>
    <w:rsid w:val="00344379"/>
    <w:rsid w:val="00344421"/>
    <w:rsid w:val="003444FB"/>
    <w:rsid w:val="003445A6"/>
    <w:rsid w:val="00344657"/>
    <w:rsid w:val="00344B34"/>
    <w:rsid w:val="00344CFC"/>
    <w:rsid w:val="00344FE6"/>
    <w:rsid w:val="00345120"/>
    <w:rsid w:val="003451CD"/>
    <w:rsid w:val="00345245"/>
    <w:rsid w:val="003453B1"/>
    <w:rsid w:val="00345647"/>
    <w:rsid w:val="003458EB"/>
    <w:rsid w:val="00345CAD"/>
    <w:rsid w:val="00345D9A"/>
    <w:rsid w:val="00345EE5"/>
    <w:rsid w:val="003460CC"/>
    <w:rsid w:val="00346408"/>
    <w:rsid w:val="00346439"/>
    <w:rsid w:val="00346571"/>
    <w:rsid w:val="00346A6A"/>
    <w:rsid w:val="00346B34"/>
    <w:rsid w:val="003473C6"/>
    <w:rsid w:val="003474A8"/>
    <w:rsid w:val="00347608"/>
    <w:rsid w:val="003478EF"/>
    <w:rsid w:val="00347DEC"/>
    <w:rsid w:val="00350017"/>
    <w:rsid w:val="0035024C"/>
    <w:rsid w:val="0035031B"/>
    <w:rsid w:val="0035044B"/>
    <w:rsid w:val="00350D8B"/>
    <w:rsid w:val="0035107A"/>
    <w:rsid w:val="003511E6"/>
    <w:rsid w:val="00351696"/>
    <w:rsid w:val="003516EB"/>
    <w:rsid w:val="0035197B"/>
    <w:rsid w:val="00351AA6"/>
    <w:rsid w:val="00351AD0"/>
    <w:rsid w:val="00352023"/>
    <w:rsid w:val="00352165"/>
    <w:rsid w:val="0035220A"/>
    <w:rsid w:val="00352253"/>
    <w:rsid w:val="00352362"/>
    <w:rsid w:val="003523A8"/>
    <w:rsid w:val="0035266A"/>
    <w:rsid w:val="003528A4"/>
    <w:rsid w:val="00352D6D"/>
    <w:rsid w:val="003535D1"/>
    <w:rsid w:val="00353A79"/>
    <w:rsid w:val="00354043"/>
    <w:rsid w:val="00354169"/>
    <w:rsid w:val="00354BEA"/>
    <w:rsid w:val="003553AB"/>
    <w:rsid w:val="003553EF"/>
    <w:rsid w:val="00355942"/>
    <w:rsid w:val="0035595A"/>
    <w:rsid w:val="00355B17"/>
    <w:rsid w:val="00355C33"/>
    <w:rsid w:val="00355C8F"/>
    <w:rsid w:val="003560B1"/>
    <w:rsid w:val="003561F2"/>
    <w:rsid w:val="003562D4"/>
    <w:rsid w:val="0035670B"/>
    <w:rsid w:val="00356AFE"/>
    <w:rsid w:val="00356B44"/>
    <w:rsid w:val="00356CA0"/>
    <w:rsid w:val="00356EF1"/>
    <w:rsid w:val="003577C7"/>
    <w:rsid w:val="003578A4"/>
    <w:rsid w:val="0036017C"/>
    <w:rsid w:val="003601D8"/>
    <w:rsid w:val="0036041B"/>
    <w:rsid w:val="003604D0"/>
    <w:rsid w:val="003604D2"/>
    <w:rsid w:val="00360940"/>
    <w:rsid w:val="003609BF"/>
    <w:rsid w:val="00360BFA"/>
    <w:rsid w:val="00360C41"/>
    <w:rsid w:val="00360DA8"/>
    <w:rsid w:val="00360ED1"/>
    <w:rsid w:val="00360F88"/>
    <w:rsid w:val="00361545"/>
    <w:rsid w:val="00361C09"/>
    <w:rsid w:val="00362094"/>
    <w:rsid w:val="003621CB"/>
    <w:rsid w:val="003623E1"/>
    <w:rsid w:val="0036264C"/>
    <w:rsid w:val="003626BC"/>
    <w:rsid w:val="0036344C"/>
    <w:rsid w:val="0036361A"/>
    <w:rsid w:val="003636AE"/>
    <w:rsid w:val="0036394E"/>
    <w:rsid w:val="00363964"/>
    <w:rsid w:val="00363AD2"/>
    <w:rsid w:val="00364255"/>
    <w:rsid w:val="00364358"/>
    <w:rsid w:val="003644F1"/>
    <w:rsid w:val="00364A00"/>
    <w:rsid w:val="00364A5F"/>
    <w:rsid w:val="00364CA0"/>
    <w:rsid w:val="00364F5A"/>
    <w:rsid w:val="003651C1"/>
    <w:rsid w:val="003655AF"/>
    <w:rsid w:val="00365A76"/>
    <w:rsid w:val="00365CB5"/>
    <w:rsid w:val="00365E3A"/>
    <w:rsid w:val="00365E7C"/>
    <w:rsid w:val="00365F22"/>
    <w:rsid w:val="00366034"/>
    <w:rsid w:val="003663FD"/>
    <w:rsid w:val="00366446"/>
    <w:rsid w:val="00366460"/>
    <w:rsid w:val="003664DC"/>
    <w:rsid w:val="00366575"/>
    <w:rsid w:val="003669EC"/>
    <w:rsid w:val="00366B4E"/>
    <w:rsid w:val="003670BE"/>
    <w:rsid w:val="003673D0"/>
    <w:rsid w:val="003678DD"/>
    <w:rsid w:val="0036791E"/>
    <w:rsid w:val="00367B7D"/>
    <w:rsid w:val="00367CA7"/>
    <w:rsid w:val="00367E6D"/>
    <w:rsid w:val="00367F2B"/>
    <w:rsid w:val="00370194"/>
    <w:rsid w:val="00370234"/>
    <w:rsid w:val="00370597"/>
    <w:rsid w:val="00370D7D"/>
    <w:rsid w:val="00370D8A"/>
    <w:rsid w:val="00370ECD"/>
    <w:rsid w:val="00370F4C"/>
    <w:rsid w:val="00371137"/>
    <w:rsid w:val="003715D3"/>
    <w:rsid w:val="003719AC"/>
    <w:rsid w:val="00371CCA"/>
    <w:rsid w:val="00371CD4"/>
    <w:rsid w:val="00371D9A"/>
    <w:rsid w:val="0037209E"/>
    <w:rsid w:val="0037233C"/>
    <w:rsid w:val="003723D3"/>
    <w:rsid w:val="00372497"/>
    <w:rsid w:val="003728F7"/>
    <w:rsid w:val="00372A3E"/>
    <w:rsid w:val="00372ABA"/>
    <w:rsid w:val="00372B90"/>
    <w:rsid w:val="00372C86"/>
    <w:rsid w:val="00372DE9"/>
    <w:rsid w:val="00373082"/>
    <w:rsid w:val="0037317A"/>
    <w:rsid w:val="003731ED"/>
    <w:rsid w:val="00373527"/>
    <w:rsid w:val="003735AD"/>
    <w:rsid w:val="0037364E"/>
    <w:rsid w:val="003736D3"/>
    <w:rsid w:val="003736F6"/>
    <w:rsid w:val="003738F4"/>
    <w:rsid w:val="00373A9C"/>
    <w:rsid w:val="00373AA0"/>
    <w:rsid w:val="00373B59"/>
    <w:rsid w:val="00373FD6"/>
    <w:rsid w:val="0037400E"/>
    <w:rsid w:val="00374839"/>
    <w:rsid w:val="00374A50"/>
    <w:rsid w:val="00374A91"/>
    <w:rsid w:val="00374EA1"/>
    <w:rsid w:val="00374FAE"/>
    <w:rsid w:val="003752EB"/>
    <w:rsid w:val="00375578"/>
    <w:rsid w:val="00375824"/>
    <w:rsid w:val="003758EE"/>
    <w:rsid w:val="00375D0C"/>
    <w:rsid w:val="0037610A"/>
    <w:rsid w:val="003764D6"/>
    <w:rsid w:val="003764F1"/>
    <w:rsid w:val="003765DF"/>
    <w:rsid w:val="00376AEA"/>
    <w:rsid w:val="00376CA8"/>
    <w:rsid w:val="00376DEC"/>
    <w:rsid w:val="00376EC0"/>
    <w:rsid w:val="003775F7"/>
    <w:rsid w:val="003776E6"/>
    <w:rsid w:val="00377A3B"/>
    <w:rsid w:val="00377BD6"/>
    <w:rsid w:val="00377BF8"/>
    <w:rsid w:val="00377C8A"/>
    <w:rsid w:val="00377E83"/>
    <w:rsid w:val="003801D1"/>
    <w:rsid w:val="00380361"/>
    <w:rsid w:val="003805CA"/>
    <w:rsid w:val="00380C35"/>
    <w:rsid w:val="00380E82"/>
    <w:rsid w:val="00380E8C"/>
    <w:rsid w:val="00381136"/>
    <w:rsid w:val="00381888"/>
    <w:rsid w:val="00381F36"/>
    <w:rsid w:val="0038224E"/>
    <w:rsid w:val="00382303"/>
    <w:rsid w:val="00382413"/>
    <w:rsid w:val="0038248D"/>
    <w:rsid w:val="00382550"/>
    <w:rsid w:val="003826A3"/>
    <w:rsid w:val="00382B07"/>
    <w:rsid w:val="00382B2D"/>
    <w:rsid w:val="00382CA5"/>
    <w:rsid w:val="00382D66"/>
    <w:rsid w:val="00382E3B"/>
    <w:rsid w:val="00383098"/>
    <w:rsid w:val="003830A9"/>
    <w:rsid w:val="00383397"/>
    <w:rsid w:val="00383846"/>
    <w:rsid w:val="00383952"/>
    <w:rsid w:val="003839C7"/>
    <w:rsid w:val="003839EA"/>
    <w:rsid w:val="00383DD1"/>
    <w:rsid w:val="003840AE"/>
    <w:rsid w:val="003842D3"/>
    <w:rsid w:val="003842FC"/>
    <w:rsid w:val="00384792"/>
    <w:rsid w:val="0038507D"/>
    <w:rsid w:val="0038530B"/>
    <w:rsid w:val="003853D0"/>
    <w:rsid w:val="003853F2"/>
    <w:rsid w:val="0038561B"/>
    <w:rsid w:val="00385784"/>
    <w:rsid w:val="003858B4"/>
    <w:rsid w:val="00386000"/>
    <w:rsid w:val="003861E5"/>
    <w:rsid w:val="003869DE"/>
    <w:rsid w:val="00386D4D"/>
    <w:rsid w:val="00386F88"/>
    <w:rsid w:val="00387678"/>
    <w:rsid w:val="00387CE1"/>
    <w:rsid w:val="00387FF4"/>
    <w:rsid w:val="0039004A"/>
    <w:rsid w:val="00390204"/>
    <w:rsid w:val="003902D3"/>
    <w:rsid w:val="003903FF"/>
    <w:rsid w:val="0039071A"/>
    <w:rsid w:val="00390770"/>
    <w:rsid w:val="003907F4"/>
    <w:rsid w:val="00390A03"/>
    <w:rsid w:val="00391240"/>
    <w:rsid w:val="00391598"/>
    <w:rsid w:val="00391622"/>
    <w:rsid w:val="00391BB6"/>
    <w:rsid w:val="00391D1F"/>
    <w:rsid w:val="00391E28"/>
    <w:rsid w:val="003920D7"/>
    <w:rsid w:val="003925E9"/>
    <w:rsid w:val="003926D8"/>
    <w:rsid w:val="0039270E"/>
    <w:rsid w:val="0039295A"/>
    <w:rsid w:val="00392A26"/>
    <w:rsid w:val="00392BE0"/>
    <w:rsid w:val="003930BA"/>
    <w:rsid w:val="00393121"/>
    <w:rsid w:val="00393158"/>
    <w:rsid w:val="003934C5"/>
    <w:rsid w:val="00393608"/>
    <w:rsid w:val="00393627"/>
    <w:rsid w:val="00393666"/>
    <w:rsid w:val="00393693"/>
    <w:rsid w:val="00393836"/>
    <w:rsid w:val="003939B3"/>
    <w:rsid w:val="00393D4D"/>
    <w:rsid w:val="00393EC9"/>
    <w:rsid w:val="0039433D"/>
    <w:rsid w:val="0039444B"/>
    <w:rsid w:val="0039465D"/>
    <w:rsid w:val="00394ADA"/>
    <w:rsid w:val="00394D06"/>
    <w:rsid w:val="00394D52"/>
    <w:rsid w:val="0039513E"/>
    <w:rsid w:val="00395800"/>
    <w:rsid w:val="00395A5F"/>
    <w:rsid w:val="00395D63"/>
    <w:rsid w:val="00395DFB"/>
    <w:rsid w:val="00396246"/>
    <w:rsid w:val="003969E9"/>
    <w:rsid w:val="00397254"/>
    <w:rsid w:val="00397434"/>
    <w:rsid w:val="00397A01"/>
    <w:rsid w:val="00397AF7"/>
    <w:rsid w:val="00397BF7"/>
    <w:rsid w:val="00397C2D"/>
    <w:rsid w:val="00397DB6"/>
    <w:rsid w:val="003A00F1"/>
    <w:rsid w:val="003A01A6"/>
    <w:rsid w:val="003A0204"/>
    <w:rsid w:val="003A02F2"/>
    <w:rsid w:val="003A0831"/>
    <w:rsid w:val="003A095A"/>
    <w:rsid w:val="003A0B4A"/>
    <w:rsid w:val="003A0BF2"/>
    <w:rsid w:val="003A0FE3"/>
    <w:rsid w:val="003A138D"/>
    <w:rsid w:val="003A1425"/>
    <w:rsid w:val="003A14A6"/>
    <w:rsid w:val="003A199C"/>
    <w:rsid w:val="003A1ADE"/>
    <w:rsid w:val="003A1B8C"/>
    <w:rsid w:val="003A1EA9"/>
    <w:rsid w:val="003A1F07"/>
    <w:rsid w:val="003A290C"/>
    <w:rsid w:val="003A2AE9"/>
    <w:rsid w:val="003A2F11"/>
    <w:rsid w:val="003A30A3"/>
    <w:rsid w:val="003A3246"/>
    <w:rsid w:val="003A3283"/>
    <w:rsid w:val="003A35B3"/>
    <w:rsid w:val="003A36A3"/>
    <w:rsid w:val="003A3AB0"/>
    <w:rsid w:val="003A3DBC"/>
    <w:rsid w:val="003A3F10"/>
    <w:rsid w:val="003A446A"/>
    <w:rsid w:val="003A467E"/>
    <w:rsid w:val="003A4A20"/>
    <w:rsid w:val="003A5089"/>
    <w:rsid w:val="003A523A"/>
    <w:rsid w:val="003A5561"/>
    <w:rsid w:val="003A56FD"/>
    <w:rsid w:val="003A5713"/>
    <w:rsid w:val="003A5D0D"/>
    <w:rsid w:val="003A624E"/>
    <w:rsid w:val="003A626E"/>
    <w:rsid w:val="003A62EF"/>
    <w:rsid w:val="003A6375"/>
    <w:rsid w:val="003A63F8"/>
    <w:rsid w:val="003A6612"/>
    <w:rsid w:val="003A6749"/>
    <w:rsid w:val="003A6BFA"/>
    <w:rsid w:val="003A6C07"/>
    <w:rsid w:val="003A6CB6"/>
    <w:rsid w:val="003A7081"/>
    <w:rsid w:val="003A71B0"/>
    <w:rsid w:val="003A71C4"/>
    <w:rsid w:val="003A79DE"/>
    <w:rsid w:val="003A7F80"/>
    <w:rsid w:val="003B0438"/>
    <w:rsid w:val="003B051C"/>
    <w:rsid w:val="003B0895"/>
    <w:rsid w:val="003B08CD"/>
    <w:rsid w:val="003B09A9"/>
    <w:rsid w:val="003B0A75"/>
    <w:rsid w:val="003B0A78"/>
    <w:rsid w:val="003B0E59"/>
    <w:rsid w:val="003B120A"/>
    <w:rsid w:val="003B1422"/>
    <w:rsid w:val="003B15A5"/>
    <w:rsid w:val="003B1891"/>
    <w:rsid w:val="003B1A7C"/>
    <w:rsid w:val="003B20F6"/>
    <w:rsid w:val="003B2406"/>
    <w:rsid w:val="003B24C2"/>
    <w:rsid w:val="003B2923"/>
    <w:rsid w:val="003B2AE8"/>
    <w:rsid w:val="003B2C9E"/>
    <w:rsid w:val="003B2CD3"/>
    <w:rsid w:val="003B36EA"/>
    <w:rsid w:val="003B3B42"/>
    <w:rsid w:val="003B3D02"/>
    <w:rsid w:val="003B3E2B"/>
    <w:rsid w:val="003B3EBD"/>
    <w:rsid w:val="003B3EFF"/>
    <w:rsid w:val="003B40FC"/>
    <w:rsid w:val="003B44C6"/>
    <w:rsid w:val="003B4661"/>
    <w:rsid w:val="003B47F5"/>
    <w:rsid w:val="003B4858"/>
    <w:rsid w:val="003B48A6"/>
    <w:rsid w:val="003B490B"/>
    <w:rsid w:val="003B4911"/>
    <w:rsid w:val="003B4AE4"/>
    <w:rsid w:val="003B4B4F"/>
    <w:rsid w:val="003B4C4E"/>
    <w:rsid w:val="003B4E96"/>
    <w:rsid w:val="003B515B"/>
    <w:rsid w:val="003B5242"/>
    <w:rsid w:val="003B59BA"/>
    <w:rsid w:val="003B5D40"/>
    <w:rsid w:val="003B5DE9"/>
    <w:rsid w:val="003B6396"/>
    <w:rsid w:val="003B6628"/>
    <w:rsid w:val="003B6B10"/>
    <w:rsid w:val="003B717D"/>
    <w:rsid w:val="003B7501"/>
    <w:rsid w:val="003B753D"/>
    <w:rsid w:val="003B7675"/>
    <w:rsid w:val="003B7C7F"/>
    <w:rsid w:val="003B7D27"/>
    <w:rsid w:val="003B7FC1"/>
    <w:rsid w:val="003C0035"/>
    <w:rsid w:val="003C05A6"/>
    <w:rsid w:val="003C05EC"/>
    <w:rsid w:val="003C0602"/>
    <w:rsid w:val="003C07C7"/>
    <w:rsid w:val="003C0B56"/>
    <w:rsid w:val="003C0C34"/>
    <w:rsid w:val="003C0F8B"/>
    <w:rsid w:val="003C0FA2"/>
    <w:rsid w:val="003C0FF0"/>
    <w:rsid w:val="003C1771"/>
    <w:rsid w:val="003C1900"/>
    <w:rsid w:val="003C1B72"/>
    <w:rsid w:val="003C1DAF"/>
    <w:rsid w:val="003C1DDB"/>
    <w:rsid w:val="003C1F45"/>
    <w:rsid w:val="003C1F5A"/>
    <w:rsid w:val="003C1FC7"/>
    <w:rsid w:val="003C2059"/>
    <w:rsid w:val="003C209B"/>
    <w:rsid w:val="003C230F"/>
    <w:rsid w:val="003C2591"/>
    <w:rsid w:val="003C262A"/>
    <w:rsid w:val="003C28FA"/>
    <w:rsid w:val="003C2C6F"/>
    <w:rsid w:val="003C2E41"/>
    <w:rsid w:val="003C2F92"/>
    <w:rsid w:val="003C3099"/>
    <w:rsid w:val="003C3368"/>
    <w:rsid w:val="003C33A6"/>
    <w:rsid w:val="003C3489"/>
    <w:rsid w:val="003C359E"/>
    <w:rsid w:val="003C35D0"/>
    <w:rsid w:val="003C39AD"/>
    <w:rsid w:val="003C3BDB"/>
    <w:rsid w:val="003C3BED"/>
    <w:rsid w:val="003C3C92"/>
    <w:rsid w:val="003C3CB4"/>
    <w:rsid w:val="003C3E4D"/>
    <w:rsid w:val="003C4B55"/>
    <w:rsid w:val="003C4F2B"/>
    <w:rsid w:val="003C5123"/>
    <w:rsid w:val="003C513C"/>
    <w:rsid w:val="003C5200"/>
    <w:rsid w:val="003C53B3"/>
    <w:rsid w:val="003C54AF"/>
    <w:rsid w:val="003C6076"/>
    <w:rsid w:val="003C61C9"/>
    <w:rsid w:val="003C65D4"/>
    <w:rsid w:val="003C678E"/>
    <w:rsid w:val="003C6E98"/>
    <w:rsid w:val="003C6EA4"/>
    <w:rsid w:val="003C7051"/>
    <w:rsid w:val="003C7328"/>
    <w:rsid w:val="003C74A5"/>
    <w:rsid w:val="003C7717"/>
    <w:rsid w:val="003C782F"/>
    <w:rsid w:val="003C78D7"/>
    <w:rsid w:val="003C7B51"/>
    <w:rsid w:val="003C7BCD"/>
    <w:rsid w:val="003C7E0F"/>
    <w:rsid w:val="003C7EC2"/>
    <w:rsid w:val="003C7FB9"/>
    <w:rsid w:val="003D0122"/>
    <w:rsid w:val="003D01C1"/>
    <w:rsid w:val="003D09C5"/>
    <w:rsid w:val="003D0D83"/>
    <w:rsid w:val="003D1004"/>
    <w:rsid w:val="003D1589"/>
    <w:rsid w:val="003D164D"/>
    <w:rsid w:val="003D1845"/>
    <w:rsid w:val="003D185F"/>
    <w:rsid w:val="003D1BFD"/>
    <w:rsid w:val="003D1FB6"/>
    <w:rsid w:val="003D22A7"/>
    <w:rsid w:val="003D25F3"/>
    <w:rsid w:val="003D298B"/>
    <w:rsid w:val="003D2A4C"/>
    <w:rsid w:val="003D2C9F"/>
    <w:rsid w:val="003D317D"/>
    <w:rsid w:val="003D31EB"/>
    <w:rsid w:val="003D38C1"/>
    <w:rsid w:val="003D3E0B"/>
    <w:rsid w:val="003D43B0"/>
    <w:rsid w:val="003D4856"/>
    <w:rsid w:val="003D48AA"/>
    <w:rsid w:val="003D4A2B"/>
    <w:rsid w:val="003D4A3A"/>
    <w:rsid w:val="003D4B27"/>
    <w:rsid w:val="003D4C4D"/>
    <w:rsid w:val="003D4CBF"/>
    <w:rsid w:val="003D4DDA"/>
    <w:rsid w:val="003D5018"/>
    <w:rsid w:val="003D50BF"/>
    <w:rsid w:val="003D5552"/>
    <w:rsid w:val="003D5624"/>
    <w:rsid w:val="003D56BD"/>
    <w:rsid w:val="003D57D6"/>
    <w:rsid w:val="003D5AB3"/>
    <w:rsid w:val="003D602B"/>
    <w:rsid w:val="003D64CB"/>
    <w:rsid w:val="003D6843"/>
    <w:rsid w:val="003D6A23"/>
    <w:rsid w:val="003D6D1A"/>
    <w:rsid w:val="003D6D36"/>
    <w:rsid w:val="003D6EE3"/>
    <w:rsid w:val="003D6EF1"/>
    <w:rsid w:val="003D6F01"/>
    <w:rsid w:val="003D6F09"/>
    <w:rsid w:val="003D6F28"/>
    <w:rsid w:val="003D7097"/>
    <w:rsid w:val="003D71F6"/>
    <w:rsid w:val="003D7226"/>
    <w:rsid w:val="003D7507"/>
    <w:rsid w:val="003D761A"/>
    <w:rsid w:val="003D7745"/>
    <w:rsid w:val="003D784A"/>
    <w:rsid w:val="003D7AB1"/>
    <w:rsid w:val="003D7AFF"/>
    <w:rsid w:val="003D7CD9"/>
    <w:rsid w:val="003E00D9"/>
    <w:rsid w:val="003E00F4"/>
    <w:rsid w:val="003E0459"/>
    <w:rsid w:val="003E0465"/>
    <w:rsid w:val="003E05C9"/>
    <w:rsid w:val="003E09A6"/>
    <w:rsid w:val="003E0B8F"/>
    <w:rsid w:val="003E0BA5"/>
    <w:rsid w:val="003E0EAA"/>
    <w:rsid w:val="003E0F49"/>
    <w:rsid w:val="003E1145"/>
    <w:rsid w:val="003E13BC"/>
    <w:rsid w:val="003E1AC6"/>
    <w:rsid w:val="003E1CFE"/>
    <w:rsid w:val="003E1EA9"/>
    <w:rsid w:val="003E1EAD"/>
    <w:rsid w:val="003E1EE4"/>
    <w:rsid w:val="003E246B"/>
    <w:rsid w:val="003E2635"/>
    <w:rsid w:val="003E2CD1"/>
    <w:rsid w:val="003E2DF5"/>
    <w:rsid w:val="003E2E5E"/>
    <w:rsid w:val="003E319B"/>
    <w:rsid w:val="003E33DB"/>
    <w:rsid w:val="003E358E"/>
    <w:rsid w:val="003E3886"/>
    <w:rsid w:val="003E38A8"/>
    <w:rsid w:val="003E399E"/>
    <w:rsid w:val="003E3BCE"/>
    <w:rsid w:val="003E3EFC"/>
    <w:rsid w:val="003E3F6A"/>
    <w:rsid w:val="003E410F"/>
    <w:rsid w:val="003E4150"/>
    <w:rsid w:val="003E4500"/>
    <w:rsid w:val="003E47D5"/>
    <w:rsid w:val="003E488A"/>
    <w:rsid w:val="003E48AD"/>
    <w:rsid w:val="003E4932"/>
    <w:rsid w:val="003E4BA9"/>
    <w:rsid w:val="003E4DF4"/>
    <w:rsid w:val="003E4EA9"/>
    <w:rsid w:val="003E5143"/>
    <w:rsid w:val="003E5152"/>
    <w:rsid w:val="003E5168"/>
    <w:rsid w:val="003E53FC"/>
    <w:rsid w:val="003E55E5"/>
    <w:rsid w:val="003E5A6F"/>
    <w:rsid w:val="003E5E43"/>
    <w:rsid w:val="003E5E9A"/>
    <w:rsid w:val="003E5EF5"/>
    <w:rsid w:val="003E6873"/>
    <w:rsid w:val="003E689D"/>
    <w:rsid w:val="003E6CB2"/>
    <w:rsid w:val="003E6D96"/>
    <w:rsid w:val="003E6F42"/>
    <w:rsid w:val="003E7018"/>
    <w:rsid w:val="003E71B9"/>
    <w:rsid w:val="003E727D"/>
    <w:rsid w:val="003E72B0"/>
    <w:rsid w:val="003E731F"/>
    <w:rsid w:val="003E7DDF"/>
    <w:rsid w:val="003E7F62"/>
    <w:rsid w:val="003F010B"/>
    <w:rsid w:val="003F0174"/>
    <w:rsid w:val="003F0403"/>
    <w:rsid w:val="003F0408"/>
    <w:rsid w:val="003F0522"/>
    <w:rsid w:val="003F08C2"/>
    <w:rsid w:val="003F08C7"/>
    <w:rsid w:val="003F0E25"/>
    <w:rsid w:val="003F0F30"/>
    <w:rsid w:val="003F113E"/>
    <w:rsid w:val="003F114D"/>
    <w:rsid w:val="003F149B"/>
    <w:rsid w:val="003F14D0"/>
    <w:rsid w:val="003F1BE3"/>
    <w:rsid w:val="003F1ED0"/>
    <w:rsid w:val="003F1EF2"/>
    <w:rsid w:val="003F22B3"/>
    <w:rsid w:val="003F283A"/>
    <w:rsid w:val="003F296E"/>
    <w:rsid w:val="003F30DF"/>
    <w:rsid w:val="003F328A"/>
    <w:rsid w:val="003F339A"/>
    <w:rsid w:val="003F3714"/>
    <w:rsid w:val="003F3AC0"/>
    <w:rsid w:val="003F3AD6"/>
    <w:rsid w:val="003F3C4A"/>
    <w:rsid w:val="003F408E"/>
    <w:rsid w:val="003F41D8"/>
    <w:rsid w:val="003F4996"/>
    <w:rsid w:val="003F4C17"/>
    <w:rsid w:val="003F4C3D"/>
    <w:rsid w:val="003F4CAC"/>
    <w:rsid w:val="003F4EBF"/>
    <w:rsid w:val="003F4F44"/>
    <w:rsid w:val="003F50A8"/>
    <w:rsid w:val="003F522B"/>
    <w:rsid w:val="003F5272"/>
    <w:rsid w:val="003F528B"/>
    <w:rsid w:val="003F5533"/>
    <w:rsid w:val="003F5881"/>
    <w:rsid w:val="003F5899"/>
    <w:rsid w:val="003F58D4"/>
    <w:rsid w:val="003F592B"/>
    <w:rsid w:val="003F59C0"/>
    <w:rsid w:val="003F5A53"/>
    <w:rsid w:val="003F5AD0"/>
    <w:rsid w:val="003F5BEB"/>
    <w:rsid w:val="003F5F07"/>
    <w:rsid w:val="003F5F63"/>
    <w:rsid w:val="003F61BA"/>
    <w:rsid w:val="003F621F"/>
    <w:rsid w:val="003F692A"/>
    <w:rsid w:val="003F6DAD"/>
    <w:rsid w:val="003F7365"/>
    <w:rsid w:val="003F755D"/>
    <w:rsid w:val="003F779C"/>
    <w:rsid w:val="003F7806"/>
    <w:rsid w:val="003F78DA"/>
    <w:rsid w:val="003F79DC"/>
    <w:rsid w:val="003F7C60"/>
    <w:rsid w:val="003F7E2A"/>
    <w:rsid w:val="004002EB"/>
    <w:rsid w:val="00400308"/>
    <w:rsid w:val="00400551"/>
    <w:rsid w:val="0040165E"/>
    <w:rsid w:val="004016BE"/>
    <w:rsid w:val="004017D5"/>
    <w:rsid w:val="004018AF"/>
    <w:rsid w:val="00401AFD"/>
    <w:rsid w:val="00401B67"/>
    <w:rsid w:val="00401E6B"/>
    <w:rsid w:val="00402256"/>
    <w:rsid w:val="004023D4"/>
    <w:rsid w:val="0040245E"/>
    <w:rsid w:val="00402485"/>
    <w:rsid w:val="0040258E"/>
    <w:rsid w:val="004025A5"/>
    <w:rsid w:val="00403BBE"/>
    <w:rsid w:val="00403BF6"/>
    <w:rsid w:val="00403ECF"/>
    <w:rsid w:val="004045E4"/>
    <w:rsid w:val="00404608"/>
    <w:rsid w:val="004046BB"/>
    <w:rsid w:val="004047D8"/>
    <w:rsid w:val="00404CDF"/>
    <w:rsid w:val="0040532F"/>
    <w:rsid w:val="00405834"/>
    <w:rsid w:val="00405A93"/>
    <w:rsid w:val="00405C6B"/>
    <w:rsid w:val="00405D91"/>
    <w:rsid w:val="0040617D"/>
    <w:rsid w:val="00406230"/>
    <w:rsid w:val="00406609"/>
    <w:rsid w:val="00406643"/>
    <w:rsid w:val="00406B3A"/>
    <w:rsid w:val="00406F0D"/>
    <w:rsid w:val="00407407"/>
    <w:rsid w:val="0040747C"/>
    <w:rsid w:val="00407AF8"/>
    <w:rsid w:val="00407D4C"/>
    <w:rsid w:val="00407DB1"/>
    <w:rsid w:val="00410227"/>
    <w:rsid w:val="00410256"/>
    <w:rsid w:val="00410271"/>
    <w:rsid w:val="00410680"/>
    <w:rsid w:val="004106A5"/>
    <w:rsid w:val="004108FF"/>
    <w:rsid w:val="00410DB2"/>
    <w:rsid w:val="004116CA"/>
    <w:rsid w:val="004116E0"/>
    <w:rsid w:val="00411743"/>
    <w:rsid w:val="00411970"/>
    <w:rsid w:val="004119BD"/>
    <w:rsid w:val="00411A7C"/>
    <w:rsid w:val="00411B8A"/>
    <w:rsid w:val="00411C09"/>
    <w:rsid w:val="00412332"/>
    <w:rsid w:val="00412412"/>
    <w:rsid w:val="004126AE"/>
    <w:rsid w:val="004128DE"/>
    <w:rsid w:val="00412A34"/>
    <w:rsid w:val="00412E2B"/>
    <w:rsid w:val="00413263"/>
    <w:rsid w:val="004133F9"/>
    <w:rsid w:val="004136F4"/>
    <w:rsid w:val="0041379B"/>
    <w:rsid w:val="004137E2"/>
    <w:rsid w:val="004139E4"/>
    <w:rsid w:val="00413F1B"/>
    <w:rsid w:val="004144BE"/>
    <w:rsid w:val="004145BC"/>
    <w:rsid w:val="004145D5"/>
    <w:rsid w:val="00414609"/>
    <w:rsid w:val="004146B0"/>
    <w:rsid w:val="0041492E"/>
    <w:rsid w:val="0041545E"/>
    <w:rsid w:val="004159EF"/>
    <w:rsid w:val="00415EA4"/>
    <w:rsid w:val="00416329"/>
    <w:rsid w:val="00416406"/>
    <w:rsid w:val="004168E6"/>
    <w:rsid w:val="00416924"/>
    <w:rsid w:val="00416CC7"/>
    <w:rsid w:val="00417031"/>
    <w:rsid w:val="004172DB"/>
    <w:rsid w:val="004173DF"/>
    <w:rsid w:val="00417AAB"/>
    <w:rsid w:val="00417C21"/>
    <w:rsid w:val="00417DF3"/>
    <w:rsid w:val="0042025F"/>
    <w:rsid w:val="00420304"/>
    <w:rsid w:val="004205ED"/>
    <w:rsid w:val="00420AE2"/>
    <w:rsid w:val="00420FED"/>
    <w:rsid w:val="004211D0"/>
    <w:rsid w:val="0042139B"/>
    <w:rsid w:val="004218D4"/>
    <w:rsid w:val="004218E8"/>
    <w:rsid w:val="004219C1"/>
    <w:rsid w:val="00421A19"/>
    <w:rsid w:val="00421D43"/>
    <w:rsid w:val="00421E71"/>
    <w:rsid w:val="00421FEC"/>
    <w:rsid w:val="0042200E"/>
    <w:rsid w:val="00422070"/>
    <w:rsid w:val="00422220"/>
    <w:rsid w:val="00422C14"/>
    <w:rsid w:val="00422D59"/>
    <w:rsid w:val="00422DB9"/>
    <w:rsid w:val="00422DDC"/>
    <w:rsid w:val="00422E5B"/>
    <w:rsid w:val="0042349F"/>
    <w:rsid w:val="00423963"/>
    <w:rsid w:val="004239A3"/>
    <w:rsid w:val="00423A43"/>
    <w:rsid w:val="00423C94"/>
    <w:rsid w:val="00423D9F"/>
    <w:rsid w:val="00423ED8"/>
    <w:rsid w:val="00424236"/>
    <w:rsid w:val="004243D3"/>
    <w:rsid w:val="00424539"/>
    <w:rsid w:val="00424B8D"/>
    <w:rsid w:val="00424C0D"/>
    <w:rsid w:val="00424F7D"/>
    <w:rsid w:val="004250BC"/>
    <w:rsid w:val="004251DE"/>
    <w:rsid w:val="004255D6"/>
    <w:rsid w:val="00425706"/>
    <w:rsid w:val="00425B7C"/>
    <w:rsid w:val="004260F8"/>
    <w:rsid w:val="00426136"/>
    <w:rsid w:val="0042669D"/>
    <w:rsid w:val="00426881"/>
    <w:rsid w:val="004268A4"/>
    <w:rsid w:val="00426A7B"/>
    <w:rsid w:val="004270A8"/>
    <w:rsid w:val="004274B0"/>
    <w:rsid w:val="00427527"/>
    <w:rsid w:val="00427544"/>
    <w:rsid w:val="00427631"/>
    <w:rsid w:val="00427792"/>
    <w:rsid w:val="004277FF"/>
    <w:rsid w:val="00427C32"/>
    <w:rsid w:val="00427CC6"/>
    <w:rsid w:val="004302CB"/>
    <w:rsid w:val="00430514"/>
    <w:rsid w:val="00430799"/>
    <w:rsid w:val="00430954"/>
    <w:rsid w:val="00430A60"/>
    <w:rsid w:val="00430A93"/>
    <w:rsid w:val="00430AA7"/>
    <w:rsid w:val="00430E4A"/>
    <w:rsid w:val="00430F80"/>
    <w:rsid w:val="00431148"/>
    <w:rsid w:val="004314A9"/>
    <w:rsid w:val="004314FC"/>
    <w:rsid w:val="004315CA"/>
    <w:rsid w:val="004317E1"/>
    <w:rsid w:val="0043193A"/>
    <w:rsid w:val="004319DA"/>
    <w:rsid w:val="00431CB7"/>
    <w:rsid w:val="00431E4B"/>
    <w:rsid w:val="00431E86"/>
    <w:rsid w:val="00431F75"/>
    <w:rsid w:val="00432476"/>
    <w:rsid w:val="004324DF"/>
    <w:rsid w:val="00432690"/>
    <w:rsid w:val="00432703"/>
    <w:rsid w:val="00432835"/>
    <w:rsid w:val="0043293F"/>
    <w:rsid w:val="00432B91"/>
    <w:rsid w:val="00432FA9"/>
    <w:rsid w:val="004332BD"/>
    <w:rsid w:val="0043333A"/>
    <w:rsid w:val="004333D8"/>
    <w:rsid w:val="004334F3"/>
    <w:rsid w:val="00433594"/>
    <w:rsid w:val="00433DE6"/>
    <w:rsid w:val="00433FE9"/>
    <w:rsid w:val="004341C5"/>
    <w:rsid w:val="004344CF"/>
    <w:rsid w:val="0043496D"/>
    <w:rsid w:val="00434A9D"/>
    <w:rsid w:val="00434D6C"/>
    <w:rsid w:val="00435958"/>
    <w:rsid w:val="00435BD8"/>
    <w:rsid w:val="00435BE1"/>
    <w:rsid w:val="00435C42"/>
    <w:rsid w:val="00435EF7"/>
    <w:rsid w:val="004363E8"/>
    <w:rsid w:val="004364A0"/>
    <w:rsid w:val="004364D8"/>
    <w:rsid w:val="0043667E"/>
    <w:rsid w:val="004369DD"/>
    <w:rsid w:val="00436DC8"/>
    <w:rsid w:val="00436FBF"/>
    <w:rsid w:val="004371C0"/>
    <w:rsid w:val="004371CE"/>
    <w:rsid w:val="00437478"/>
    <w:rsid w:val="004377B2"/>
    <w:rsid w:val="004379AF"/>
    <w:rsid w:val="004379F4"/>
    <w:rsid w:val="00437EFA"/>
    <w:rsid w:val="00440189"/>
    <w:rsid w:val="00440267"/>
    <w:rsid w:val="00440B2F"/>
    <w:rsid w:val="0044177E"/>
    <w:rsid w:val="00441B46"/>
    <w:rsid w:val="00441B4B"/>
    <w:rsid w:val="00441EB6"/>
    <w:rsid w:val="004420BE"/>
    <w:rsid w:val="0044230D"/>
    <w:rsid w:val="00442485"/>
    <w:rsid w:val="0044248E"/>
    <w:rsid w:val="00442F93"/>
    <w:rsid w:val="0044317D"/>
    <w:rsid w:val="0044338C"/>
    <w:rsid w:val="004434EE"/>
    <w:rsid w:val="004434F2"/>
    <w:rsid w:val="00443884"/>
    <w:rsid w:val="004439C6"/>
    <w:rsid w:val="00443A24"/>
    <w:rsid w:val="004448E6"/>
    <w:rsid w:val="004449BF"/>
    <w:rsid w:val="00444A53"/>
    <w:rsid w:val="00444E34"/>
    <w:rsid w:val="00445525"/>
    <w:rsid w:val="00445565"/>
    <w:rsid w:val="004456C7"/>
    <w:rsid w:val="0044589C"/>
    <w:rsid w:val="00445A08"/>
    <w:rsid w:val="00445F31"/>
    <w:rsid w:val="0044631E"/>
    <w:rsid w:val="0044634A"/>
    <w:rsid w:val="00446507"/>
    <w:rsid w:val="00446513"/>
    <w:rsid w:val="0044651D"/>
    <w:rsid w:val="00446723"/>
    <w:rsid w:val="004468F0"/>
    <w:rsid w:val="004469FC"/>
    <w:rsid w:val="004470E8"/>
    <w:rsid w:val="0044756E"/>
    <w:rsid w:val="00447957"/>
    <w:rsid w:val="00447B55"/>
    <w:rsid w:val="00447C37"/>
    <w:rsid w:val="00447D91"/>
    <w:rsid w:val="004500D9"/>
    <w:rsid w:val="0045099E"/>
    <w:rsid w:val="004511B0"/>
    <w:rsid w:val="00451793"/>
    <w:rsid w:val="004519C6"/>
    <w:rsid w:val="00451A40"/>
    <w:rsid w:val="00451DD1"/>
    <w:rsid w:val="00451E8B"/>
    <w:rsid w:val="00451FAA"/>
    <w:rsid w:val="00452539"/>
    <w:rsid w:val="004525D8"/>
    <w:rsid w:val="0045263B"/>
    <w:rsid w:val="00452769"/>
    <w:rsid w:val="004528F1"/>
    <w:rsid w:val="004529BD"/>
    <w:rsid w:val="00452B49"/>
    <w:rsid w:val="00452DEB"/>
    <w:rsid w:val="00452EAF"/>
    <w:rsid w:val="00453009"/>
    <w:rsid w:val="004536C8"/>
    <w:rsid w:val="00453721"/>
    <w:rsid w:val="00453743"/>
    <w:rsid w:val="004538C1"/>
    <w:rsid w:val="00453AC9"/>
    <w:rsid w:val="00453BC7"/>
    <w:rsid w:val="00453F92"/>
    <w:rsid w:val="00454053"/>
    <w:rsid w:val="004541B3"/>
    <w:rsid w:val="00454204"/>
    <w:rsid w:val="00454771"/>
    <w:rsid w:val="00454865"/>
    <w:rsid w:val="00454866"/>
    <w:rsid w:val="00454DD9"/>
    <w:rsid w:val="00454F55"/>
    <w:rsid w:val="0045529D"/>
    <w:rsid w:val="004554D8"/>
    <w:rsid w:val="0045556D"/>
    <w:rsid w:val="0045568D"/>
    <w:rsid w:val="0045584F"/>
    <w:rsid w:val="00455B65"/>
    <w:rsid w:val="00455D19"/>
    <w:rsid w:val="00456031"/>
    <w:rsid w:val="004560C7"/>
    <w:rsid w:val="00456127"/>
    <w:rsid w:val="00456737"/>
    <w:rsid w:val="0045688F"/>
    <w:rsid w:val="00456BA0"/>
    <w:rsid w:val="00456BD0"/>
    <w:rsid w:val="00456C32"/>
    <w:rsid w:val="00456CF9"/>
    <w:rsid w:val="00456E39"/>
    <w:rsid w:val="00456FB3"/>
    <w:rsid w:val="00456FFA"/>
    <w:rsid w:val="0045711F"/>
    <w:rsid w:val="004571C7"/>
    <w:rsid w:val="0045736A"/>
    <w:rsid w:val="004573E2"/>
    <w:rsid w:val="004574D8"/>
    <w:rsid w:val="004577A5"/>
    <w:rsid w:val="00457895"/>
    <w:rsid w:val="00457AF2"/>
    <w:rsid w:val="00457E59"/>
    <w:rsid w:val="00457FBB"/>
    <w:rsid w:val="00460394"/>
    <w:rsid w:val="00460469"/>
    <w:rsid w:val="004605DD"/>
    <w:rsid w:val="004608E7"/>
    <w:rsid w:val="00460A88"/>
    <w:rsid w:val="00460E14"/>
    <w:rsid w:val="00461036"/>
    <w:rsid w:val="004612C8"/>
    <w:rsid w:val="00461472"/>
    <w:rsid w:val="0046165A"/>
    <w:rsid w:val="00461E11"/>
    <w:rsid w:val="00461EA3"/>
    <w:rsid w:val="004620B8"/>
    <w:rsid w:val="004621B3"/>
    <w:rsid w:val="004621EA"/>
    <w:rsid w:val="004623D0"/>
    <w:rsid w:val="004624D3"/>
    <w:rsid w:val="00462C71"/>
    <w:rsid w:val="0046303F"/>
    <w:rsid w:val="00463117"/>
    <w:rsid w:val="00463678"/>
    <w:rsid w:val="00463B82"/>
    <w:rsid w:val="00463CD4"/>
    <w:rsid w:val="00463E52"/>
    <w:rsid w:val="00463E90"/>
    <w:rsid w:val="004640F0"/>
    <w:rsid w:val="004647EF"/>
    <w:rsid w:val="00464FA3"/>
    <w:rsid w:val="00465119"/>
    <w:rsid w:val="004651C9"/>
    <w:rsid w:val="004654FE"/>
    <w:rsid w:val="00465565"/>
    <w:rsid w:val="004656AE"/>
    <w:rsid w:val="00465851"/>
    <w:rsid w:val="00465D22"/>
    <w:rsid w:val="004660D0"/>
    <w:rsid w:val="004663CE"/>
    <w:rsid w:val="004665E3"/>
    <w:rsid w:val="004668D8"/>
    <w:rsid w:val="00466C06"/>
    <w:rsid w:val="00467012"/>
    <w:rsid w:val="004670A5"/>
    <w:rsid w:val="00467113"/>
    <w:rsid w:val="0046720B"/>
    <w:rsid w:val="004673F8"/>
    <w:rsid w:val="004674D7"/>
    <w:rsid w:val="00467543"/>
    <w:rsid w:val="00467611"/>
    <w:rsid w:val="004679B1"/>
    <w:rsid w:val="00467D61"/>
    <w:rsid w:val="00467ECD"/>
    <w:rsid w:val="00470026"/>
    <w:rsid w:val="004700C5"/>
    <w:rsid w:val="004702F1"/>
    <w:rsid w:val="00470598"/>
    <w:rsid w:val="004709ED"/>
    <w:rsid w:val="00470F02"/>
    <w:rsid w:val="0047100D"/>
    <w:rsid w:val="004710C1"/>
    <w:rsid w:val="00471479"/>
    <w:rsid w:val="00471722"/>
    <w:rsid w:val="0047176C"/>
    <w:rsid w:val="00471838"/>
    <w:rsid w:val="004718BB"/>
    <w:rsid w:val="004718EF"/>
    <w:rsid w:val="00471F7E"/>
    <w:rsid w:val="00471FCF"/>
    <w:rsid w:val="0047205F"/>
    <w:rsid w:val="0047236F"/>
    <w:rsid w:val="004725A9"/>
    <w:rsid w:val="004727E3"/>
    <w:rsid w:val="0047289F"/>
    <w:rsid w:val="0047297E"/>
    <w:rsid w:val="004729BD"/>
    <w:rsid w:val="00472DED"/>
    <w:rsid w:val="00473142"/>
    <w:rsid w:val="004733BB"/>
    <w:rsid w:val="00473517"/>
    <w:rsid w:val="0047353C"/>
    <w:rsid w:val="004736A8"/>
    <w:rsid w:val="00473E3B"/>
    <w:rsid w:val="00473E40"/>
    <w:rsid w:val="004749E1"/>
    <w:rsid w:val="00474E75"/>
    <w:rsid w:val="0047553A"/>
    <w:rsid w:val="0047585C"/>
    <w:rsid w:val="00475989"/>
    <w:rsid w:val="0047610A"/>
    <w:rsid w:val="00476632"/>
    <w:rsid w:val="004766A1"/>
    <w:rsid w:val="00476719"/>
    <w:rsid w:val="004768D9"/>
    <w:rsid w:val="00477019"/>
    <w:rsid w:val="004772B8"/>
    <w:rsid w:val="004777B1"/>
    <w:rsid w:val="00477D28"/>
    <w:rsid w:val="00477E13"/>
    <w:rsid w:val="00477E72"/>
    <w:rsid w:val="00477EC3"/>
    <w:rsid w:val="004800DD"/>
    <w:rsid w:val="004801F9"/>
    <w:rsid w:val="004802A7"/>
    <w:rsid w:val="00480384"/>
    <w:rsid w:val="00480651"/>
    <w:rsid w:val="004808D9"/>
    <w:rsid w:val="0048093D"/>
    <w:rsid w:val="00480C82"/>
    <w:rsid w:val="00480D69"/>
    <w:rsid w:val="004810CD"/>
    <w:rsid w:val="00481360"/>
    <w:rsid w:val="004815D3"/>
    <w:rsid w:val="00481606"/>
    <w:rsid w:val="004819C7"/>
    <w:rsid w:val="00481E2B"/>
    <w:rsid w:val="00481FC1"/>
    <w:rsid w:val="004821B8"/>
    <w:rsid w:val="004825BB"/>
    <w:rsid w:val="00482842"/>
    <w:rsid w:val="00482B0C"/>
    <w:rsid w:val="00482B53"/>
    <w:rsid w:val="00482B88"/>
    <w:rsid w:val="00482E4E"/>
    <w:rsid w:val="004830D3"/>
    <w:rsid w:val="00483607"/>
    <w:rsid w:val="00483746"/>
    <w:rsid w:val="0048377F"/>
    <w:rsid w:val="00483997"/>
    <w:rsid w:val="00483D4F"/>
    <w:rsid w:val="00483FA5"/>
    <w:rsid w:val="00484048"/>
    <w:rsid w:val="004840D5"/>
    <w:rsid w:val="0048412E"/>
    <w:rsid w:val="00484163"/>
    <w:rsid w:val="0048430D"/>
    <w:rsid w:val="004844EA"/>
    <w:rsid w:val="00484872"/>
    <w:rsid w:val="00484BBF"/>
    <w:rsid w:val="00484C32"/>
    <w:rsid w:val="004851D9"/>
    <w:rsid w:val="00485521"/>
    <w:rsid w:val="004857CA"/>
    <w:rsid w:val="004859F1"/>
    <w:rsid w:val="00486572"/>
    <w:rsid w:val="004865A7"/>
    <w:rsid w:val="00486986"/>
    <w:rsid w:val="00486C6F"/>
    <w:rsid w:val="0048711A"/>
    <w:rsid w:val="0048716A"/>
    <w:rsid w:val="00487726"/>
    <w:rsid w:val="0048775F"/>
    <w:rsid w:val="00487925"/>
    <w:rsid w:val="0048796D"/>
    <w:rsid w:val="00487E7C"/>
    <w:rsid w:val="00487F72"/>
    <w:rsid w:val="00490079"/>
    <w:rsid w:val="004904DB"/>
    <w:rsid w:val="004905B3"/>
    <w:rsid w:val="004905DB"/>
    <w:rsid w:val="004909B6"/>
    <w:rsid w:val="004909C8"/>
    <w:rsid w:val="00490E58"/>
    <w:rsid w:val="004910A1"/>
    <w:rsid w:val="004910E2"/>
    <w:rsid w:val="004911E6"/>
    <w:rsid w:val="004914C3"/>
    <w:rsid w:val="004916EB"/>
    <w:rsid w:val="00491C27"/>
    <w:rsid w:val="00491C3B"/>
    <w:rsid w:val="00491F7B"/>
    <w:rsid w:val="00491FFF"/>
    <w:rsid w:val="004923BE"/>
    <w:rsid w:val="00492469"/>
    <w:rsid w:val="00492660"/>
    <w:rsid w:val="00492E4A"/>
    <w:rsid w:val="00493102"/>
    <w:rsid w:val="004933C9"/>
    <w:rsid w:val="00493C22"/>
    <w:rsid w:val="00493C66"/>
    <w:rsid w:val="004940EC"/>
    <w:rsid w:val="00494604"/>
    <w:rsid w:val="0049461A"/>
    <w:rsid w:val="00494686"/>
    <w:rsid w:val="004946CD"/>
    <w:rsid w:val="00494B69"/>
    <w:rsid w:val="00494C32"/>
    <w:rsid w:val="00494E9D"/>
    <w:rsid w:val="00494F2E"/>
    <w:rsid w:val="00494FB2"/>
    <w:rsid w:val="00494FE8"/>
    <w:rsid w:val="004950B9"/>
    <w:rsid w:val="00495555"/>
    <w:rsid w:val="0049566C"/>
    <w:rsid w:val="004959BB"/>
    <w:rsid w:val="00495CCE"/>
    <w:rsid w:val="004960ED"/>
    <w:rsid w:val="004961A6"/>
    <w:rsid w:val="00496401"/>
    <w:rsid w:val="00496618"/>
    <w:rsid w:val="00496A1E"/>
    <w:rsid w:val="00496AF7"/>
    <w:rsid w:val="00496C3F"/>
    <w:rsid w:val="004970A1"/>
    <w:rsid w:val="00497218"/>
    <w:rsid w:val="0049780D"/>
    <w:rsid w:val="004978EF"/>
    <w:rsid w:val="00497B89"/>
    <w:rsid w:val="00497BA8"/>
    <w:rsid w:val="004A0399"/>
    <w:rsid w:val="004A03A0"/>
    <w:rsid w:val="004A0458"/>
    <w:rsid w:val="004A08E3"/>
    <w:rsid w:val="004A0B8C"/>
    <w:rsid w:val="004A0BE0"/>
    <w:rsid w:val="004A0C82"/>
    <w:rsid w:val="004A1261"/>
    <w:rsid w:val="004A1635"/>
    <w:rsid w:val="004A18EB"/>
    <w:rsid w:val="004A1AF4"/>
    <w:rsid w:val="004A1C72"/>
    <w:rsid w:val="004A1EC9"/>
    <w:rsid w:val="004A247A"/>
    <w:rsid w:val="004A2627"/>
    <w:rsid w:val="004A266F"/>
    <w:rsid w:val="004A2743"/>
    <w:rsid w:val="004A293C"/>
    <w:rsid w:val="004A2DB3"/>
    <w:rsid w:val="004A31FD"/>
    <w:rsid w:val="004A3452"/>
    <w:rsid w:val="004A37E6"/>
    <w:rsid w:val="004A3853"/>
    <w:rsid w:val="004A3ACA"/>
    <w:rsid w:val="004A3BB5"/>
    <w:rsid w:val="004A3DB0"/>
    <w:rsid w:val="004A3F78"/>
    <w:rsid w:val="004A40B4"/>
    <w:rsid w:val="004A41F4"/>
    <w:rsid w:val="004A4452"/>
    <w:rsid w:val="004A45A8"/>
    <w:rsid w:val="004A465A"/>
    <w:rsid w:val="004A49AA"/>
    <w:rsid w:val="004A4A58"/>
    <w:rsid w:val="004A4C98"/>
    <w:rsid w:val="004A4F8E"/>
    <w:rsid w:val="004A4FA6"/>
    <w:rsid w:val="004A5184"/>
    <w:rsid w:val="004A5790"/>
    <w:rsid w:val="004A5B58"/>
    <w:rsid w:val="004A5E4F"/>
    <w:rsid w:val="004A5EAB"/>
    <w:rsid w:val="004A6071"/>
    <w:rsid w:val="004A68B3"/>
    <w:rsid w:val="004A6A18"/>
    <w:rsid w:val="004A6A79"/>
    <w:rsid w:val="004A6C8A"/>
    <w:rsid w:val="004A6F2E"/>
    <w:rsid w:val="004A715F"/>
    <w:rsid w:val="004A721F"/>
    <w:rsid w:val="004A797E"/>
    <w:rsid w:val="004A79A4"/>
    <w:rsid w:val="004B017C"/>
    <w:rsid w:val="004B0832"/>
    <w:rsid w:val="004B086D"/>
    <w:rsid w:val="004B087D"/>
    <w:rsid w:val="004B0FAD"/>
    <w:rsid w:val="004B112A"/>
    <w:rsid w:val="004B11CE"/>
    <w:rsid w:val="004B11D6"/>
    <w:rsid w:val="004B167A"/>
    <w:rsid w:val="004B17E1"/>
    <w:rsid w:val="004B1CC5"/>
    <w:rsid w:val="004B1CE7"/>
    <w:rsid w:val="004B1D7E"/>
    <w:rsid w:val="004B1FB4"/>
    <w:rsid w:val="004B20E8"/>
    <w:rsid w:val="004B22B5"/>
    <w:rsid w:val="004B24E1"/>
    <w:rsid w:val="004B2525"/>
    <w:rsid w:val="004B262D"/>
    <w:rsid w:val="004B2719"/>
    <w:rsid w:val="004B277F"/>
    <w:rsid w:val="004B28D1"/>
    <w:rsid w:val="004B294A"/>
    <w:rsid w:val="004B29CE"/>
    <w:rsid w:val="004B2A27"/>
    <w:rsid w:val="004B2B65"/>
    <w:rsid w:val="004B2C10"/>
    <w:rsid w:val="004B2CA6"/>
    <w:rsid w:val="004B31D7"/>
    <w:rsid w:val="004B3385"/>
    <w:rsid w:val="004B348F"/>
    <w:rsid w:val="004B34CA"/>
    <w:rsid w:val="004B3552"/>
    <w:rsid w:val="004B3A77"/>
    <w:rsid w:val="004B3B4D"/>
    <w:rsid w:val="004B439E"/>
    <w:rsid w:val="004B447B"/>
    <w:rsid w:val="004B454B"/>
    <w:rsid w:val="004B46C3"/>
    <w:rsid w:val="004B4C5B"/>
    <w:rsid w:val="004B5229"/>
    <w:rsid w:val="004B5420"/>
    <w:rsid w:val="004B5523"/>
    <w:rsid w:val="004B5580"/>
    <w:rsid w:val="004B5AFC"/>
    <w:rsid w:val="004B5BEE"/>
    <w:rsid w:val="004B5D47"/>
    <w:rsid w:val="004B5D6D"/>
    <w:rsid w:val="004B5F72"/>
    <w:rsid w:val="004B5FE9"/>
    <w:rsid w:val="004B60C4"/>
    <w:rsid w:val="004B61B1"/>
    <w:rsid w:val="004B6FB5"/>
    <w:rsid w:val="004B7572"/>
    <w:rsid w:val="004B79F3"/>
    <w:rsid w:val="004B7F0A"/>
    <w:rsid w:val="004C01BF"/>
    <w:rsid w:val="004C05A9"/>
    <w:rsid w:val="004C0646"/>
    <w:rsid w:val="004C0744"/>
    <w:rsid w:val="004C0BEA"/>
    <w:rsid w:val="004C1156"/>
    <w:rsid w:val="004C11C5"/>
    <w:rsid w:val="004C146F"/>
    <w:rsid w:val="004C14E9"/>
    <w:rsid w:val="004C1BC6"/>
    <w:rsid w:val="004C1CCE"/>
    <w:rsid w:val="004C1FDB"/>
    <w:rsid w:val="004C1FDE"/>
    <w:rsid w:val="004C204F"/>
    <w:rsid w:val="004C2172"/>
    <w:rsid w:val="004C2266"/>
    <w:rsid w:val="004C23BF"/>
    <w:rsid w:val="004C270B"/>
    <w:rsid w:val="004C27E4"/>
    <w:rsid w:val="004C2B39"/>
    <w:rsid w:val="004C2C90"/>
    <w:rsid w:val="004C2E45"/>
    <w:rsid w:val="004C303F"/>
    <w:rsid w:val="004C343A"/>
    <w:rsid w:val="004C370A"/>
    <w:rsid w:val="004C393B"/>
    <w:rsid w:val="004C3B1B"/>
    <w:rsid w:val="004C3DA1"/>
    <w:rsid w:val="004C40FC"/>
    <w:rsid w:val="004C4298"/>
    <w:rsid w:val="004C465F"/>
    <w:rsid w:val="004C475B"/>
    <w:rsid w:val="004C47AD"/>
    <w:rsid w:val="004C4B31"/>
    <w:rsid w:val="004C4FCA"/>
    <w:rsid w:val="004C526C"/>
    <w:rsid w:val="004C52B8"/>
    <w:rsid w:val="004C5452"/>
    <w:rsid w:val="004C55D0"/>
    <w:rsid w:val="004C5892"/>
    <w:rsid w:val="004C5BA7"/>
    <w:rsid w:val="004C5EC1"/>
    <w:rsid w:val="004C5EE1"/>
    <w:rsid w:val="004C6394"/>
    <w:rsid w:val="004C6398"/>
    <w:rsid w:val="004C6496"/>
    <w:rsid w:val="004C68C6"/>
    <w:rsid w:val="004C6D3C"/>
    <w:rsid w:val="004C6F8E"/>
    <w:rsid w:val="004C709E"/>
    <w:rsid w:val="004C71B2"/>
    <w:rsid w:val="004C7364"/>
    <w:rsid w:val="004C7460"/>
    <w:rsid w:val="004C74A9"/>
    <w:rsid w:val="004C796A"/>
    <w:rsid w:val="004C7A8A"/>
    <w:rsid w:val="004C7B25"/>
    <w:rsid w:val="004C7B7C"/>
    <w:rsid w:val="004C7E99"/>
    <w:rsid w:val="004C7EFB"/>
    <w:rsid w:val="004D02C3"/>
    <w:rsid w:val="004D0A19"/>
    <w:rsid w:val="004D0A45"/>
    <w:rsid w:val="004D0A56"/>
    <w:rsid w:val="004D0ACD"/>
    <w:rsid w:val="004D0D6D"/>
    <w:rsid w:val="004D0E69"/>
    <w:rsid w:val="004D114E"/>
    <w:rsid w:val="004D1394"/>
    <w:rsid w:val="004D18A8"/>
    <w:rsid w:val="004D1D3A"/>
    <w:rsid w:val="004D1D7D"/>
    <w:rsid w:val="004D2227"/>
    <w:rsid w:val="004D23CB"/>
    <w:rsid w:val="004D23EF"/>
    <w:rsid w:val="004D2717"/>
    <w:rsid w:val="004D28C8"/>
    <w:rsid w:val="004D2CE6"/>
    <w:rsid w:val="004D31C7"/>
    <w:rsid w:val="004D32F3"/>
    <w:rsid w:val="004D3505"/>
    <w:rsid w:val="004D36AA"/>
    <w:rsid w:val="004D36D3"/>
    <w:rsid w:val="004D3706"/>
    <w:rsid w:val="004D3788"/>
    <w:rsid w:val="004D3DA7"/>
    <w:rsid w:val="004D3DAE"/>
    <w:rsid w:val="004D3DE1"/>
    <w:rsid w:val="004D3EA9"/>
    <w:rsid w:val="004D3F12"/>
    <w:rsid w:val="004D4336"/>
    <w:rsid w:val="004D4AC7"/>
    <w:rsid w:val="004D4C57"/>
    <w:rsid w:val="004D4DF1"/>
    <w:rsid w:val="004D51CC"/>
    <w:rsid w:val="004D53F3"/>
    <w:rsid w:val="004D5743"/>
    <w:rsid w:val="004D5861"/>
    <w:rsid w:val="004D5983"/>
    <w:rsid w:val="004D5A10"/>
    <w:rsid w:val="004D5A7C"/>
    <w:rsid w:val="004D6044"/>
    <w:rsid w:val="004D65B0"/>
    <w:rsid w:val="004D742D"/>
    <w:rsid w:val="004D7772"/>
    <w:rsid w:val="004D79B4"/>
    <w:rsid w:val="004D7BCE"/>
    <w:rsid w:val="004D7C37"/>
    <w:rsid w:val="004E0658"/>
    <w:rsid w:val="004E0754"/>
    <w:rsid w:val="004E0956"/>
    <w:rsid w:val="004E0EDE"/>
    <w:rsid w:val="004E1090"/>
    <w:rsid w:val="004E12B5"/>
    <w:rsid w:val="004E18F5"/>
    <w:rsid w:val="004E1CB5"/>
    <w:rsid w:val="004E1CFE"/>
    <w:rsid w:val="004E1D3D"/>
    <w:rsid w:val="004E219D"/>
    <w:rsid w:val="004E2505"/>
    <w:rsid w:val="004E278F"/>
    <w:rsid w:val="004E285E"/>
    <w:rsid w:val="004E2AD6"/>
    <w:rsid w:val="004E2DCA"/>
    <w:rsid w:val="004E2EA4"/>
    <w:rsid w:val="004E32E0"/>
    <w:rsid w:val="004E331E"/>
    <w:rsid w:val="004E3539"/>
    <w:rsid w:val="004E368C"/>
    <w:rsid w:val="004E38A0"/>
    <w:rsid w:val="004E3F57"/>
    <w:rsid w:val="004E40A0"/>
    <w:rsid w:val="004E45D8"/>
    <w:rsid w:val="004E4732"/>
    <w:rsid w:val="004E499F"/>
    <w:rsid w:val="004E4BC5"/>
    <w:rsid w:val="004E4BFC"/>
    <w:rsid w:val="004E4CC5"/>
    <w:rsid w:val="004E503D"/>
    <w:rsid w:val="004E5325"/>
    <w:rsid w:val="004E54DA"/>
    <w:rsid w:val="004E57CF"/>
    <w:rsid w:val="004E5BB1"/>
    <w:rsid w:val="004E5BEB"/>
    <w:rsid w:val="004E5E7A"/>
    <w:rsid w:val="004E6042"/>
    <w:rsid w:val="004E618E"/>
    <w:rsid w:val="004E6218"/>
    <w:rsid w:val="004E63D1"/>
    <w:rsid w:val="004E6582"/>
    <w:rsid w:val="004E6591"/>
    <w:rsid w:val="004E6AF2"/>
    <w:rsid w:val="004E6CC2"/>
    <w:rsid w:val="004E6D47"/>
    <w:rsid w:val="004E6D92"/>
    <w:rsid w:val="004E6FA2"/>
    <w:rsid w:val="004E704B"/>
    <w:rsid w:val="004E7275"/>
    <w:rsid w:val="004E7314"/>
    <w:rsid w:val="004E78EF"/>
    <w:rsid w:val="004E7A45"/>
    <w:rsid w:val="004E7B5E"/>
    <w:rsid w:val="004F00FE"/>
    <w:rsid w:val="004F067C"/>
    <w:rsid w:val="004F0704"/>
    <w:rsid w:val="004F0BBE"/>
    <w:rsid w:val="004F0BBF"/>
    <w:rsid w:val="004F0C34"/>
    <w:rsid w:val="004F0F04"/>
    <w:rsid w:val="004F1018"/>
    <w:rsid w:val="004F107C"/>
    <w:rsid w:val="004F14E8"/>
    <w:rsid w:val="004F168B"/>
    <w:rsid w:val="004F1A50"/>
    <w:rsid w:val="004F1B69"/>
    <w:rsid w:val="004F1BB0"/>
    <w:rsid w:val="004F2127"/>
    <w:rsid w:val="004F2242"/>
    <w:rsid w:val="004F274B"/>
    <w:rsid w:val="004F2A18"/>
    <w:rsid w:val="004F2AA9"/>
    <w:rsid w:val="004F2DF5"/>
    <w:rsid w:val="004F2E7D"/>
    <w:rsid w:val="004F2EDE"/>
    <w:rsid w:val="004F305F"/>
    <w:rsid w:val="004F31A7"/>
    <w:rsid w:val="004F3639"/>
    <w:rsid w:val="004F37DB"/>
    <w:rsid w:val="004F3E15"/>
    <w:rsid w:val="004F3E8F"/>
    <w:rsid w:val="004F4109"/>
    <w:rsid w:val="004F4173"/>
    <w:rsid w:val="004F41FF"/>
    <w:rsid w:val="004F430B"/>
    <w:rsid w:val="004F4368"/>
    <w:rsid w:val="004F44F7"/>
    <w:rsid w:val="004F47BC"/>
    <w:rsid w:val="004F480B"/>
    <w:rsid w:val="004F49CC"/>
    <w:rsid w:val="004F4C15"/>
    <w:rsid w:val="004F4F00"/>
    <w:rsid w:val="004F4F78"/>
    <w:rsid w:val="004F550C"/>
    <w:rsid w:val="004F5601"/>
    <w:rsid w:val="004F604A"/>
    <w:rsid w:val="004F616F"/>
    <w:rsid w:val="004F62D3"/>
    <w:rsid w:val="004F6553"/>
    <w:rsid w:val="004F66EA"/>
    <w:rsid w:val="004F6766"/>
    <w:rsid w:val="004F69EF"/>
    <w:rsid w:val="004F6C8B"/>
    <w:rsid w:val="004F6D80"/>
    <w:rsid w:val="004F6ED0"/>
    <w:rsid w:val="004F71E0"/>
    <w:rsid w:val="004F7277"/>
    <w:rsid w:val="004F7452"/>
    <w:rsid w:val="004F7453"/>
    <w:rsid w:val="004F74B6"/>
    <w:rsid w:val="004F78A6"/>
    <w:rsid w:val="00500BAA"/>
    <w:rsid w:val="00500C12"/>
    <w:rsid w:val="00500D8C"/>
    <w:rsid w:val="00500E2B"/>
    <w:rsid w:val="00500FEC"/>
    <w:rsid w:val="00501062"/>
    <w:rsid w:val="00501125"/>
    <w:rsid w:val="00501195"/>
    <w:rsid w:val="005011E1"/>
    <w:rsid w:val="00501955"/>
    <w:rsid w:val="0050198D"/>
    <w:rsid w:val="00501AEE"/>
    <w:rsid w:val="00502649"/>
    <w:rsid w:val="005029CB"/>
    <w:rsid w:val="00502DD2"/>
    <w:rsid w:val="00502FEB"/>
    <w:rsid w:val="005030DE"/>
    <w:rsid w:val="005031DE"/>
    <w:rsid w:val="0050402A"/>
    <w:rsid w:val="00504275"/>
    <w:rsid w:val="0050446B"/>
    <w:rsid w:val="0050454E"/>
    <w:rsid w:val="005046A7"/>
    <w:rsid w:val="00504D07"/>
    <w:rsid w:val="00505002"/>
    <w:rsid w:val="00505248"/>
    <w:rsid w:val="005054E7"/>
    <w:rsid w:val="00505510"/>
    <w:rsid w:val="005055D1"/>
    <w:rsid w:val="00505640"/>
    <w:rsid w:val="005056AD"/>
    <w:rsid w:val="00505853"/>
    <w:rsid w:val="005058C4"/>
    <w:rsid w:val="00505A73"/>
    <w:rsid w:val="00505D0F"/>
    <w:rsid w:val="00505D82"/>
    <w:rsid w:val="00506011"/>
    <w:rsid w:val="00506311"/>
    <w:rsid w:val="00506622"/>
    <w:rsid w:val="0050666F"/>
    <w:rsid w:val="005066C4"/>
    <w:rsid w:val="0050671C"/>
    <w:rsid w:val="005067DA"/>
    <w:rsid w:val="00506865"/>
    <w:rsid w:val="0050749E"/>
    <w:rsid w:val="005077D8"/>
    <w:rsid w:val="0050787A"/>
    <w:rsid w:val="0050789C"/>
    <w:rsid w:val="00507AAB"/>
    <w:rsid w:val="00507B84"/>
    <w:rsid w:val="00507D0C"/>
    <w:rsid w:val="00507E3B"/>
    <w:rsid w:val="00507E5A"/>
    <w:rsid w:val="005103BB"/>
    <w:rsid w:val="00510493"/>
    <w:rsid w:val="005105B0"/>
    <w:rsid w:val="00510768"/>
    <w:rsid w:val="0051106B"/>
    <w:rsid w:val="00511346"/>
    <w:rsid w:val="0051136B"/>
    <w:rsid w:val="005115B5"/>
    <w:rsid w:val="0051176B"/>
    <w:rsid w:val="005118B6"/>
    <w:rsid w:val="00511A15"/>
    <w:rsid w:val="00511DFF"/>
    <w:rsid w:val="00511EA5"/>
    <w:rsid w:val="00512412"/>
    <w:rsid w:val="00512420"/>
    <w:rsid w:val="005124E4"/>
    <w:rsid w:val="00512933"/>
    <w:rsid w:val="00512AEB"/>
    <w:rsid w:val="00512BFA"/>
    <w:rsid w:val="00512DC8"/>
    <w:rsid w:val="00512E1F"/>
    <w:rsid w:val="00512F8C"/>
    <w:rsid w:val="0051375A"/>
    <w:rsid w:val="0051376D"/>
    <w:rsid w:val="005137FE"/>
    <w:rsid w:val="005139B4"/>
    <w:rsid w:val="00513DC0"/>
    <w:rsid w:val="00513EFF"/>
    <w:rsid w:val="00513F08"/>
    <w:rsid w:val="00514359"/>
    <w:rsid w:val="005147E9"/>
    <w:rsid w:val="00514A7D"/>
    <w:rsid w:val="00514ABD"/>
    <w:rsid w:val="00514D40"/>
    <w:rsid w:val="00514F77"/>
    <w:rsid w:val="00515418"/>
    <w:rsid w:val="005156EF"/>
    <w:rsid w:val="00515952"/>
    <w:rsid w:val="005159CF"/>
    <w:rsid w:val="005159F6"/>
    <w:rsid w:val="00515A7E"/>
    <w:rsid w:val="00515BFB"/>
    <w:rsid w:val="00515DA2"/>
    <w:rsid w:val="00515E50"/>
    <w:rsid w:val="00515F3C"/>
    <w:rsid w:val="00516381"/>
    <w:rsid w:val="00516C36"/>
    <w:rsid w:val="0051741E"/>
    <w:rsid w:val="00517551"/>
    <w:rsid w:val="005178EE"/>
    <w:rsid w:val="00517A92"/>
    <w:rsid w:val="00517B24"/>
    <w:rsid w:val="00517C2B"/>
    <w:rsid w:val="00517D06"/>
    <w:rsid w:val="0052001D"/>
    <w:rsid w:val="00520326"/>
    <w:rsid w:val="00520520"/>
    <w:rsid w:val="00520629"/>
    <w:rsid w:val="005206AB"/>
    <w:rsid w:val="005206CC"/>
    <w:rsid w:val="00520789"/>
    <w:rsid w:val="00520906"/>
    <w:rsid w:val="00520CE9"/>
    <w:rsid w:val="00520E76"/>
    <w:rsid w:val="00520EAA"/>
    <w:rsid w:val="0052123C"/>
    <w:rsid w:val="005216A8"/>
    <w:rsid w:val="0052181C"/>
    <w:rsid w:val="00521AB4"/>
    <w:rsid w:val="00521F99"/>
    <w:rsid w:val="0052228A"/>
    <w:rsid w:val="00522391"/>
    <w:rsid w:val="00522563"/>
    <w:rsid w:val="00522A5B"/>
    <w:rsid w:val="00522D76"/>
    <w:rsid w:val="00522EA3"/>
    <w:rsid w:val="0052302E"/>
    <w:rsid w:val="00523609"/>
    <w:rsid w:val="0052371F"/>
    <w:rsid w:val="005238F0"/>
    <w:rsid w:val="00523A03"/>
    <w:rsid w:val="00523A66"/>
    <w:rsid w:val="00523D53"/>
    <w:rsid w:val="00523DA0"/>
    <w:rsid w:val="005240A4"/>
    <w:rsid w:val="005246BC"/>
    <w:rsid w:val="00524719"/>
    <w:rsid w:val="005247CD"/>
    <w:rsid w:val="005251BC"/>
    <w:rsid w:val="00525725"/>
    <w:rsid w:val="005258C4"/>
    <w:rsid w:val="00525996"/>
    <w:rsid w:val="00525B7F"/>
    <w:rsid w:val="00525E92"/>
    <w:rsid w:val="00525FD3"/>
    <w:rsid w:val="00526141"/>
    <w:rsid w:val="005264E3"/>
    <w:rsid w:val="00526665"/>
    <w:rsid w:val="005267B5"/>
    <w:rsid w:val="00526A74"/>
    <w:rsid w:val="00526C8A"/>
    <w:rsid w:val="00526CCE"/>
    <w:rsid w:val="00526DAB"/>
    <w:rsid w:val="00526FB4"/>
    <w:rsid w:val="00527054"/>
    <w:rsid w:val="00527735"/>
    <w:rsid w:val="005277DA"/>
    <w:rsid w:val="00527A53"/>
    <w:rsid w:val="00527A94"/>
    <w:rsid w:val="00527BF9"/>
    <w:rsid w:val="00527C23"/>
    <w:rsid w:val="00527E74"/>
    <w:rsid w:val="00527F31"/>
    <w:rsid w:val="00530071"/>
    <w:rsid w:val="005300FF"/>
    <w:rsid w:val="0053040D"/>
    <w:rsid w:val="0053082B"/>
    <w:rsid w:val="00530991"/>
    <w:rsid w:val="00530C42"/>
    <w:rsid w:val="00530E6C"/>
    <w:rsid w:val="00530EF8"/>
    <w:rsid w:val="00532164"/>
    <w:rsid w:val="00532607"/>
    <w:rsid w:val="00532A4B"/>
    <w:rsid w:val="00532B9B"/>
    <w:rsid w:val="00532C61"/>
    <w:rsid w:val="00532D9E"/>
    <w:rsid w:val="00532DE3"/>
    <w:rsid w:val="00532F2A"/>
    <w:rsid w:val="00533121"/>
    <w:rsid w:val="0053347B"/>
    <w:rsid w:val="00533815"/>
    <w:rsid w:val="00533846"/>
    <w:rsid w:val="00533A4A"/>
    <w:rsid w:val="00533CE9"/>
    <w:rsid w:val="005340E4"/>
    <w:rsid w:val="005344CA"/>
    <w:rsid w:val="0053453A"/>
    <w:rsid w:val="005348B4"/>
    <w:rsid w:val="00534A81"/>
    <w:rsid w:val="00535141"/>
    <w:rsid w:val="00535181"/>
    <w:rsid w:val="00535197"/>
    <w:rsid w:val="005352BE"/>
    <w:rsid w:val="005354AB"/>
    <w:rsid w:val="005356F7"/>
    <w:rsid w:val="005356FF"/>
    <w:rsid w:val="00535905"/>
    <w:rsid w:val="00535C56"/>
    <w:rsid w:val="00535DAF"/>
    <w:rsid w:val="0053621D"/>
    <w:rsid w:val="00536E5D"/>
    <w:rsid w:val="00536F1A"/>
    <w:rsid w:val="00536F5C"/>
    <w:rsid w:val="0053712B"/>
    <w:rsid w:val="0053717A"/>
    <w:rsid w:val="00537861"/>
    <w:rsid w:val="00537A0A"/>
    <w:rsid w:val="00537C7C"/>
    <w:rsid w:val="0054045B"/>
    <w:rsid w:val="005405A7"/>
    <w:rsid w:val="00540625"/>
    <w:rsid w:val="00540927"/>
    <w:rsid w:val="00540A64"/>
    <w:rsid w:val="00540A80"/>
    <w:rsid w:val="00540C71"/>
    <w:rsid w:val="00540D40"/>
    <w:rsid w:val="00541594"/>
    <w:rsid w:val="005417BE"/>
    <w:rsid w:val="00541A86"/>
    <w:rsid w:val="00541CA5"/>
    <w:rsid w:val="00541EB7"/>
    <w:rsid w:val="00542171"/>
    <w:rsid w:val="005421E2"/>
    <w:rsid w:val="00542633"/>
    <w:rsid w:val="00542B38"/>
    <w:rsid w:val="00542BB0"/>
    <w:rsid w:val="00542E61"/>
    <w:rsid w:val="005436F2"/>
    <w:rsid w:val="005437B0"/>
    <w:rsid w:val="00543861"/>
    <w:rsid w:val="00543C5B"/>
    <w:rsid w:val="00544112"/>
    <w:rsid w:val="00544517"/>
    <w:rsid w:val="005447F8"/>
    <w:rsid w:val="00544983"/>
    <w:rsid w:val="00544FEB"/>
    <w:rsid w:val="005450A3"/>
    <w:rsid w:val="005459BD"/>
    <w:rsid w:val="00545B50"/>
    <w:rsid w:val="00545EFE"/>
    <w:rsid w:val="005461A8"/>
    <w:rsid w:val="00546271"/>
    <w:rsid w:val="005462FA"/>
    <w:rsid w:val="00546319"/>
    <w:rsid w:val="00546885"/>
    <w:rsid w:val="005469AC"/>
    <w:rsid w:val="00546E7C"/>
    <w:rsid w:val="005471B1"/>
    <w:rsid w:val="00547417"/>
    <w:rsid w:val="00547C7F"/>
    <w:rsid w:val="00547D5A"/>
    <w:rsid w:val="00547E44"/>
    <w:rsid w:val="0055012C"/>
    <w:rsid w:val="00550142"/>
    <w:rsid w:val="0055031A"/>
    <w:rsid w:val="00550651"/>
    <w:rsid w:val="00550F38"/>
    <w:rsid w:val="0055121C"/>
    <w:rsid w:val="0055135B"/>
    <w:rsid w:val="00551480"/>
    <w:rsid w:val="0055175A"/>
    <w:rsid w:val="00551889"/>
    <w:rsid w:val="00551A81"/>
    <w:rsid w:val="00551BF7"/>
    <w:rsid w:val="00551CEB"/>
    <w:rsid w:val="00551DCC"/>
    <w:rsid w:val="00551F6A"/>
    <w:rsid w:val="005521AA"/>
    <w:rsid w:val="0055265F"/>
    <w:rsid w:val="00552B3D"/>
    <w:rsid w:val="00552F88"/>
    <w:rsid w:val="005534C9"/>
    <w:rsid w:val="00553767"/>
    <w:rsid w:val="00553775"/>
    <w:rsid w:val="0055392B"/>
    <w:rsid w:val="00553938"/>
    <w:rsid w:val="00553AAC"/>
    <w:rsid w:val="00553AB3"/>
    <w:rsid w:val="00553D9A"/>
    <w:rsid w:val="00554009"/>
    <w:rsid w:val="00554028"/>
    <w:rsid w:val="005546D7"/>
    <w:rsid w:val="005547B0"/>
    <w:rsid w:val="0055517D"/>
    <w:rsid w:val="005551A7"/>
    <w:rsid w:val="0055526E"/>
    <w:rsid w:val="005552E3"/>
    <w:rsid w:val="00555364"/>
    <w:rsid w:val="0055558D"/>
    <w:rsid w:val="00555785"/>
    <w:rsid w:val="005558CD"/>
    <w:rsid w:val="00555BA6"/>
    <w:rsid w:val="00555D84"/>
    <w:rsid w:val="0055623B"/>
    <w:rsid w:val="005562F6"/>
    <w:rsid w:val="0055648D"/>
    <w:rsid w:val="005564D7"/>
    <w:rsid w:val="0055668E"/>
    <w:rsid w:val="0055670A"/>
    <w:rsid w:val="005567FA"/>
    <w:rsid w:val="0055680D"/>
    <w:rsid w:val="005568A5"/>
    <w:rsid w:val="00556A1F"/>
    <w:rsid w:val="00556DAE"/>
    <w:rsid w:val="00556F69"/>
    <w:rsid w:val="005571C4"/>
    <w:rsid w:val="00557222"/>
    <w:rsid w:val="005577B7"/>
    <w:rsid w:val="005577E4"/>
    <w:rsid w:val="00557CA5"/>
    <w:rsid w:val="00560109"/>
    <w:rsid w:val="005601A7"/>
    <w:rsid w:val="0056021F"/>
    <w:rsid w:val="00560480"/>
    <w:rsid w:val="00560491"/>
    <w:rsid w:val="00560A5D"/>
    <w:rsid w:val="00560B04"/>
    <w:rsid w:val="00560B3D"/>
    <w:rsid w:val="005610B7"/>
    <w:rsid w:val="005611A6"/>
    <w:rsid w:val="0056160A"/>
    <w:rsid w:val="00561968"/>
    <w:rsid w:val="00561AFF"/>
    <w:rsid w:val="00561FB9"/>
    <w:rsid w:val="005620ED"/>
    <w:rsid w:val="005621F2"/>
    <w:rsid w:val="005624A4"/>
    <w:rsid w:val="00562585"/>
    <w:rsid w:val="005626C0"/>
    <w:rsid w:val="00562817"/>
    <w:rsid w:val="005628B8"/>
    <w:rsid w:val="00562C62"/>
    <w:rsid w:val="005632E1"/>
    <w:rsid w:val="005634E0"/>
    <w:rsid w:val="005634ED"/>
    <w:rsid w:val="0056353D"/>
    <w:rsid w:val="00563582"/>
    <w:rsid w:val="00563762"/>
    <w:rsid w:val="00563852"/>
    <w:rsid w:val="00563B86"/>
    <w:rsid w:val="00563E48"/>
    <w:rsid w:val="00564409"/>
    <w:rsid w:val="0056444E"/>
    <w:rsid w:val="005645D3"/>
    <w:rsid w:val="00564653"/>
    <w:rsid w:val="00564CBD"/>
    <w:rsid w:val="00564DE1"/>
    <w:rsid w:val="00564E9E"/>
    <w:rsid w:val="00564F3C"/>
    <w:rsid w:val="00565046"/>
    <w:rsid w:val="005651C4"/>
    <w:rsid w:val="0056543C"/>
    <w:rsid w:val="00565880"/>
    <w:rsid w:val="00565A56"/>
    <w:rsid w:val="00565A87"/>
    <w:rsid w:val="00565B12"/>
    <w:rsid w:val="00565F7D"/>
    <w:rsid w:val="005660B1"/>
    <w:rsid w:val="005660FD"/>
    <w:rsid w:val="0056617F"/>
    <w:rsid w:val="005663F3"/>
    <w:rsid w:val="00566401"/>
    <w:rsid w:val="005666DC"/>
    <w:rsid w:val="00566A44"/>
    <w:rsid w:val="00566CE3"/>
    <w:rsid w:val="005675C5"/>
    <w:rsid w:val="0056766D"/>
    <w:rsid w:val="005678AC"/>
    <w:rsid w:val="00567BDB"/>
    <w:rsid w:val="00567C26"/>
    <w:rsid w:val="00567D40"/>
    <w:rsid w:val="00570006"/>
    <w:rsid w:val="00570204"/>
    <w:rsid w:val="005704CB"/>
    <w:rsid w:val="00570795"/>
    <w:rsid w:val="005709F2"/>
    <w:rsid w:val="00570D55"/>
    <w:rsid w:val="00571030"/>
    <w:rsid w:val="0057137F"/>
    <w:rsid w:val="00571B11"/>
    <w:rsid w:val="00571B93"/>
    <w:rsid w:val="00571C7F"/>
    <w:rsid w:val="00572028"/>
    <w:rsid w:val="00572418"/>
    <w:rsid w:val="005724E9"/>
    <w:rsid w:val="00572A25"/>
    <w:rsid w:val="00572CD1"/>
    <w:rsid w:val="00572DF8"/>
    <w:rsid w:val="005731AF"/>
    <w:rsid w:val="00573273"/>
    <w:rsid w:val="0057335B"/>
    <w:rsid w:val="00573549"/>
    <w:rsid w:val="00573695"/>
    <w:rsid w:val="00573870"/>
    <w:rsid w:val="00573BA7"/>
    <w:rsid w:val="00573EEA"/>
    <w:rsid w:val="0057441B"/>
    <w:rsid w:val="00574587"/>
    <w:rsid w:val="00574A6C"/>
    <w:rsid w:val="00574B4A"/>
    <w:rsid w:val="00574C3E"/>
    <w:rsid w:val="00574CEB"/>
    <w:rsid w:val="005750BE"/>
    <w:rsid w:val="005750E2"/>
    <w:rsid w:val="00575281"/>
    <w:rsid w:val="00575782"/>
    <w:rsid w:val="005759C0"/>
    <w:rsid w:val="00575E09"/>
    <w:rsid w:val="00575E4B"/>
    <w:rsid w:val="00576092"/>
    <w:rsid w:val="005761C0"/>
    <w:rsid w:val="0057633F"/>
    <w:rsid w:val="0057655E"/>
    <w:rsid w:val="0057672F"/>
    <w:rsid w:val="0057675A"/>
    <w:rsid w:val="00576958"/>
    <w:rsid w:val="00576A57"/>
    <w:rsid w:val="00576C63"/>
    <w:rsid w:val="00576CB2"/>
    <w:rsid w:val="00576E96"/>
    <w:rsid w:val="0057703B"/>
    <w:rsid w:val="0057718B"/>
    <w:rsid w:val="00577364"/>
    <w:rsid w:val="005773E5"/>
    <w:rsid w:val="00577C76"/>
    <w:rsid w:val="00577FD2"/>
    <w:rsid w:val="00580000"/>
    <w:rsid w:val="005800B8"/>
    <w:rsid w:val="00580291"/>
    <w:rsid w:val="00580593"/>
    <w:rsid w:val="0058063C"/>
    <w:rsid w:val="005812A4"/>
    <w:rsid w:val="005812F2"/>
    <w:rsid w:val="00581632"/>
    <w:rsid w:val="005818C2"/>
    <w:rsid w:val="00581FA9"/>
    <w:rsid w:val="0058236A"/>
    <w:rsid w:val="005825BE"/>
    <w:rsid w:val="00582815"/>
    <w:rsid w:val="00582C42"/>
    <w:rsid w:val="00582F3D"/>
    <w:rsid w:val="00582F74"/>
    <w:rsid w:val="00583059"/>
    <w:rsid w:val="00583253"/>
    <w:rsid w:val="0058330A"/>
    <w:rsid w:val="00583802"/>
    <w:rsid w:val="005841B8"/>
    <w:rsid w:val="00584261"/>
    <w:rsid w:val="0058460E"/>
    <w:rsid w:val="00584620"/>
    <w:rsid w:val="00584B5F"/>
    <w:rsid w:val="00584B64"/>
    <w:rsid w:val="00584FF3"/>
    <w:rsid w:val="005850F0"/>
    <w:rsid w:val="0058512B"/>
    <w:rsid w:val="00585292"/>
    <w:rsid w:val="0058544F"/>
    <w:rsid w:val="00585584"/>
    <w:rsid w:val="00585AC4"/>
    <w:rsid w:val="00585B7C"/>
    <w:rsid w:val="00585ED8"/>
    <w:rsid w:val="00586150"/>
    <w:rsid w:val="00586792"/>
    <w:rsid w:val="00586A4A"/>
    <w:rsid w:val="00586A80"/>
    <w:rsid w:val="00586C18"/>
    <w:rsid w:val="00586CAD"/>
    <w:rsid w:val="00586D13"/>
    <w:rsid w:val="00586D8A"/>
    <w:rsid w:val="00586FE1"/>
    <w:rsid w:val="00587214"/>
    <w:rsid w:val="0058728C"/>
    <w:rsid w:val="00587B4B"/>
    <w:rsid w:val="00590059"/>
    <w:rsid w:val="0059006B"/>
    <w:rsid w:val="005900EA"/>
    <w:rsid w:val="0059028B"/>
    <w:rsid w:val="005902FE"/>
    <w:rsid w:val="005903FA"/>
    <w:rsid w:val="005904F0"/>
    <w:rsid w:val="00590566"/>
    <w:rsid w:val="00590CD5"/>
    <w:rsid w:val="00590E53"/>
    <w:rsid w:val="00591116"/>
    <w:rsid w:val="005912EA"/>
    <w:rsid w:val="005914EB"/>
    <w:rsid w:val="005924D9"/>
    <w:rsid w:val="00592A0D"/>
    <w:rsid w:val="00592BCB"/>
    <w:rsid w:val="00592E7F"/>
    <w:rsid w:val="00592EE9"/>
    <w:rsid w:val="0059304E"/>
    <w:rsid w:val="00593079"/>
    <w:rsid w:val="005931D6"/>
    <w:rsid w:val="00593467"/>
    <w:rsid w:val="00593472"/>
    <w:rsid w:val="005937E8"/>
    <w:rsid w:val="00593B5B"/>
    <w:rsid w:val="00593FAC"/>
    <w:rsid w:val="0059444A"/>
    <w:rsid w:val="0059466C"/>
    <w:rsid w:val="005946FE"/>
    <w:rsid w:val="00594932"/>
    <w:rsid w:val="00594A2D"/>
    <w:rsid w:val="005951AA"/>
    <w:rsid w:val="0059534A"/>
    <w:rsid w:val="005954F2"/>
    <w:rsid w:val="005959AD"/>
    <w:rsid w:val="00595F17"/>
    <w:rsid w:val="0059618E"/>
    <w:rsid w:val="00596F4E"/>
    <w:rsid w:val="00596F63"/>
    <w:rsid w:val="00597253"/>
    <w:rsid w:val="00597516"/>
    <w:rsid w:val="00597954"/>
    <w:rsid w:val="00597B07"/>
    <w:rsid w:val="00597C13"/>
    <w:rsid w:val="00597E75"/>
    <w:rsid w:val="00597ECD"/>
    <w:rsid w:val="00597F1F"/>
    <w:rsid w:val="005A05B6"/>
    <w:rsid w:val="005A070D"/>
    <w:rsid w:val="005A0861"/>
    <w:rsid w:val="005A0BBF"/>
    <w:rsid w:val="005A0F53"/>
    <w:rsid w:val="005A1440"/>
    <w:rsid w:val="005A1672"/>
    <w:rsid w:val="005A1739"/>
    <w:rsid w:val="005A1A03"/>
    <w:rsid w:val="005A1DC3"/>
    <w:rsid w:val="005A1E66"/>
    <w:rsid w:val="005A2707"/>
    <w:rsid w:val="005A2799"/>
    <w:rsid w:val="005A2824"/>
    <w:rsid w:val="005A2860"/>
    <w:rsid w:val="005A2933"/>
    <w:rsid w:val="005A3140"/>
    <w:rsid w:val="005A320A"/>
    <w:rsid w:val="005A3301"/>
    <w:rsid w:val="005A34F9"/>
    <w:rsid w:val="005A367B"/>
    <w:rsid w:val="005A3AA0"/>
    <w:rsid w:val="005A3D44"/>
    <w:rsid w:val="005A3ECD"/>
    <w:rsid w:val="005A40B1"/>
    <w:rsid w:val="005A43C7"/>
    <w:rsid w:val="005A4459"/>
    <w:rsid w:val="005A498C"/>
    <w:rsid w:val="005A4BCF"/>
    <w:rsid w:val="005A5374"/>
    <w:rsid w:val="005A54E0"/>
    <w:rsid w:val="005A5EA2"/>
    <w:rsid w:val="005A5EC3"/>
    <w:rsid w:val="005A6002"/>
    <w:rsid w:val="005A60C0"/>
    <w:rsid w:val="005A63FB"/>
    <w:rsid w:val="005A6423"/>
    <w:rsid w:val="005A6514"/>
    <w:rsid w:val="005A6789"/>
    <w:rsid w:val="005A67CC"/>
    <w:rsid w:val="005A68BF"/>
    <w:rsid w:val="005A6A38"/>
    <w:rsid w:val="005A7093"/>
    <w:rsid w:val="005A70A1"/>
    <w:rsid w:val="005A7305"/>
    <w:rsid w:val="005A73C9"/>
    <w:rsid w:val="005A799A"/>
    <w:rsid w:val="005A7F04"/>
    <w:rsid w:val="005B0315"/>
    <w:rsid w:val="005B05B5"/>
    <w:rsid w:val="005B0628"/>
    <w:rsid w:val="005B06E1"/>
    <w:rsid w:val="005B0926"/>
    <w:rsid w:val="005B0ADF"/>
    <w:rsid w:val="005B0C85"/>
    <w:rsid w:val="005B0CDD"/>
    <w:rsid w:val="005B1003"/>
    <w:rsid w:val="005B11DE"/>
    <w:rsid w:val="005B194C"/>
    <w:rsid w:val="005B1976"/>
    <w:rsid w:val="005B1ABF"/>
    <w:rsid w:val="005B1C0C"/>
    <w:rsid w:val="005B1CD9"/>
    <w:rsid w:val="005B1CF2"/>
    <w:rsid w:val="005B1DC6"/>
    <w:rsid w:val="005B205B"/>
    <w:rsid w:val="005B264D"/>
    <w:rsid w:val="005B2827"/>
    <w:rsid w:val="005B2A0D"/>
    <w:rsid w:val="005B2BD0"/>
    <w:rsid w:val="005B2C55"/>
    <w:rsid w:val="005B2C84"/>
    <w:rsid w:val="005B2F9C"/>
    <w:rsid w:val="005B3471"/>
    <w:rsid w:val="005B3559"/>
    <w:rsid w:val="005B380F"/>
    <w:rsid w:val="005B38D7"/>
    <w:rsid w:val="005B3B25"/>
    <w:rsid w:val="005B3FAA"/>
    <w:rsid w:val="005B437D"/>
    <w:rsid w:val="005B482C"/>
    <w:rsid w:val="005B4BE6"/>
    <w:rsid w:val="005B4C6B"/>
    <w:rsid w:val="005B4CF8"/>
    <w:rsid w:val="005B50CD"/>
    <w:rsid w:val="005B522C"/>
    <w:rsid w:val="005B53A6"/>
    <w:rsid w:val="005B5656"/>
    <w:rsid w:val="005B5658"/>
    <w:rsid w:val="005B5661"/>
    <w:rsid w:val="005B59E4"/>
    <w:rsid w:val="005B5ADB"/>
    <w:rsid w:val="005B5C88"/>
    <w:rsid w:val="005B6073"/>
    <w:rsid w:val="005B60E6"/>
    <w:rsid w:val="005B623D"/>
    <w:rsid w:val="005B635D"/>
    <w:rsid w:val="005B675F"/>
    <w:rsid w:val="005B69D4"/>
    <w:rsid w:val="005B7563"/>
    <w:rsid w:val="005B762F"/>
    <w:rsid w:val="005B7A85"/>
    <w:rsid w:val="005C0416"/>
    <w:rsid w:val="005C06BE"/>
    <w:rsid w:val="005C0BAA"/>
    <w:rsid w:val="005C0D9E"/>
    <w:rsid w:val="005C0E8E"/>
    <w:rsid w:val="005C1079"/>
    <w:rsid w:val="005C1464"/>
    <w:rsid w:val="005C16C6"/>
    <w:rsid w:val="005C1B06"/>
    <w:rsid w:val="005C1BA9"/>
    <w:rsid w:val="005C1BEE"/>
    <w:rsid w:val="005C1FBC"/>
    <w:rsid w:val="005C2131"/>
    <w:rsid w:val="005C2186"/>
    <w:rsid w:val="005C247A"/>
    <w:rsid w:val="005C2EAA"/>
    <w:rsid w:val="005C33AF"/>
    <w:rsid w:val="005C41C3"/>
    <w:rsid w:val="005C4337"/>
    <w:rsid w:val="005C4670"/>
    <w:rsid w:val="005C46F7"/>
    <w:rsid w:val="005C4ADC"/>
    <w:rsid w:val="005C4AF5"/>
    <w:rsid w:val="005C4B4B"/>
    <w:rsid w:val="005C4E68"/>
    <w:rsid w:val="005C4EA3"/>
    <w:rsid w:val="005C55F6"/>
    <w:rsid w:val="005C57ED"/>
    <w:rsid w:val="005C5964"/>
    <w:rsid w:val="005C5ADD"/>
    <w:rsid w:val="005C5C05"/>
    <w:rsid w:val="005C5DCC"/>
    <w:rsid w:val="005C5DDA"/>
    <w:rsid w:val="005C5E6D"/>
    <w:rsid w:val="005C667B"/>
    <w:rsid w:val="005C6BB0"/>
    <w:rsid w:val="005C6E35"/>
    <w:rsid w:val="005C6E41"/>
    <w:rsid w:val="005C7342"/>
    <w:rsid w:val="005C770C"/>
    <w:rsid w:val="005C772E"/>
    <w:rsid w:val="005C7748"/>
    <w:rsid w:val="005C78AA"/>
    <w:rsid w:val="005C7A42"/>
    <w:rsid w:val="005C7BF2"/>
    <w:rsid w:val="005D00B4"/>
    <w:rsid w:val="005D03CC"/>
    <w:rsid w:val="005D04AB"/>
    <w:rsid w:val="005D11AF"/>
    <w:rsid w:val="005D154B"/>
    <w:rsid w:val="005D1774"/>
    <w:rsid w:val="005D1813"/>
    <w:rsid w:val="005D18CC"/>
    <w:rsid w:val="005D1C36"/>
    <w:rsid w:val="005D1CA8"/>
    <w:rsid w:val="005D1F77"/>
    <w:rsid w:val="005D201C"/>
    <w:rsid w:val="005D230D"/>
    <w:rsid w:val="005D249E"/>
    <w:rsid w:val="005D2545"/>
    <w:rsid w:val="005D26E4"/>
    <w:rsid w:val="005D2827"/>
    <w:rsid w:val="005D28A4"/>
    <w:rsid w:val="005D28B8"/>
    <w:rsid w:val="005D2A26"/>
    <w:rsid w:val="005D2C13"/>
    <w:rsid w:val="005D308A"/>
    <w:rsid w:val="005D318A"/>
    <w:rsid w:val="005D3496"/>
    <w:rsid w:val="005D390A"/>
    <w:rsid w:val="005D3BD9"/>
    <w:rsid w:val="005D3C05"/>
    <w:rsid w:val="005D3FF8"/>
    <w:rsid w:val="005D43F2"/>
    <w:rsid w:val="005D44B7"/>
    <w:rsid w:val="005D4506"/>
    <w:rsid w:val="005D451B"/>
    <w:rsid w:val="005D484F"/>
    <w:rsid w:val="005D48CE"/>
    <w:rsid w:val="005D49E4"/>
    <w:rsid w:val="005D4A74"/>
    <w:rsid w:val="005D4C38"/>
    <w:rsid w:val="005D4DD9"/>
    <w:rsid w:val="005D5137"/>
    <w:rsid w:val="005D52D7"/>
    <w:rsid w:val="005D5768"/>
    <w:rsid w:val="005D57ED"/>
    <w:rsid w:val="005D5B73"/>
    <w:rsid w:val="005D6B95"/>
    <w:rsid w:val="005D6E40"/>
    <w:rsid w:val="005D7825"/>
    <w:rsid w:val="005D78D2"/>
    <w:rsid w:val="005D7A7F"/>
    <w:rsid w:val="005D7BA3"/>
    <w:rsid w:val="005E0551"/>
    <w:rsid w:val="005E09F6"/>
    <w:rsid w:val="005E0A38"/>
    <w:rsid w:val="005E0AFB"/>
    <w:rsid w:val="005E0D8E"/>
    <w:rsid w:val="005E104D"/>
    <w:rsid w:val="005E154E"/>
    <w:rsid w:val="005E1D79"/>
    <w:rsid w:val="005E1EC4"/>
    <w:rsid w:val="005E1F21"/>
    <w:rsid w:val="005E2066"/>
    <w:rsid w:val="005E2234"/>
    <w:rsid w:val="005E2362"/>
    <w:rsid w:val="005E2477"/>
    <w:rsid w:val="005E2943"/>
    <w:rsid w:val="005E29E5"/>
    <w:rsid w:val="005E2B4C"/>
    <w:rsid w:val="005E2C59"/>
    <w:rsid w:val="005E2E51"/>
    <w:rsid w:val="005E350D"/>
    <w:rsid w:val="005E370E"/>
    <w:rsid w:val="005E3797"/>
    <w:rsid w:val="005E3B0F"/>
    <w:rsid w:val="005E404C"/>
    <w:rsid w:val="005E40CC"/>
    <w:rsid w:val="005E4444"/>
    <w:rsid w:val="005E4699"/>
    <w:rsid w:val="005E4793"/>
    <w:rsid w:val="005E4892"/>
    <w:rsid w:val="005E48BA"/>
    <w:rsid w:val="005E49A9"/>
    <w:rsid w:val="005E4A75"/>
    <w:rsid w:val="005E4E66"/>
    <w:rsid w:val="005E4FE4"/>
    <w:rsid w:val="005E538B"/>
    <w:rsid w:val="005E54F6"/>
    <w:rsid w:val="005E55C4"/>
    <w:rsid w:val="005E560D"/>
    <w:rsid w:val="005E5636"/>
    <w:rsid w:val="005E56A8"/>
    <w:rsid w:val="005E59DB"/>
    <w:rsid w:val="005E5C25"/>
    <w:rsid w:val="005E5E7F"/>
    <w:rsid w:val="005E600F"/>
    <w:rsid w:val="005E637E"/>
    <w:rsid w:val="005E6479"/>
    <w:rsid w:val="005E6652"/>
    <w:rsid w:val="005E6772"/>
    <w:rsid w:val="005E686B"/>
    <w:rsid w:val="005E6DF3"/>
    <w:rsid w:val="005E7973"/>
    <w:rsid w:val="005E7CAE"/>
    <w:rsid w:val="005F05E7"/>
    <w:rsid w:val="005F08A9"/>
    <w:rsid w:val="005F0E32"/>
    <w:rsid w:val="005F11EE"/>
    <w:rsid w:val="005F1215"/>
    <w:rsid w:val="005F145E"/>
    <w:rsid w:val="005F146C"/>
    <w:rsid w:val="005F168D"/>
    <w:rsid w:val="005F1794"/>
    <w:rsid w:val="005F199B"/>
    <w:rsid w:val="005F1BE5"/>
    <w:rsid w:val="005F1E0A"/>
    <w:rsid w:val="005F1F13"/>
    <w:rsid w:val="005F2122"/>
    <w:rsid w:val="005F2321"/>
    <w:rsid w:val="005F23BF"/>
    <w:rsid w:val="005F24FF"/>
    <w:rsid w:val="005F29F3"/>
    <w:rsid w:val="005F2DE6"/>
    <w:rsid w:val="005F2EC0"/>
    <w:rsid w:val="005F312D"/>
    <w:rsid w:val="005F3157"/>
    <w:rsid w:val="005F337A"/>
    <w:rsid w:val="005F34E5"/>
    <w:rsid w:val="005F3755"/>
    <w:rsid w:val="005F37BF"/>
    <w:rsid w:val="005F392A"/>
    <w:rsid w:val="005F3F4B"/>
    <w:rsid w:val="005F3F89"/>
    <w:rsid w:val="005F42A7"/>
    <w:rsid w:val="005F44CA"/>
    <w:rsid w:val="005F466C"/>
    <w:rsid w:val="005F46E7"/>
    <w:rsid w:val="005F4857"/>
    <w:rsid w:val="005F4888"/>
    <w:rsid w:val="005F4BAC"/>
    <w:rsid w:val="005F4BD4"/>
    <w:rsid w:val="005F4CE3"/>
    <w:rsid w:val="005F4E5A"/>
    <w:rsid w:val="005F51BE"/>
    <w:rsid w:val="005F51D6"/>
    <w:rsid w:val="005F524A"/>
    <w:rsid w:val="005F52B3"/>
    <w:rsid w:val="005F571E"/>
    <w:rsid w:val="005F5A9F"/>
    <w:rsid w:val="005F5C6C"/>
    <w:rsid w:val="005F5E6C"/>
    <w:rsid w:val="005F60A4"/>
    <w:rsid w:val="005F61A6"/>
    <w:rsid w:val="005F6951"/>
    <w:rsid w:val="005F6A30"/>
    <w:rsid w:val="005F6B5F"/>
    <w:rsid w:val="005F6E5B"/>
    <w:rsid w:val="005F6E67"/>
    <w:rsid w:val="005F6F2F"/>
    <w:rsid w:val="005F7242"/>
    <w:rsid w:val="005F769F"/>
    <w:rsid w:val="005F7F49"/>
    <w:rsid w:val="006001C5"/>
    <w:rsid w:val="00600267"/>
    <w:rsid w:val="00600595"/>
    <w:rsid w:val="00600C52"/>
    <w:rsid w:val="00600CDE"/>
    <w:rsid w:val="00600D18"/>
    <w:rsid w:val="00600FD1"/>
    <w:rsid w:val="00600FF6"/>
    <w:rsid w:val="0060110C"/>
    <w:rsid w:val="0060136E"/>
    <w:rsid w:val="006014D4"/>
    <w:rsid w:val="0060155D"/>
    <w:rsid w:val="0060157E"/>
    <w:rsid w:val="0060165D"/>
    <w:rsid w:val="00601DC1"/>
    <w:rsid w:val="0060236C"/>
    <w:rsid w:val="00602B31"/>
    <w:rsid w:val="00602EBE"/>
    <w:rsid w:val="006030A5"/>
    <w:rsid w:val="006034F0"/>
    <w:rsid w:val="00603635"/>
    <w:rsid w:val="006036ED"/>
    <w:rsid w:val="0060377C"/>
    <w:rsid w:val="00603806"/>
    <w:rsid w:val="00603A0B"/>
    <w:rsid w:val="00603AEB"/>
    <w:rsid w:val="0060409C"/>
    <w:rsid w:val="0060434D"/>
    <w:rsid w:val="0060436D"/>
    <w:rsid w:val="0060456F"/>
    <w:rsid w:val="006046AA"/>
    <w:rsid w:val="006046F5"/>
    <w:rsid w:val="0060478D"/>
    <w:rsid w:val="0060509F"/>
    <w:rsid w:val="006050BE"/>
    <w:rsid w:val="006057C7"/>
    <w:rsid w:val="00605978"/>
    <w:rsid w:val="00605ACB"/>
    <w:rsid w:val="00605F8E"/>
    <w:rsid w:val="0060661D"/>
    <w:rsid w:val="0060699B"/>
    <w:rsid w:val="006071C6"/>
    <w:rsid w:val="00607317"/>
    <w:rsid w:val="00607456"/>
    <w:rsid w:val="00607A72"/>
    <w:rsid w:val="00607C0D"/>
    <w:rsid w:val="00607CC3"/>
    <w:rsid w:val="00610194"/>
    <w:rsid w:val="00610417"/>
    <w:rsid w:val="006109A7"/>
    <w:rsid w:val="00610AE6"/>
    <w:rsid w:val="0061146B"/>
    <w:rsid w:val="006117A3"/>
    <w:rsid w:val="006118A7"/>
    <w:rsid w:val="006119AA"/>
    <w:rsid w:val="00611BBA"/>
    <w:rsid w:val="00611C53"/>
    <w:rsid w:val="00611E58"/>
    <w:rsid w:val="00611E9F"/>
    <w:rsid w:val="00611EEE"/>
    <w:rsid w:val="006122C0"/>
    <w:rsid w:val="00612541"/>
    <w:rsid w:val="006126B5"/>
    <w:rsid w:val="00612827"/>
    <w:rsid w:val="006128A3"/>
    <w:rsid w:val="006128AF"/>
    <w:rsid w:val="00612A42"/>
    <w:rsid w:val="00612AD2"/>
    <w:rsid w:val="00612C10"/>
    <w:rsid w:val="00612DE6"/>
    <w:rsid w:val="00613129"/>
    <w:rsid w:val="0061315E"/>
    <w:rsid w:val="0061321B"/>
    <w:rsid w:val="0061362A"/>
    <w:rsid w:val="00613EFC"/>
    <w:rsid w:val="0061410E"/>
    <w:rsid w:val="00614292"/>
    <w:rsid w:val="0061443D"/>
    <w:rsid w:val="006145D5"/>
    <w:rsid w:val="00614730"/>
    <w:rsid w:val="00614BBD"/>
    <w:rsid w:val="00614F2B"/>
    <w:rsid w:val="0061527C"/>
    <w:rsid w:val="00615565"/>
    <w:rsid w:val="006155AA"/>
    <w:rsid w:val="0061596F"/>
    <w:rsid w:val="0061626F"/>
    <w:rsid w:val="00616324"/>
    <w:rsid w:val="00616A21"/>
    <w:rsid w:val="00616BA7"/>
    <w:rsid w:val="00616DC9"/>
    <w:rsid w:val="00616E27"/>
    <w:rsid w:val="00616F40"/>
    <w:rsid w:val="0061724A"/>
    <w:rsid w:val="006172C1"/>
    <w:rsid w:val="0061776B"/>
    <w:rsid w:val="00617F39"/>
    <w:rsid w:val="00617FD3"/>
    <w:rsid w:val="0062004F"/>
    <w:rsid w:val="006200FE"/>
    <w:rsid w:val="006207FA"/>
    <w:rsid w:val="006208E1"/>
    <w:rsid w:val="006209D5"/>
    <w:rsid w:val="00620EBB"/>
    <w:rsid w:val="0062123D"/>
    <w:rsid w:val="00621608"/>
    <w:rsid w:val="006217E4"/>
    <w:rsid w:val="00621A78"/>
    <w:rsid w:val="00621BB3"/>
    <w:rsid w:val="00621E71"/>
    <w:rsid w:val="00621FEA"/>
    <w:rsid w:val="00622038"/>
    <w:rsid w:val="006221B6"/>
    <w:rsid w:val="0062222E"/>
    <w:rsid w:val="00622375"/>
    <w:rsid w:val="0062245D"/>
    <w:rsid w:val="0062297C"/>
    <w:rsid w:val="006229FC"/>
    <w:rsid w:val="00622AB8"/>
    <w:rsid w:val="00622BCA"/>
    <w:rsid w:val="00622CAB"/>
    <w:rsid w:val="00622EB3"/>
    <w:rsid w:val="00622EEA"/>
    <w:rsid w:val="00623172"/>
    <w:rsid w:val="00623186"/>
    <w:rsid w:val="00623230"/>
    <w:rsid w:val="006234F5"/>
    <w:rsid w:val="0062370F"/>
    <w:rsid w:val="006239E3"/>
    <w:rsid w:val="00623AE6"/>
    <w:rsid w:val="00623C1C"/>
    <w:rsid w:val="00623D03"/>
    <w:rsid w:val="00623F51"/>
    <w:rsid w:val="006240B9"/>
    <w:rsid w:val="00624619"/>
    <w:rsid w:val="00624690"/>
    <w:rsid w:val="00624805"/>
    <w:rsid w:val="006248D5"/>
    <w:rsid w:val="00625322"/>
    <w:rsid w:val="0062567B"/>
    <w:rsid w:val="0062568F"/>
    <w:rsid w:val="00625874"/>
    <w:rsid w:val="00625948"/>
    <w:rsid w:val="00625B50"/>
    <w:rsid w:val="00625C5B"/>
    <w:rsid w:val="00625CB5"/>
    <w:rsid w:val="0062617B"/>
    <w:rsid w:val="00626223"/>
    <w:rsid w:val="00626571"/>
    <w:rsid w:val="00626A5F"/>
    <w:rsid w:val="00626C43"/>
    <w:rsid w:val="00626C4C"/>
    <w:rsid w:val="00626EBA"/>
    <w:rsid w:val="0062700A"/>
    <w:rsid w:val="0062715C"/>
    <w:rsid w:val="0062717D"/>
    <w:rsid w:val="00627465"/>
    <w:rsid w:val="0062751C"/>
    <w:rsid w:val="006279D6"/>
    <w:rsid w:val="00627EA7"/>
    <w:rsid w:val="00627F26"/>
    <w:rsid w:val="00627FA5"/>
    <w:rsid w:val="006301AB"/>
    <w:rsid w:val="0063052C"/>
    <w:rsid w:val="0063065D"/>
    <w:rsid w:val="0063071F"/>
    <w:rsid w:val="0063091D"/>
    <w:rsid w:val="00630C4B"/>
    <w:rsid w:val="00630E0D"/>
    <w:rsid w:val="006310A0"/>
    <w:rsid w:val="006310D3"/>
    <w:rsid w:val="00631C9C"/>
    <w:rsid w:val="00631D32"/>
    <w:rsid w:val="00631F4D"/>
    <w:rsid w:val="00631F66"/>
    <w:rsid w:val="0063234E"/>
    <w:rsid w:val="006325E5"/>
    <w:rsid w:val="006327F0"/>
    <w:rsid w:val="00632939"/>
    <w:rsid w:val="0063309B"/>
    <w:rsid w:val="006331EA"/>
    <w:rsid w:val="006332A9"/>
    <w:rsid w:val="006337BA"/>
    <w:rsid w:val="006339C6"/>
    <w:rsid w:val="00633BB4"/>
    <w:rsid w:val="00633F6B"/>
    <w:rsid w:val="0063416F"/>
    <w:rsid w:val="00634456"/>
    <w:rsid w:val="006345C7"/>
    <w:rsid w:val="006345D4"/>
    <w:rsid w:val="00634990"/>
    <w:rsid w:val="006349FB"/>
    <w:rsid w:val="00634DF5"/>
    <w:rsid w:val="0063531D"/>
    <w:rsid w:val="006359D8"/>
    <w:rsid w:val="00635B63"/>
    <w:rsid w:val="00636600"/>
    <w:rsid w:val="006369AB"/>
    <w:rsid w:val="00636CE6"/>
    <w:rsid w:val="00636E88"/>
    <w:rsid w:val="00636EE3"/>
    <w:rsid w:val="0063715F"/>
    <w:rsid w:val="00637441"/>
    <w:rsid w:val="00637854"/>
    <w:rsid w:val="006378E0"/>
    <w:rsid w:val="0063796D"/>
    <w:rsid w:val="006379C3"/>
    <w:rsid w:val="00637C7F"/>
    <w:rsid w:val="00637E50"/>
    <w:rsid w:val="00637F11"/>
    <w:rsid w:val="006401C2"/>
    <w:rsid w:val="0064060B"/>
    <w:rsid w:val="00640801"/>
    <w:rsid w:val="00640898"/>
    <w:rsid w:val="00640EA7"/>
    <w:rsid w:val="006421A0"/>
    <w:rsid w:val="00642697"/>
    <w:rsid w:val="006426BA"/>
    <w:rsid w:val="00642731"/>
    <w:rsid w:val="0064282A"/>
    <w:rsid w:val="00642CDC"/>
    <w:rsid w:val="00643305"/>
    <w:rsid w:val="00643764"/>
    <w:rsid w:val="00643C92"/>
    <w:rsid w:val="006446AD"/>
    <w:rsid w:val="00644A22"/>
    <w:rsid w:val="00644BD2"/>
    <w:rsid w:val="00644DF7"/>
    <w:rsid w:val="0064505C"/>
    <w:rsid w:val="006453A8"/>
    <w:rsid w:val="006457D6"/>
    <w:rsid w:val="00645A4A"/>
    <w:rsid w:val="00645C22"/>
    <w:rsid w:val="00645CAE"/>
    <w:rsid w:val="00645D06"/>
    <w:rsid w:val="00645D80"/>
    <w:rsid w:val="00645DC3"/>
    <w:rsid w:val="00645FCD"/>
    <w:rsid w:val="0064623E"/>
    <w:rsid w:val="0064641A"/>
    <w:rsid w:val="006465DB"/>
    <w:rsid w:val="00646BAD"/>
    <w:rsid w:val="00646C95"/>
    <w:rsid w:val="006470FB"/>
    <w:rsid w:val="006476A3"/>
    <w:rsid w:val="0064776A"/>
    <w:rsid w:val="00647E12"/>
    <w:rsid w:val="006501D8"/>
    <w:rsid w:val="006501DD"/>
    <w:rsid w:val="0065026E"/>
    <w:rsid w:val="006502A2"/>
    <w:rsid w:val="00650351"/>
    <w:rsid w:val="006506D8"/>
    <w:rsid w:val="006507C4"/>
    <w:rsid w:val="00650D62"/>
    <w:rsid w:val="0065112C"/>
    <w:rsid w:val="0065119B"/>
    <w:rsid w:val="0065124F"/>
    <w:rsid w:val="00651258"/>
    <w:rsid w:val="00651354"/>
    <w:rsid w:val="00651514"/>
    <w:rsid w:val="006517F4"/>
    <w:rsid w:val="00651BCD"/>
    <w:rsid w:val="00651C9D"/>
    <w:rsid w:val="00651E1C"/>
    <w:rsid w:val="00651F35"/>
    <w:rsid w:val="00651F78"/>
    <w:rsid w:val="0065207E"/>
    <w:rsid w:val="0065212A"/>
    <w:rsid w:val="00652532"/>
    <w:rsid w:val="006528FD"/>
    <w:rsid w:val="00652A36"/>
    <w:rsid w:val="00652B86"/>
    <w:rsid w:val="00652BBB"/>
    <w:rsid w:val="00652E64"/>
    <w:rsid w:val="00652F4C"/>
    <w:rsid w:val="006533B4"/>
    <w:rsid w:val="0065386A"/>
    <w:rsid w:val="006539BA"/>
    <w:rsid w:val="00653AAB"/>
    <w:rsid w:val="00653C09"/>
    <w:rsid w:val="00653DF2"/>
    <w:rsid w:val="00654359"/>
    <w:rsid w:val="00654367"/>
    <w:rsid w:val="00654503"/>
    <w:rsid w:val="00654509"/>
    <w:rsid w:val="00654EFD"/>
    <w:rsid w:val="00654F4D"/>
    <w:rsid w:val="00655058"/>
    <w:rsid w:val="006550D5"/>
    <w:rsid w:val="006552B7"/>
    <w:rsid w:val="00655308"/>
    <w:rsid w:val="006556C6"/>
    <w:rsid w:val="0065584C"/>
    <w:rsid w:val="00655939"/>
    <w:rsid w:val="00656152"/>
    <w:rsid w:val="006565F8"/>
    <w:rsid w:val="006569B3"/>
    <w:rsid w:val="00656A9B"/>
    <w:rsid w:val="00657096"/>
    <w:rsid w:val="0065767D"/>
    <w:rsid w:val="0065782A"/>
    <w:rsid w:val="00660314"/>
    <w:rsid w:val="00660362"/>
    <w:rsid w:val="00660386"/>
    <w:rsid w:val="0066070A"/>
    <w:rsid w:val="0066098E"/>
    <w:rsid w:val="00660A9E"/>
    <w:rsid w:val="00660FA5"/>
    <w:rsid w:val="00661261"/>
    <w:rsid w:val="006613B6"/>
    <w:rsid w:val="006614E2"/>
    <w:rsid w:val="006617C3"/>
    <w:rsid w:val="00661DBC"/>
    <w:rsid w:val="00661DE8"/>
    <w:rsid w:val="00661FAD"/>
    <w:rsid w:val="006620C1"/>
    <w:rsid w:val="00662595"/>
    <w:rsid w:val="006625D5"/>
    <w:rsid w:val="0066270D"/>
    <w:rsid w:val="00662A2B"/>
    <w:rsid w:val="00662CDD"/>
    <w:rsid w:val="00662E68"/>
    <w:rsid w:val="00663015"/>
    <w:rsid w:val="00663348"/>
    <w:rsid w:val="006634DC"/>
    <w:rsid w:val="0066353A"/>
    <w:rsid w:val="0066399C"/>
    <w:rsid w:val="00663A79"/>
    <w:rsid w:val="00663CC8"/>
    <w:rsid w:val="00663DB4"/>
    <w:rsid w:val="00663E34"/>
    <w:rsid w:val="00663FF1"/>
    <w:rsid w:val="0066411E"/>
    <w:rsid w:val="00664173"/>
    <w:rsid w:val="0066427B"/>
    <w:rsid w:val="0066475A"/>
    <w:rsid w:val="006647F9"/>
    <w:rsid w:val="00664829"/>
    <w:rsid w:val="00664A07"/>
    <w:rsid w:val="00664A46"/>
    <w:rsid w:val="00664BE1"/>
    <w:rsid w:val="00664C5D"/>
    <w:rsid w:val="00664CBB"/>
    <w:rsid w:val="00664DD9"/>
    <w:rsid w:val="00664DF5"/>
    <w:rsid w:val="00664FFB"/>
    <w:rsid w:val="006652D9"/>
    <w:rsid w:val="006657E7"/>
    <w:rsid w:val="00665986"/>
    <w:rsid w:val="00665E0A"/>
    <w:rsid w:val="00665F19"/>
    <w:rsid w:val="00666190"/>
    <w:rsid w:val="006662E8"/>
    <w:rsid w:val="006667D2"/>
    <w:rsid w:val="0066699D"/>
    <w:rsid w:val="00666A8B"/>
    <w:rsid w:val="00666D82"/>
    <w:rsid w:val="00666D9B"/>
    <w:rsid w:val="00666EDC"/>
    <w:rsid w:val="00667B38"/>
    <w:rsid w:val="00667DD0"/>
    <w:rsid w:val="00667EC1"/>
    <w:rsid w:val="00667FCF"/>
    <w:rsid w:val="0067039B"/>
    <w:rsid w:val="006703FF"/>
    <w:rsid w:val="006706D0"/>
    <w:rsid w:val="00670F28"/>
    <w:rsid w:val="00670FBF"/>
    <w:rsid w:val="00671483"/>
    <w:rsid w:val="0067195E"/>
    <w:rsid w:val="00671975"/>
    <w:rsid w:val="006719CC"/>
    <w:rsid w:val="00671D4D"/>
    <w:rsid w:val="00671DD1"/>
    <w:rsid w:val="0067205B"/>
    <w:rsid w:val="00672159"/>
    <w:rsid w:val="0067248D"/>
    <w:rsid w:val="00672840"/>
    <w:rsid w:val="0067294D"/>
    <w:rsid w:val="006729C9"/>
    <w:rsid w:val="00672BE5"/>
    <w:rsid w:val="00672DDB"/>
    <w:rsid w:val="00672F46"/>
    <w:rsid w:val="00673468"/>
    <w:rsid w:val="00673A6A"/>
    <w:rsid w:val="00674109"/>
    <w:rsid w:val="00674140"/>
    <w:rsid w:val="00674192"/>
    <w:rsid w:val="006744FE"/>
    <w:rsid w:val="006749EB"/>
    <w:rsid w:val="00674ACB"/>
    <w:rsid w:val="00674C12"/>
    <w:rsid w:val="00674CE8"/>
    <w:rsid w:val="00674E28"/>
    <w:rsid w:val="0067581A"/>
    <w:rsid w:val="00675AF1"/>
    <w:rsid w:val="00675D67"/>
    <w:rsid w:val="00675DFC"/>
    <w:rsid w:val="0067624F"/>
    <w:rsid w:val="0067677B"/>
    <w:rsid w:val="006768B6"/>
    <w:rsid w:val="0067690A"/>
    <w:rsid w:val="006769BB"/>
    <w:rsid w:val="00677098"/>
    <w:rsid w:val="00677162"/>
    <w:rsid w:val="0067719E"/>
    <w:rsid w:val="006775E4"/>
    <w:rsid w:val="00677D48"/>
    <w:rsid w:val="00680373"/>
    <w:rsid w:val="0068042B"/>
    <w:rsid w:val="006808F7"/>
    <w:rsid w:val="006809ED"/>
    <w:rsid w:val="00680FB2"/>
    <w:rsid w:val="00681820"/>
    <w:rsid w:val="0068182B"/>
    <w:rsid w:val="0068184A"/>
    <w:rsid w:val="00681A42"/>
    <w:rsid w:val="00681B7A"/>
    <w:rsid w:val="00681BBD"/>
    <w:rsid w:val="00681C19"/>
    <w:rsid w:val="00681CA6"/>
    <w:rsid w:val="0068207B"/>
    <w:rsid w:val="00682199"/>
    <w:rsid w:val="0068282A"/>
    <w:rsid w:val="00682A42"/>
    <w:rsid w:val="00682A52"/>
    <w:rsid w:val="00682B64"/>
    <w:rsid w:val="0068303F"/>
    <w:rsid w:val="00683406"/>
    <w:rsid w:val="006836CF"/>
    <w:rsid w:val="0068383F"/>
    <w:rsid w:val="00683984"/>
    <w:rsid w:val="00683B87"/>
    <w:rsid w:val="00683BA5"/>
    <w:rsid w:val="00683F7F"/>
    <w:rsid w:val="00684119"/>
    <w:rsid w:val="0068414C"/>
    <w:rsid w:val="006841D6"/>
    <w:rsid w:val="0068425F"/>
    <w:rsid w:val="00684392"/>
    <w:rsid w:val="00684458"/>
    <w:rsid w:val="00684533"/>
    <w:rsid w:val="006845BC"/>
    <w:rsid w:val="00684A01"/>
    <w:rsid w:val="00684A33"/>
    <w:rsid w:val="00685785"/>
    <w:rsid w:val="00685F1D"/>
    <w:rsid w:val="00685FF3"/>
    <w:rsid w:val="006862CB"/>
    <w:rsid w:val="006863DC"/>
    <w:rsid w:val="00686445"/>
    <w:rsid w:val="006867C1"/>
    <w:rsid w:val="0068680C"/>
    <w:rsid w:val="00686885"/>
    <w:rsid w:val="0068693F"/>
    <w:rsid w:val="00687585"/>
    <w:rsid w:val="006878FF"/>
    <w:rsid w:val="006901D2"/>
    <w:rsid w:val="00690354"/>
    <w:rsid w:val="006905FC"/>
    <w:rsid w:val="00690706"/>
    <w:rsid w:val="0069070B"/>
    <w:rsid w:val="00690736"/>
    <w:rsid w:val="00690BEE"/>
    <w:rsid w:val="0069103F"/>
    <w:rsid w:val="006917B4"/>
    <w:rsid w:val="00691AEE"/>
    <w:rsid w:val="00692271"/>
    <w:rsid w:val="006922A2"/>
    <w:rsid w:val="006922EB"/>
    <w:rsid w:val="006926F5"/>
    <w:rsid w:val="0069286B"/>
    <w:rsid w:val="0069287D"/>
    <w:rsid w:val="00692889"/>
    <w:rsid w:val="00692BBA"/>
    <w:rsid w:val="00692DEF"/>
    <w:rsid w:val="00692E4C"/>
    <w:rsid w:val="00692F0F"/>
    <w:rsid w:val="00692F93"/>
    <w:rsid w:val="00693091"/>
    <w:rsid w:val="006930D8"/>
    <w:rsid w:val="00693109"/>
    <w:rsid w:val="00693417"/>
    <w:rsid w:val="006934D5"/>
    <w:rsid w:val="00693591"/>
    <w:rsid w:val="00693668"/>
    <w:rsid w:val="00693B06"/>
    <w:rsid w:val="00693BE2"/>
    <w:rsid w:val="00694412"/>
    <w:rsid w:val="0069443B"/>
    <w:rsid w:val="0069468A"/>
    <w:rsid w:val="00694A99"/>
    <w:rsid w:val="00694C3C"/>
    <w:rsid w:val="00694E48"/>
    <w:rsid w:val="0069515C"/>
    <w:rsid w:val="006952F6"/>
    <w:rsid w:val="0069533C"/>
    <w:rsid w:val="006955AA"/>
    <w:rsid w:val="00695807"/>
    <w:rsid w:val="00695A4B"/>
    <w:rsid w:val="00695DB2"/>
    <w:rsid w:val="00696500"/>
    <w:rsid w:val="006965AA"/>
    <w:rsid w:val="006966AF"/>
    <w:rsid w:val="006966E7"/>
    <w:rsid w:val="006967B5"/>
    <w:rsid w:val="00696DDA"/>
    <w:rsid w:val="00696E5D"/>
    <w:rsid w:val="00696EDF"/>
    <w:rsid w:val="0069746B"/>
    <w:rsid w:val="00697DE2"/>
    <w:rsid w:val="006A06AD"/>
    <w:rsid w:val="006A07E4"/>
    <w:rsid w:val="006A0DF8"/>
    <w:rsid w:val="006A0F14"/>
    <w:rsid w:val="006A1257"/>
    <w:rsid w:val="006A13CB"/>
    <w:rsid w:val="006A1742"/>
    <w:rsid w:val="006A18B9"/>
    <w:rsid w:val="006A1A4B"/>
    <w:rsid w:val="006A1CB2"/>
    <w:rsid w:val="006A1D51"/>
    <w:rsid w:val="006A1E14"/>
    <w:rsid w:val="006A1EA6"/>
    <w:rsid w:val="006A1EAA"/>
    <w:rsid w:val="006A236D"/>
    <w:rsid w:val="006A246A"/>
    <w:rsid w:val="006A2A0B"/>
    <w:rsid w:val="006A2E0C"/>
    <w:rsid w:val="006A2E75"/>
    <w:rsid w:val="006A2E9A"/>
    <w:rsid w:val="006A2FC8"/>
    <w:rsid w:val="006A3626"/>
    <w:rsid w:val="006A36BB"/>
    <w:rsid w:val="006A36FA"/>
    <w:rsid w:val="006A374A"/>
    <w:rsid w:val="006A3AC6"/>
    <w:rsid w:val="006A3C05"/>
    <w:rsid w:val="006A3E41"/>
    <w:rsid w:val="006A45C4"/>
    <w:rsid w:val="006A462A"/>
    <w:rsid w:val="006A4D0D"/>
    <w:rsid w:val="006A53F6"/>
    <w:rsid w:val="006A56C4"/>
    <w:rsid w:val="006A5D79"/>
    <w:rsid w:val="006A6344"/>
    <w:rsid w:val="006A650D"/>
    <w:rsid w:val="006A651A"/>
    <w:rsid w:val="006A668E"/>
    <w:rsid w:val="006A670F"/>
    <w:rsid w:val="006A6774"/>
    <w:rsid w:val="006A68B7"/>
    <w:rsid w:val="006A6951"/>
    <w:rsid w:val="006A6BC4"/>
    <w:rsid w:val="006A70CB"/>
    <w:rsid w:val="006A713C"/>
    <w:rsid w:val="006A7236"/>
    <w:rsid w:val="006A76F7"/>
    <w:rsid w:val="006A7786"/>
    <w:rsid w:val="006A7825"/>
    <w:rsid w:val="006A79B9"/>
    <w:rsid w:val="006A7A12"/>
    <w:rsid w:val="006A7A47"/>
    <w:rsid w:val="006A7DC8"/>
    <w:rsid w:val="006A7EF8"/>
    <w:rsid w:val="006A7F47"/>
    <w:rsid w:val="006B0011"/>
    <w:rsid w:val="006B0612"/>
    <w:rsid w:val="006B0622"/>
    <w:rsid w:val="006B06F3"/>
    <w:rsid w:val="006B08CC"/>
    <w:rsid w:val="006B0A07"/>
    <w:rsid w:val="006B0A7A"/>
    <w:rsid w:val="006B0AF9"/>
    <w:rsid w:val="006B0CDA"/>
    <w:rsid w:val="006B0D47"/>
    <w:rsid w:val="006B0F47"/>
    <w:rsid w:val="006B10EC"/>
    <w:rsid w:val="006B1123"/>
    <w:rsid w:val="006B1411"/>
    <w:rsid w:val="006B1468"/>
    <w:rsid w:val="006B1984"/>
    <w:rsid w:val="006B1CC8"/>
    <w:rsid w:val="006B1EA1"/>
    <w:rsid w:val="006B25FF"/>
    <w:rsid w:val="006B2683"/>
    <w:rsid w:val="006B2739"/>
    <w:rsid w:val="006B2852"/>
    <w:rsid w:val="006B2878"/>
    <w:rsid w:val="006B2A32"/>
    <w:rsid w:val="006B2E8B"/>
    <w:rsid w:val="006B2F1E"/>
    <w:rsid w:val="006B3050"/>
    <w:rsid w:val="006B38C4"/>
    <w:rsid w:val="006B39D1"/>
    <w:rsid w:val="006B3B77"/>
    <w:rsid w:val="006B3C00"/>
    <w:rsid w:val="006B3F21"/>
    <w:rsid w:val="006B3FD5"/>
    <w:rsid w:val="006B40D7"/>
    <w:rsid w:val="006B41B5"/>
    <w:rsid w:val="006B467B"/>
    <w:rsid w:val="006B474D"/>
    <w:rsid w:val="006B4C7D"/>
    <w:rsid w:val="006B4EA5"/>
    <w:rsid w:val="006B4EDD"/>
    <w:rsid w:val="006B4F4B"/>
    <w:rsid w:val="006B5162"/>
    <w:rsid w:val="006B5593"/>
    <w:rsid w:val="006B56AB"/>
    <w:rsid w:val="006B5F3D"/>
    <w:rsid w:val="006B62B9"/>
    <w:rsid w:val="006B62F4"/>
    <w:rsid w:val="006B652C"/>
    <w:rsid w:val="006B66F3"/>
    <w:rsid w:val="006B68E4"/>
    <w:rsid w:val="006B690D"/>
    <w:rsid w:val="006B6A8D"/>
    <w:rsid w:val="006B6B4E"/>
    <w:rsid w:val="006B6CB7"/>
    <w:rsid w:val="006B6CC0"/>
    <w:rsid w:val="006B748E"/>
    <w:rsid w:val="006B786D"/>
    <w:rsid w:val="006B7A5F"/>
    <w:rsid w:val="006B7A7F"/>
    <w:rsid w:val="006B7F37"/>
    <w:rsid w:val="006C00DE"/>
    <w:rsid w:val="006C0126"/>
    <w:rsid w:val="006C023A"/>
    <w:rsid w:val="006C030B"/>
    <w:rsid w:val="006C0404"/>
    <w:rsid w:val="006C05E8"/>
    <w:rsid w:val="006C0F34"/>
    <w:rsid w:val="006C10D7"/>
    <w:rsid w:val="006C124D"/>
    <w:rsid w:val="006C12E4"/>
    <w:rsid w:val="006C13F1"/>
    <w:rsid w:val="006C15ED"/>
    <w:rsid w:val="006C1870"/>
    <w:rsid w:val="006C1C55"/>
    <w:rsid w:val="006C1DB0"/>
    <w:rsid w:val="006C201E"/>
    <w:rsid w:val="006C209D"/>
    <w:rsid w:val="006C21DA"/>
    <w:rsid w:val="006C2364"/>
    <w:rsid w:val="006C2768"/>
    <w:rsid w:val="006C27B5"/>
    <w:rsid w:val="006C2950"/>
    <w:rsid w:val="006C2997"/>
    <w:rsid w:val="006C29FB"/>
    <w:rsid w:val="006C2BF0"/>
    <w:rsid w:val="006C2E5C"/>
    <w:rsid w:val="006C3261"/>
    <w:rsid w:val="006C3367"/>
    <w:rsid w:val="006C3937"/>
    <w:rsid w:val="006C4031"/>
    <w:rsid w:val="006C472B"/>
    <w:rsid w:val="006C49B7"/>
    <w:rsid w:val="006C4A7E"/>
    <w:rsid w:val="006C4D24"/>
    <w:rsid w:val="006C4D47"/>
    <w:rsid w:val="006C4FA3"/>
    <w:rsid w:val="006C50F3"/>
    <w:rsid w:val="006C579C"/>
    <w:rsid w:val="006C5A84"/>
    <w:rsid w:val="006C5F3B"/>
    <w:rsid w:val="006C655D"/>
    <w:rsid w:val="006C6673"/>
    <w:rsid w:val="006C66AF"/>
    <w:rsid w:val="006C687B"/>
    <w:rsid w:val="006C7025"/>
    <w:rsid w:val="006C783A"/>
    <w:rsid w:val="006C79C3"/>
    <w:rsid w:val="006C7C5D"/>
    <w:rsid w:val="006C7D67"/>
    <w:rsid w:val="006C7D9B"/>
    <w:rsid w:val="006D01FE"/>
    <w:rsid w:val="006D048A"/>
    <w:rsid w:val="006D0606"/>
    <w:rsid w:val="006D07B5"/>
    <w:rsid w:val="006D08DC"/>
    <w:rsid w:val="006D0B88"/>
    <w:rsid w:val="006D0C8C"/>
    <w:rsid w:val="006D0CAD"/>
    <w:rsid w:val="006D0E56"/>
    <w:rsid w:val="006D0F00"/>
    <w:rsid w:val="006D106D"/>
    <w:rsid w:val="006D1243"/>
    <w:rsid w:val="006D1385"/>
    <w:rsid w:val="006D158F"/>
    <w:rsid w:val="006D1891"/>
    <w:rsid w:val="006D19FD"/>
    <w:rsid w:val="006D1C79"/>
    <w:rsid w:val="006D1CA8"/>
    <w:rsid w:val="006D21D3"/>
    <w:rsid w:val="006D287D"/>
    <w:rsid w:val="006D2AFE"/>
    <w:rsid w:val="006D2FE0"/>
    <w:rsid w:val="006D322B"/>
    <w:rsid w:val="006D3405"/>
    <w:rsid w:val="006D3E5D"/>
    <w:rsid w:val="006D4061"/>
    <w:rsid w:val="006D4425"/>
    <w:rsid w:val="006D46A6"/>
    <w:rsid w:val="006D4835"/>
    <w:rsid w:val="006D488F"/>
    <w:rsid w:val="006D4C15"/>
    <w:rsid w:val="006D4E8C"/>
    <w:rsid w:val="006D4F39"/>
    <w:rsid w:val="006D5077"/>
    <w:rsid w:val="006D50D3"/>
    <w:rsid w:val="006D5500"/>
    <w:rsid w:val="006D553C"/>
    <w:rsid w:val="006D5543"/>
    <w:rsid w:val="006D572B"/>
    <w:rsid w:val="006D5742"/>
    <w:rsid w:val="006D5781"/>
    <w:rsid w:val="006D5837"/>
    <w:rsid w:val="006D5A40"/>
    <w:rsid w:val="006D5B42"/>
    <w:rsid w:val="006D5B49"/>
    <w:rsid w:val="006D5C83"/>
    <w:rsid w:val="006D6154"/>
    <w:rsid w:val="006D626E"/>
    <w:rsid w:val="006D62B5"/>
    <w:rsid w:val="006D64E5"/>
    <w:rsid w:val="006D64F9"/>
    <w:rsid w:val="006D66A2"/>
    <w:rsid w:val="006D6AE0"/>
    <w:rsid w:val="006D6B12"/>
    <w:rsid w:val="006D6B39"/>
    <w:rsid w:val="006D6BBA"/>
    <w:rsid w:val="006D6CF7"/>
    <w:rsid w:val="006D7169"/>
    <w:rsid w:val="006D7205"/>
    <w:rsid w:val="006D7368"/>
    <w:rsid w:val="006D79F3"/>
    <w:rsid w:val="006E0097"/>
    <w:rsid w:val="006E042E"/>
    <w:rsid w:val="006E0ACB"/>
    <w:rsid w:val="006E0D16"/>
    <w:rsid w:val="006E0EF3"/>
    <w:rsid w:val="006E13BB"/>
    <w:rsid w:val="006E1837"/>
    <w:rsid w:val="006E1944"/>
    <w:rsid w:val="006E1A26"/>
    <w:rsid w:val="006E1CFF"/>
    <w:rsid w:val="006E22F4"/>
    <w:rsid w:val="006E2441"/>
    <w:rsid w:val="006E30A6"/>
    <w:rsid w:val="006E31EF"/>
    <w:rsid w:val="006E322B"/>
    <w:rsid w:val="006E330C"/>
    <w:rsid w:val="006E3451"/>
    <w:rsid w:val="006E39C5"/>
    <w:rsid w:val="006E3ABA"/>
    <w:rsid w:val="006E3BC7"/>
    <w:rsid w:val="006E3D81"/>
    <w:rsid w:val="006E3FDF"/>
    <w:rsid w:val="006E4009"/>
    <w:rsid w:val="006E407C"/>
    <w:rsid w:val="006E45C2"/>
    <w:rsid w:val="006E4630"/>
    <w:rsid w:val="006E4664"/>
    <w:rsid w:val="006E46A2"/>
    <w:rsid w:val="006E4A60"/>
    <w:rsid w:val="006E4BD0"/>
    <w:rsid w:val="006E55F1"/>
    <w:rsid w:val="006E56F3"/>
    <w:rsid w:val="006E5840"/>
    <w:rsid w:val="006E5E83"/>
    <w:rsid w:val="006E6006"/>
    <w:rsid w:val="006E639D"/>
    <w:rsid w:val="006E677C"/>
    <w:rsid w:val="006E677F"/>
    <w:rsid w:val="006E68B5"/>
    <w:rsid w:val="006E6B0E"/>
    <w:rsid w:val="006E6B76"/>
    <w:rsid w:val="006E6DBD"/>
    <w:rsid w:val="006E7395"/>
    <w:rsid w:val="006E74CE"/>
    <w:rsid w:val="006E7932"/>
    <w:rsid w:val="006E7B57"/>
    <w:rsid w:val="006F0292"/>
    <w:rsid w:val="006F036A"/>
    <w:rsid w:val="006F0622"/>
    <w:rsid w:val="006F0766"/>
    <w:rsid w:val="006F09CC"/>
    <w:rsid w:val="006F10ED"/>
    <w:rsid w:val="006F1132"/>
    <w:rsid w:val="006F14A8"/>
    <w:rsid w:val="006F14EB"/>
    <w:rsid w:val="006F15A6"/>
    <w:rsid w:val="006F1695"/>
    <w:rsid w:val="006F197D"/>
    <w:rsid w:val="006F1AE2"/>
    <w:rsid w:val="006F1EDF"/>
    <w:rsid w:val="006F2242"/>
    <w:rsid w:val="006F23C0"/>
    <w:rsid w:val="006F2831"/>
    <w:rsid w:val="006F2951"/>
    <w:rsid w:val="006F33AD"/>
    <w:rsid w:val="006F3429"/>
    <w:rsid w:val="006F36EF"/>
    <w:rsid w:val="006F3EF2"/>
    <w:rsid w:val="006F3F83"/>
    <w:rsid w:val="006F448C"/>
    <w:rsid w:val="006F5209"/>
    <w:rsid w:val="006F54D4"/>
    <w:rsid w:val="006F56B9"/>
    <w:rsid w:val="006F5A6C"/>
    <w:rsid w:val="006F5B42"/>
    <w:rsid w:val="006F5E8C"/>
    <w:rsid w:val="006F6320"/>
    <w:rsid w:val="006F642F"/>
    <w:rsid w:val="006F6AC3"/>
    <w:rsid w:val="006F6BD6"/>
    <w:rsid w:val="006F6F69"/>
    <w:rsid w:val="006F7037"/>
    <w:rsid w:val="006F70B9"/>
    <w:rsid w:val="006F7149"/>
    <w:rsid w:val="006F71D6"/>
    <w:rsid w:val="006F71DC"/>
    <w:rsid w:val="006F77A8"/>
    <w:rsid w:val="006F77F6"/>
    <w:rsid w:val="006F7D16"/>
    <w:rsid w:val="006F7DA7"/>
    <w:rsid w:val="007000C4"/>
    <w:rsid w:val="0070015A"/>
    <w:rsid w:val="007003D2"/>
    <w:rsid w:val="00700478"/>
    <w:rsid w:val="00700879"/>
    <w:rsid w:val="00700BD6"/>
    <w:rsid w:val="00701255"/>
    <w:rsid w:val="007012A1"/>
    <w:rsid w:val="00701347"/>
    <w:rsid w:val="0070135A"/>
    <w:rsid w:val="00701A8C"/>
    <w:rsid w:val="00701BF3"/>
    <w:rsid w:val="00701E0E"/>
    <w:rsid w:val="00702185"/>
    <w:rsid w:val="0070223B"/>
    <w:rsid w:val="0070228E"/>
    <w:rsid w:val="00702517"/>
    <w:rsid w:val="007026C4"/>
    <w:rsid w:val="00702D8A"/>
    <w:rsid w:val="00702E29"/>
    <w:rsid w:val="00702F40"/>
    <w:rsid w:val="007034E2"/>
    <w:rsid w:val="0070382B"/>
    <w:rsid w:val="00703B47"/>
    <w:rsid w:val="007043AF"/>
    <w:rsid w:val="00704A9A"/>
    <w:rsid w:val="00704E7B"/>
    <w:rsid w:val="007053E2"/>
    <w:rsid w:val="007054D2"/>
    <w:rsid w:val="007057A7"/>
    <w:rsid w:val="007057C4"/>
    <w:rsid w:val="0070597D"/>
    <w:rsid w:val="00705AA9"/>
    <w:rsid w:val="0070641F"/>
    <w:rsid w:val="00706541"/>
    <w:rsid w:val="007066CC"/>
    <w:rsid w:val="00706B8B"/>
    <w:rsid w:val="0070704C"/>
    <w:rsid w:val="00707415"/>
    <w:rsid w:val="007074DD"/>
    <w:rsid w:val="00707ED3"/>
    <w:rsid w:val="00710086"/>
    <w:rsid w:val="007104C1"/>
    <w:rsid w:val="00710901"/>
    <w:rsid w:val="00710F2A"/>
    <w:rsid w:val="007110AF"/>
    <w:rsid w:val="00711950"/>
    <w:rsid w:val="00711A88"/>
    <w:rsid w:val="00711B39"/>
    <w:rsid w:val="00711BBA"/>
    <w:rsid w:val="00711C02"/>
    <w:rsid w:val="00711C65"/>
    <w:rsid w:val="00711E83"/>
    <w:rsid w:val="00711F42"/>
    <w:rsid w:val="0071202E"/>
    <w:rsid w:val="00712230"/>
    <w:rsid w:val="00712BDA"/>
    <w:rsid w:val="007135E4"/>
    <w:rsid w:val="00713801"/>
    <w:rsid w:val="007140BA"/>
    <w:rsid w:val="007140F8"/>
    <w:rsid w:val="007141D4"/>
    <w:rsid w:val="0071424D"/>
    <w:rsid w:val="00714393"/>
    <w:rsid w:val="007143C3"/>
    <w:rsid w:val="00714546"/>
    <w:rsid w:val="0071461A"/>
    <w:rsid w:val="007147F1"/>
    <w:rsid w:val="00714CF4"/>
    <w:rsid w:val="0071513F"/>
    <w:rsid w:val="0071516A"/>
    <w:rsid w:val="00715436"/>
    <w:rsid w:val="0071554B"/>
    <w:rsid w:val="00715828"/>
    <w:rsid w:val="00715B7B"/>
    <w:rsid w:val="00715C71"/>
    <w:rsid w:val="00715DC0"/>
    <w:rsid w:val="00715E28"/>
    <w:rsid w:val="00715ED2"/>
    <w:rsid w:val="00716280"/>
    <w:rsid w:val="007169D9"/>
    <w:rsid w:val="007169FA"/>
    <w:rsid w:val="00717335"/>
    <w:rsid w:val="007177F3"/>
    <w:rsid w:val="00717B56"/>
    <w:rsid w:val="00717E8C"/>
    <w:rsid w:val="00717FAE"/>
    <w:rsid w:val="0072013B"/>
    <w:rsid w:val="00720287"/>
    <w:rsid w:val="00720305"/>
    <w:rsid w:val="00720A79"/>
    <w:rsid w:val="00720A98"/>
    <w:rsid w:val="00720B15"/>
    <w:rsid w:val="00720B95"/>
    <w:rsid w:val="00720C04"/>
    <w:rsid w:val="00721153"/>
    <w:rsid w:val="0072147F"/>
    <w:rsid w:val="007214CF"/>
    <w:rsid w:val="007216ED"/>
    <w:rsid w:val="007217EE"/>
    <w:rsid w:val="00721A20"/>
    <w:rsid w:val="00721B68"/>
    <w:rsid w:val="00721BC4"/>
    <w:rsid w:val="00721BEA"/>
    <w:rsid w:val="00721C8E"/>
    <w:rsid w:val="00721D54"/>
    <w:rsid w:val="00721D76"/>
    <w:rsid w:val="00722791"/>
    <w:rsid w:val="00722954"/>
    <w:rsid w:val="00722C4B"/>
    <w:rsid w:val="00722C5A"/>
    <w:rsid w:val="00722C62"/>
    <w:rsid w:val="0072335C"/>
    <w:rsid w:val="007235A6"/>
    <w:rsid w:val="007236D2"/>
    <w:rsid w:val="00723812"/>
    <w:rsid w:val="00724208"/>
    <w:rsid w:val="00724387"/>
    <w:rsid w:val="00724477"/>
    <w:rsid w:val="00725047"/>
    <w:rsid w:val="007251B7"/>
    <w:rsid w:val="007251E8"/>
    <w:rsid w:val="00725571"/>
    <w:rsid w:val="00725AF7"/>
    <w:rsid w:val="00725BDA"/>
    <w:rsid w:val="00725C96"/>
    <w:rsid w:val="00725DC9"/>
    <w:rsid w:val="00725F89"/>
    <w:rsid w:val="00726A3F"/>
    <w:rsid w:val="00726F06"/>
    <w:rsid w:val="00727106"/>
    <w:rsid w:val="00727A69"/>
    <w:rsid w:val="00727AB4"/>
    <w:rsid w:val="00727B2C"/>
    <w:rsid w:val="00727BD0"/>
    <w:rsid w:val="00727CB4"/>
    <w:rsid w:val="00730771"/>
    <w:rsid w:val="0073082A"/>
    <w:rsid w:val="0073106F"/>
    <w:rsid w:val="007315DF"/>
    <w:rsid w:val="00731701"/>
    <w:rsid w:val="0073170E"/>
    <w:rsid w:val="00731771"/>
    <w:rsid w:val="00731BFD"/>
    <w:rsid w:val="00731EE3"/>
    <w:rsid w:val="007321AE"/>
    <w:rsid w:val="00732373"/>
    <w:rsid w:val="007325E1"/>
    <w:rsid w:val="007326CC"/>
    <w:rsid w:val="00732887"/>
    <w:rsid w:val="007329EF"/>
    <w:rsid w:val="00732B6F"/>
    <w:rsid w:val="00732DDA"/>
    <w:rsid w:val="00732F87"/>
    <w:rsid w:val="00733517"/>
    <w:rsid w:val="007337BB"/>
    <w:rsid w:val="00733E64"/>
    <w:rsid w:val="0073406B"/>
    <w:rsid w:val="00734090"/>
    <w:rsid w:val="007340DA"/>
    <w:rsid w:val="007341C2"/>
    <w:rsid w:val="0073421B"/>
    <w:rsid w:val="007345F3"/>
    <w:rsid w:val="007345F6"/>
    <w:rsid w:val="007347B7"/>
    <w:rsid w:val="00734E72"/>
    <w:rsid w:val="00734F35"/>
    <w:rsid w:val="0073502B"/>
    <w:rsid w:val="007350E9"/>
    <w:rsid w:val="0073578D"/>
    <w:rsid w:val="007358A2"/>
    <w:rsid w:val="00735C8E"/>
    <w:rsid w:val="00735D0C"/>
    <w:rsid w:val="00735D65"/>
    <w:rsid w:val="00735DB2"/>
    <w:rsid w:val="00736276"/>
    <w:rsid w:val="007366DC"/>
    <w:rsid w:val="00736976"/>
    <w:rsid w:val="00736BC5"/>
    <w:rsid w:val="00736C38"/>
    <w:rsid w:val="00737209"/>
    <w:rsid w:val="0073734E"/>
    <w:rsid w:val="007373B2"/>
    <w:rsid w:val="0073750F"/>
    <w:rsid w:val="007376F1"/>
    <w:rsid w:val="00737B24"/>
    <w:rsid w:val="00737D3E"/>
    <w:rsid w:val="00737EBA"/>
    <w:rsid w:val="00740055"/>
    <w:rsid w:val="0074057A"/>
    <w:rsid w:val="00740A9F"/>
    <w:rsid w:val="00740F00"/>
    <w:rsid w:val="0074104A"/>
    <w:rsid w:val="007411AB"/>
    <w:rsid w:val="007411C8"/>
    <w:rsid w:val="0074131F"/>
    <w:rsid w:val="00741424"/>
    <w:rsid w:val="00741691"/>
    <w:rsid w:val="00741992"/>
    <w:rsid w:val="00741F73"/>
    <w:rsid w:val="007420DD"/>
    <w:rsid w:val="0074230A"/>
    <w:rsid w:val="00742363"/>
    <w:rsid w:val="007423FA"/>
    <w:rsid w:val="00742418"/>
    <w:rsid w:val="00742457"/>
    <w:rsid w:val="00742464"/>
    <w:rsid w:val="007424A4"/>
    <w:rsid w:val="007426C0"/>
    <w:rsid w:val="00742787"/>
    <w:rsid w:val="0074294E"/>
    <w:rsid w:val="0074297F"/>
    <w:rsid w:val="00742BBC"/>
    <w:rsid w:val="00743462"/>
    <w:rsid w:val="00743D2A"/>
    <w:rsid w:val="007440DB"/>
    <w:rsid w:val="007441C0"/>
    <w:rsid w:val="007444C4"/>
    <w:rsid w:val="0074458E"/>
    <w:rsid w:val="007446F4"/>
    <w:rsid w:val="00744734"/>
    <w:rsid w:val="007449B3"/>
    <w:rsid w:val="00744AF8"/>
    <w:rsid w:val="00744B8D"/>
    <w:rsid w:val="00745246"/>
    <w:rsid w:val="00745290"/>
    <w:rsid w:val="007454CE"/>
    <w:rsid w:val="0074569A"/>
    <w:rsid w:val="007459D7"/>
    <w:rsid w:val="00745B1F"/>
    <w:rsid w:val="00746067"/>
    <w:rsid w:val="007462CA"/>
    <w:rsid w:val="007464C9"/>
    <w:rsid w:val="00746588"/>
    <w:rsid w:val="00746721"/>
    <w:rsid w:val="00746820"/>
    <w:rsid w:val="00746890"/>
    <w:rsid w:val="00746A28"/>
    <w:rsid w:val="00746EDB"/>
    <w:rsid w:val="0074727E"/>
    <w:rsid w:val="007477DE"/>
    <w:rsid w:val="00747D92"/>
    <w:rsid w:val="0075019D"/>
    <w:rsid w:val="0075034A"/>
    <w:rsid w:val="007505B9"/>
    <w:rsid w:val="007508BF"/>
    <w:rsid w:val="00750CAF"/>
    <w:rsid w:val="00750DD4"/>
    <w:rsid w:val="007510A6"/>
    <w:rsid w:val="007512C6"/>
    <w:rsid w:val="00751999"/>
    <w:rsid w:val="00751E36"/>
    <w:rsid w:val="00751E76"/>
    <w:rsid w:val="00751EF0"/>
    <w:rsid w:val="00752158"/>
    <w:rsid w:val="0075227E"/>
    <w:rsid w:val="00752438"/>
    <w:rsid w:val="007524C8"/>
    <w:rsid w:val="00752565"/>
    <w:rsid w:val="0075268C"/>
    <w:rsid w:val="00752909"/>
    <w:rsid w:val="00752ACF"/>
    <w:rsid w:val="00752C4B"/>
    <w:rsid w:val="007533CC"/>
    <w:rsid w:val="007534CE"/>
    <w:rsid w:val="00753595"/>
    <w:rsid w:val="0075395B"/>
    <w:rsid w:val="0075396A"/>
    <w:rsid w:val="00753970"/>
    <w:rsid w:val="00753A7E"/>
    <w:rsid w:val="00753CD2"/>
    <w:rsid w:val="00753D48"/>
    <w:rsid w:val="00753DBA"/>
    <w:rsid w:val="00754859"/>
    <w:rsid w:val="00755098"/>
    <w:rsid w:val="007551DF"/>
    <w:rsid w:val="0075539D"/>
    <w:rsid w:val="00755677"/>
    <w:rsid w:val="0075567E"/>
    <w:rsid w:val="00755B21"/>
    <w:rsid w:val="00755B91"/>
    <w:rsid w:val="00755BC8"/>
    <w:rsid w:val="00755C22"/>
    <w:rsid w:val="00755DE9"/>
    <w:rsid w:val="00755ED9"/>
    <w:rsid w:val="007560A0"/>
    <w:rsid w:val="007560B3"/>
    <w:rsid w:val="007560CB"/>
    <w:rsid w:val="007560D6"/>
    <w:rsid w:val="0075615F"/>
    <w:rsid w:val="00756184"/>
    <w:rsid w:val="0075619D"/>
    <w:rsid w:val="0075622D"/>
    <w:rsid w:val="00756383"/>
    <w:rsid w:val="007563BE"/>
    <w:rsid w:val="00756553"/>
    <w:rsid w:val="00756728"/>
    <w:rsid w:val="00756AC6"/>
    <w:rsid w:val="00756C9A"/>
    <w:rsid w:val="00756CA7"/>
    <w:rsid w:val="00756FC5"/>
    <w:rsid w:val="007572F6"/>
    <w:rsid w:val="0075782E"/>
    <w:rsid w:val="00757831"/>
    <w:rsid w:val="00757C54"/>
    <w:rsid w:val="0076030B"/>
    <w:rsid w:val="00760693"/>
    <w:rsid w:val="007606A5"/>
    <w:rsid w:val="007606E0"/>
    <w:rsid w:val="00760907"/>
    <w:rsid w:val="00760930"/>
    <w:rsid w:val="00760D1F"/>
    <w:rsid w:val="00760DA9"/>
    <w:rsid w:val="007615E7"/>
    <w:rsid w:val="00761A7B"/>
    <w:rsid w:val="00761FED"/>
    <w:rsid w:val="00762107"/>
    <w:rsid w:val="00762691"/>
    <w:rsid w:val="007626CB"/>
    <w:rsid w:val="00762816"/>
    <w:rsid w:val="00762924"/>
    <w:rsid w:val="00762965"/>
    <w:rsid w:val="007629A2"/>
    <w:rsid w:val="00762A6B"/>
    <w:rsid w:val="00762B62"/>
    <w:rsid w:val="00762BC0"/>
    <w:rsid w:val="00762C68"/>
    <w:rsid w:val="00762DE8"/>
    <w:rsid w:val="0076325E"/>
    <w:rsid w:val="007632B8"/>
    <w:rsid w:val="00763491"/>
    <w:rsid w:val="0076362D"/>
    <w:rsid w:val="007636F1"/>
    <w:rsid w:val="00763AC4"/>
    <w:rsid w:val="00763DDD"/>
    <w:rsid w:val="007640B0"/>
    <w:rsid w:val="007641C1"/>
    <w:rsid w:val="0076446C"/>
    <w:rsid w:val="0076499F"/>
    <w:rsid w:val="007649C6"/>
    <w:rsid w:val="00764C5D"/>
    <w:rsid w:val="007650CD"/>
    <w:rsid w:val="00765388"/>
    <w:rsid w:val="00765B07"/>
    <w:rsid w:val="00765B79"/>
    <w:rsid w:val="00765B83"/>
    <w:rsid w:val="00766072"/>
    <w:rsid w:val="0076617B"/>
    <w:rsid w:val="007662E5"/>
    <w:rsid w:val="00766630"/>
    <w:rsid w:val="00766A7D"/>
    <w:rsid w:val="007676FD"/>
    <w:rsid w:val="00767887"/>
    <w:rsid w:val="00767C65"/>
    <w:rsid w:val="00767F5B"/>
    <w:rsid w:val="00770005"/>
    <w:rsid w:val="00770123"/>
    <w:rsid w:val="0077030E"/>
    <w:rsid w:val="00770566"/>
    <w:rsid w:val="00770652"/>
    <w:rsid w:val="00770775"/>
    <w:rsid w:val="007707C1"/>
    <w:rsid w:val="007709BB"/>
    <w:rsid w:val="00770A85"/>
    <w:rsid w:val="00770E1C"/>
    <w:rsid w:val="00770E2B"/>
    <w:rsid w:val="00770F25"/>
    <w:rsid w:val="00770F48"/>
    <w:rsid w:val="007714DA"/>
    <w:rsid w:val="00771586"/>
    <w:rsid w:val="0077162A"/>
    <w:rsid w:val="0077170A"/>
    <w:rsid w:val="0077170C"/>
    <w:rsid w:val="00771B09"/>
    <w:rsid w:val="00771C86"/>
    <w:rsid w:val="00772698"/>
    <w:rsid w:val="007728D6"/>
    <w:rsid w:val="00772937"/>
    <w:rsid w:val="00772B4F"/>
    <w:rsid w:val="00772D2B"/>
    <w:rsid w:val="00773611"/>
    <w:rsid w:val="00773A6B"/>
    <w:rsid w:val="00773B44"/>
    <w:rsid w:val="00773DFF"/>
    <w:rsid w:val="007740E4"/>
    <w:rsid w:val="00774223"/>
    <w:rsid w:val="0077422F"/>
    <w:rsid w:val="00774378"/>
    <w:rsid w:val="00774407"/>
    <w:rsid w:val="0077454D"/>
    <w:rsid w:val="007746F3"/>
    <w:rsid w:val="007750E0"/>
    <w:rsid w:val="007751FE"/>
    <w:rsid w:val="0077568A"/>
    <w:rsid w:val="0077584F"/>
    <w:rsid w:val="00775A7B"/>
    <w:rsid w:val="00775D24"/>
    <w:rsid w:val="00775E2B"/>
    <w:rsid w:val="00776149"/>
    <w:rsid w:val="0077621A"/>
    <w:rsid w:val="00776477"/>
    <w:rsid w:val="00776576"/>
    <w:rsid w:val="007766DA"/>
    <w:rsid w:val="0077689D"/>
    <w:rsid w:val="00776AD0"/>
    <w:rsid w:val="00776ED5"/>
    <w:rsid w:val="00776F26"/>
    <w:rsid w:val="00776F73"/>
    <w:rsid w:val="007771CE"/>
    <w:rsid w:val="007771D9"/>
    <w:rsid w:val="00777A54"/>
    <w:rsid w:val="00777AD3"/>
    <w:rsid w:val="00777B3A"/>
    <w:rsid w:val="00777D66"/>
    <w:rsid w:val="00777DCC"/>
    <w:rsid w:val="00777FA4"/>
    <w:rsid w:val="00780038"/>
    <w:rsid w:val="00780731"/>
    <w:rsid w:val="007807B3"/>
    <w:rsid w:val="007808F4"/>
    <w:rsid w:val="00780BFC"/>
    <w:rsid w:val="00781108"/>
    <w:rsid w:val="007811B1"/>
    <w:rsid w:val="00781512"/>
    <w:rsid w:val="007816F8"/>
    <w:rsid w:val="0078175F"/>
    <w:rsid w:val="00781D22"/>
    <w:rsid w:val="00781F5A"/>
    <w:rsid w:val="0078213D"/>
    <w:rsid w:val="007821CA"/>
    <w:rsid w:val="00782467"/>
    <w:rsid w:val="00782663"/>
    <w:rsid w:val="00782A08"/>
    <w:rsid w:val="00782C12"/>
    <w:rsid w:val="00783201"/>
    <w:rsid w:val="0078323B"/>
    <w:rsid w:val="00783298"/>
    <w:rsid w:val="007832B2"/>
    <w:rsid w:val="00783321"/>
    <w:rsid w:val="00783485"/>
    <w:rsid w:val="0078358A"/>
    <w:rsid w:val="0078383A"/>
    <w:rsid w:val="00783A7C"/>
    <w:rsid w:val="00783B02"/>
    <w:rsid w:val="00783CD6"/>
    <w:rsid w:val="007842AD"/>
    <w:rsid w:val="0078443C"/>
    <w:rsid w:val="0078488C"/>
    <w:rsid w:val="007849E8"/>
    <w:rsid w:val="00784A3F"/>
    <w:rsid w:val="00784B44"/>
    <w:rsid w:val="00784C3F"/>
    <w:rsid w:val="00784C95"/>
    <w:rsid w:val="00784CFC"/>
    <w:rsid w:val="00784E3D"/>
    <w:rsid w:val="00785033"/>
    <w:rsid w:val="007850D2"/>
    <w:rsid w:val="0078511B"/>
    <w:rsid w:val="00785176"/>
    <w:rsid w:val="00785514"/>
    <w:rsid w:val="00785728"/>
    <w:rsid w:val="00785795"/>
    <w:rsid w:val="00785BF3"/>
    <w:rsid w:val="00785F0E"/>
    <w:rsid w:val="00786187"/>
    <w:rsid w:val="007861B0"/>
    <w:rsid w:val="00786326"/>
    <w:rsid w:val="007864B7"/>
    <w:rsid w:val="00786687"/>
    <w:rsid w:val="00786AEC"/>
    <w:rsid w:val="00787152"/>
    <w:rsid w:val="0078733B"/>
    <w:rsid w:val="00787568"/>
    <w:rsid w:val="00787781"/>
    <w:rsid w:val="007877C4"/>
    <w:rsid w:val="00787917"/>
    <w:rsid w:val="00787A3D"/>
    <w:rsid w:val="00787C8F"/>
    <w:rsid w:val="00787C91"/>
    <w:rsid w:val="00787D31"/>
    <w:rsid w:val="00787F25"/>
    <w:rsid w:val="00790228"/>
    <w:rsid w:val="0079051C"/>
    <w:rsid w:val="007905C7"/>
    <w:rsid w:val="007906B5"/>
    <w:rsid w:val="007907BE"/>
    <w:rsid w:val="007907C2"/>
    <w:rsid w:val="00790905"/>
    <w:rsid w:val="00790C62"/>
    <w:rsid w:val="007912A1"/>
    <w:rsid w:val="00791328"/>
    <w:rsid w:val="0079178B"/>
    <w:rsid w:val="00791ADE"/>
    <w:rsid w:val="00791B68"/>
    <w:rsid w:val="00791BFF"/>
    <w:rsid w:val="00791CAF"/>
    <w:rsid w:val="00791FD2"/>
    <w:rsid w:val="00791FD6"/>
    <w:rsid w:val="00791FDF"/>
    <w:rsid w:val="0079203B"/>
    <w:rsid w:val="007924CB"/>
    <w:rsid w:val="0079264E"/>
    <w:rsid w:val="00792709"/>
    <w:rsid w:val="00793410"/>
    <w:rsid w:val="00793691"/>
    <w:rsid w:val="00793E14"/>
    <w:rsid w:val="00794168"/>
    <w:rsid w:val="00794478"/>
    <w:rsid w:val="00794A67"/>
    <w:rsid w:val="00794E58"/>
    <w:rsid w:val="00794EED"/>
    <w:rsid w:val="00795048"/>
    <w:rsid w:val="00795168"/>
    <w:rsid w:val="007952B2"/>
    <w:rsid w:val="0079531E"/>
    <w:rsid w:val="007956FB"/>
    <w:rsid w:val="00795A69"/>
    <w:rsid w:val="00795CEC"/>
    <w:rsid w:val="00795D46"/>
    <w:rsid w:val="00795E20"/>
    <w:rsid w:val="0079614A"/>
    <w:rsid w:val="007961A6"/>
    <w:rsid w:val="0079668B"/>
    <w:rsid w:val="00796DEB"/>
    <w:rsid w:val="00796F5A"/>
    <w:rsid w:val="00797218"/>
    <w:rsid w:val="007973BF"/>
    <w:rsid w:val="007974A8"/>
    <w:rsid w:val="007974AA"/>
    <w:rsid w:val="0079754F"/>
    <w:rsid w:val="00797589"/>
    <w:rsid w:val="007976D0"/>
    <w:rsid w:val="0079795E"/>
    <w:rsid w:val="007979CF"/>
    <w:rsid w:val="00797BFB"/>
    <w:rsid w:val="007A0588"/>
    <w:rsid w:val="007A0620"/>
    <w:rsid w:val="007A069B"/>
    <w:rsid w:val="007A06EA"/>
    <w:rsid w:val="007A0934"/>
    <w:rsid w:val="007A0A77"/>
    <w:rsid w:val="007A0B1C"/>
    <w:rsid w:val="007A0DA2"/>
    <w:rsid w:val="007A0DC9"/>
    <w:rsid w:val="007A1B25"/>
    <w:rsid w:val="007A2087"/>
    <w:rsid w:val="007A2164"/>
    <w:rsid w:val="007A2364"/>
    <w:rsid w:val="007A2554"/>
    <w:rsid w:val="007A2846"/>
    <w:rsid w:val="007A29D5"/>
    <w:rsid w:val="007A2D18"/>
    <w:rsid w:val="007A330E"/>
    <w:rsid w:val="007A3467"/>
    <w:rsid w:val="007A35FD"/>
    <w:rsid w:val="007A3730"/>
    <w:rsid w:val="007A39E5"/>
    <w:rsid w:val="007A3A3A"/>
    <w:rsid w:val="007A3DDA"/>
    <w:rsid w:val="007A3E3D"/>
    <w:rsid w:val="007A40A4"/>
    <w:rsid w:val="007A40D6"/>
    <w:rsid w:val="007A4421"/>
    <w:rsid w:val="007A450A"/>
    <w:rsid w:val="007A460D"/>
    <w:rsid w:val="007A525E"/>
    <w:rsid w:val="007A5A6E"/>
    <w:rsid w:val="007A5C28"/>
    <w:rsid w:val="007A5E82"/>
    <w:rsid w:val="007A5FB1"/>
    <w:rsid w:val="007A60FD"/>
    <w:rsid w:val="007A62BF"/>
    <w:rsid w:val="007A6470"/>
    <w:rsid w:val="007A6623"/>
    <w:rsid w:val="007A692B"/>
    <w:rsid w:val="007A6B86"/>
    <w:rsid w:val="007A6CAD"/>
    <w:rsid w:val="007A6CB1"/>
    <w:rsid w:val="007A6D7A"/>
    <w:rsid w:val="007A6DEC"/>
    <w:rsid w:val="007A6F1D"/>
    <w:rsid w:val="007A7127"/>
    <w:rsid w:val="007A76F0"/>
    <w:rsid w:val="007A7899"/>
    <w:rsid w:val="007A7A21"/>
    <w:rsid w:val="007A7AE4"/>
    <w:rsid w:val="007A7BFA"/>
    <w:rsid w:val="007A7D18"/>
    <w:rsid w:val="007B0183"/>
    <w:rsid w:val="007B024C"/>
    <w:rsid w:val="007B054E"/>
    <w:rsid w:val="007B0677"/>
    <w:rsid w:val="007B070A"/>
    <w:rsid w:val="007B0921"/>
    <w:rsid w:val="007B09CE"/>
    <w:rsid w:val="007B09E1"/>
    <w:rsid w:val="007B0A77"/>
    <w:rsid w:val="007B14C3"/>
    <w:rsid w:val="007B15AB"/>
    <w:rsid w:val="007B1E38"/>
    <w:rsid w:val="007B277A"/>
    <w:rsid w:val="007B2845"/>
    <w:rsid w:val="007B2B59"/>
    <w:rsid w:val="007B2C11"/>
    <w:rsid w:val="007B2DBF"/>
    <w:rsid w:val="007B2EEB"/>
    <w:rsid w:val="007B37B1"/>
    <w:rsid w:val="007B3923"/>
    <w:rsid w:val="007B3A05"/>
    <w:rsid w:val="007B3CA3"/>
    <w:rsid w:val="007B3D68"/>
    <w:rsid w:val="007B42EB"/>
    <w:rsid w:val="007B43E7"/>
    <w:rsid w:val="007B49C4"/>
    <w:rsid w:val="007B54D7"/>
    <w:rsid w:val="007B56EA"/>
    <w:rsid w:val="007B5BA6"/>
    <w:rsid w:val="007B5E78"/>
    <w:rsid w:val="007B5F1C"/>
    <w:rsid w:val="007B643D"/>
    <w:rsid w:val="007B652C"/>
    <w:rsid w:val="007B6D2C"/>
    <w:rsid w:val="007B7042"/>
    <w:rsid w:val="007B7665"/>
    <w:rsid w:val="007B7670"/>
    <w:rsid w:val="007B76F0"/>
    <w:rsid w:val="007B7B2A"/>
    <w:rsid w:val="007B7BA9"/>
    <w:rsid w:val="007B7C0E"/>
    <w:rsid w:val="007B7C1B"/>
    <w:rsid w:val="007C002F"/>
    <w:rsid w:val="007C00CE"/>
    <w:rsid w:val="007C02D3"/>
    <w:rsid w:val="007C05BE"/>
    <w:rsid w:val="007C0AF2"/>
    <w:rsid w:val="007C0D83"/>
    <w:rsid w:val="007C101C"/>
    <w:rsid w:val="007C11E3"/>
    <w:rsid w:val="007C15DD"/>
    <w:rsid w:val="007C1C46"/>
    <w:rsid w:val="007C2159"/>
    <w:rsid w:val="007C238D"/>
    <w:rsid w:val="007C26E1"/>
    <w:rsid w:val="007C2D1D"/>
    <w:rsid w:val="007C33DD"/>
    <w:rsid w:val="007C34C7"/>
    <w:rsid w:val="007C3835"/>
    <w:rsid w:val="007C383F"/>
    <w:rsid w:val="007C3AB2"/>
    <w:rsid w:val="007C3EA4"/>
    <w:rsid w:val="007C3F7F"/>
    <w:rsid w:val="007C41A7"/>
    <w:rsid w:val="007C42E9"/>
    <w:rsid w:val="007C45D2"/>
    <w:rsid w:val="007C490E"/>
    <w:rsid w:val="007C4F72"/>
    <w:rsid w:val="007C50B3"/>
    <w:rsid w:val="007C5111"/>
    <w:rsid w:val="007C5259"/>
    <w:rsid w:val="007C525D"/>
    <w:rsid w:val="007C527D"/>
    <w:rsid w:val="007C5637"/>
    <w:rsid w:val="007C57B5"/>
    <w:rsid w:val="007C5A2D"/>
    <w:rsid w:val="007C5A65"/>
    <w:rsid w:val="007C5E4C"/>
    <w:rsid w:val="007C5E59"/>
    <w:rsid w:val="007C607B"/>
    <w:rsid w:val="007C61FC"/>
    <w:rsid w:val="007C634F"/>
    <w:rsid w:val="007C677F"/>
    <w:rsid w:val="007C692A"/>
    <w:rsid w:val="007C706D"/>
    <w:rsid w:val="007C711F"/>
    <w:rsid w:val="007C7E34"/>
    <w:rsid w:val="007D002D"/>
    <w:rsid w:val="007D0153"/>
    <w:rsid w:val="007D0A8F"/>
    <w:rsid w:val="007D0CC7"/>
    <w:rsid w:val="007D16F9"/>
    <w:rsid w:val="007D17AB"/>
    <w:rsid w:val="007D19BB"/>
    <w:rsid w:val="007D1A51"/>
    <w:rsid w:val="007D1DE4"/>
    <w:rsid w:val="007D1DF4"/>
    <w:rsid w:val="007D237C"/>
    <w:rsid w:val="007D2507"/>
    <w:rsid w:val="007D2633"/>
    <w:rsid w:val="007D28E3"/>
    <w:rsid w:val="007D2C84"/>
    <w:rsid w:val="007D2EC3"/>
    <w:rsid w:val="007D30F9"/>
    <w:rsid w:val="007D3695"/>
    <w:rsid w:val="007D3729"/>
    <w:rsid w:val="007D3A9A"/>
    <w:rsid w:val="007D3BD0"/>
    <w:rsid w:val="007D3DA4"/>
    <w:rsid w:val="007D402D"/>
    <w:rsid w:val="007D4871"/>
    <w:rsid w:val="007D4953"/>
    <w:rsid w:val="007D4991"/>
    <w:rsid w:val="007D49F3"/>
    <w:rsid w:val="007D518B"/>
    <w:rsid w:val="007D5233"/>
    <w:rsid w:val="007D5A2A"/>
    <w:rsid w:val="007D5D1A"/>
    <w:rsid w:val="007D5F51"/>
    <w:rsid w:val="007D625A"/>
    <w:rsid w:val="007D63F3"/>
    <w:rsid w:val="007D66A1"/>
    <w:rsid w:val="007D674A"/>
    <w:rsid w:val="007D6CA8"/>
    <w:rsid w:val="007D6D13"/>
    <w:rsid w:val="007D700B"/>
    <w:rsid w:val="007D75AE"/>
    <w:rsid w:val="007E0126"/>
    <w:rsid w:val="007E06FF"/>
    <w:rsid w:val="007E0867"/>
    <w:rsid w:val="007E09AE"/>
    <w:rsid w:val="007E0DF8"/>
    <w:rsid w:val="007E0F61"/>
    <w:rsid w:val="007E1004"/>
    <w:rsid w:val="007E10CD"/>
    <w:rsid w:val="007E10F8"/>
    <w:rsid w:val="007E124C"/>
    <w:rsid w:val="007E15F3"/>
    <w:rsid w:val="007E1623"/>
    <w:rsid w:val="007E1A8B"/>
    <w:rsid w:val="007E1A94"/>
    <w:rsid w:val="007E1C63"/>
    <w:rsid w:val="007E1CAB"/>
    <w:rsid w:val="007E26F9"/>
    <w:rsid w:val="007E270F"/>
    <w:rsid w:val="007E2AD5"/>
    <w:rsid w:val="007E2C5F"/>
    <w:rsid w:val="007E3043"/>
    <w:rsid w:val="007E312E"/>
    <w:rsid w:val="007E325F"/>
    <w:rsid w:val="007E32B6"/>
    <w:rsid w:val="007E35F6"/>
    <w:rsid w:val="007E374E"/>
    <w:rsid w:val="007E3888"/>
    <w:rsid w:val="007E39CE"/>
    <w:rsid w:val="007E39F9"/>
    <w:rsid w:val="007E3C34"/>
    <w:rsid w:val="007E3CBA"/>
    <w:rsid w:val="007E3E03"/>
    <w:rsid w:val="007E3E0D"/>
    <w:rsid w:val="007E3F62"/>
    <w:rsid w:val="007E4371"/>
    <w:rsid w:val="007E456D"/>
    <w:rsid w:val="007E468C"/>
    <w:rsid w:val="007E46A2"/>
    <w:rsid w:val="007E4C17"/>
    <w:rsid w:val="007E5158"/>
    <w:rsid w:val="007E518D"/>
    <w:rsid w:val="007E52BB"/>
    <w:rsid w:val="007E5326"/>
    <w:rsid w:val="007E55F2"/>
    <w:rsid w:val="007E57F7"/>
    <w:rsid w:val="007E5889"/>
    <w:rsid w:val="007E58EF"/>
    <w:rsid w:val="007E5AC4"/>
    <w:rsid w:val="007E5F9F"/>
    <w:rsid w:val="007E6010"/>
    <w:rsid w:val="007E619B"/>
    <w:rsid w:val="007E6A72"/>
    <w:rsid w:val="007E70EB"/>
    <w:rsid w:val="007E71CC"/>
    <w:rsid w:val="007E783F"/>
    <w:rsid w:val="007E7995"/>
    <w:rsid w:val="007E7AD0"/>
    <w:rsid w:val="007E7BA6"/>
    <w:rsid w:val="007E7BF9"/>
    <w:rsid w:val="007E7DAA"/>
    <w:rsid w:val="007F01FC"/>
    <w:rsid w:val="007F084F"/>
    <w:rsid w:val="007F08BD"/>
    <w:rsid w:val="007F09EA"/>
    <w:rsid w:val="007F0D5C"/>
    <w:rsid w:val="007F0DB0"/>
    <w:rsid w:val="007F1429"/>
    <w:rsid w:val="007F17C7"/>
    <w:rsid w:val="007F1A52"/>
    <w:rsid w:val="007F1FAD"/>
    <w:rsid w:val="007F2300"/>
    <w:rsid w:val="007F2530"/>
    <w:rsid w:val="007F2807"/>
    <w:rsid w:val="007F2921"/>
    <w:rsid w:val="007F2928"/>
    <w:rsid w:val="007F2BE7"/>
    <w:rsid w:val="007F2DBF"/>
    <w:rsid w:val="007F2E05"/>
    <w:rsid w:val="007F310E"/>
    <w:rsid w:val="007F315D"/>
    <w:rsid w:val="007F3188"/>
    <w:rsid w:val="007F3232"/>
    <w:rsid w:val="007F3BED"/>
    <w:rsid w:val="007F3C2A"/>
    <w:rsid w:val="007F3D9A"/>
    <w:rsid w:val="007F431A"/>
    <w:rsid w:val="007F4502"/>
    <w:rsid w:val="007F4C8B"/>
    <w:rsid w:val="007F4E19"/>
    <w:rsid w:val="007F4EC5"/>
    <w:rsid w:val="007F4F7C"/>
    <w:rsid w:val="007F5021"/>
    <w:rsid w:val="007F516D"/>
    <w:rsid w:val="007F5771"/>
    <w:rsid w:val="007F5BD5"/>
    <w:rsid w:val="007F5DA2"/>
    <w:rsid w:val="007F65DE"/>
    <w:rsid w:val="007F6978"/>
    <w:rsid w:val="007F6FDC"/>
    <w:rsid w:val="007F71A5"/>
    <w:rsid w:val="007F723B"/>
    <w:rsid w:val="007F74E4"/>
    <w:rsid w:val="007F7996"/>
    <w:rsid w:val="007F7BB2"/>
    <w:rsid w:val="007F7D73"/>
    <w:rsid w:val="007F7E76"/>
    <w:rsid w:val="0080046F"/>
    <w:rsid w:val="008007A6"/>
    <w:rsid w:val="00800805"/>
    <w:rsid w:val="00800922"/>
    <w:rsid w:val="00800A34"/>
    <w:rsid w:val="00800BF6"/>
    <w:rsid w:val="00800C9F"/>
    <w:rsid w:val="00800D15"/>
    <w:rsid w:val="00800F73"/>
    <w:rsid w:val="008011C5"/>
    <w:rsid w:val="008012C2"/>
    <w:rsid w:val="00801312"/>
    <w:rsid w:val="0080150B"/>
    <w:rsid w:val="00801603"/>
    <w:rsid w:val="0080182D"/>
    <w:rsid w:val="00801A67"/>
    <w:rsid w:val="00801CF3"/>
    <w:rsid w:val="00801E0D"/>
    <w:rsid w:val="008025C4"/>
    <w:rsid w:val="00802718"/>
    <w:rsid w:val="00802C8C"/>
    <w:rsid w:val="00802CA3"/>
    <w:rsid w:val="00802E92"/>
    <w:rsid w:val="00802F61"/>
    <w:rsid w:val="00803534"/>
    <w:rsid w:val="00803879"/>
    <w:rsid w:val="00803957"/>
    <w:rsid w:val="00803B1A"/>
    <w:rsid w:val="00804046"/>
    <w:rsid w:val="00804120"/>
    <w:rsid w:val="0080457C"/>
    <w:rsid w:val="008047C4"/>
    <w:rsid w:val="00804D7F"/>
    <w:rsid w:val="00804DC8"/>
    <w:rsid w:val="00804E02"/>
    <w:rsid w:val="00805011"/>
    <w:rsid w:val="008052F0"/>
    <w:rsid w:val="008059B6"/>
    <w:rsid w:val="008059D3"/>
    <w:rsid w:val="00805B1A"/>
    <w:rsid w:val="00805FFD"/>
    <w:rsid w:val="00806177"/>
    <w:rsid w:val="00806596"/>
    <w:rsid w:val="008067A7"/>
    <w:rsid w:val="0080691D"/>
    <w:rsid w:val="00806A74"/>
    <w:rsid w:val="00806C18"/>
    <w:rsid w:val="00806CF5"/>
    <w:rsid w:val="00806DC2"/>
    <w:rsid w:val="0080700C"/>
    <w:rsid w:val="008070B3"/>
    <w:rsid w:val="008071DD"/>
    <w:rsid w:val="008074DE"/>
    <w:rsid w:val="0080787D"/>
    <w:rsid w:val="00807B37"/>
    <w:rsid w:val="00807B9E"/>
    <w:rsid w:val="00807FEF"/>
    <w:rsid w:val="00810637"/>
    <w:rsid w:val="008107AD"/>
    <w:rsid w:val="00810AC9"/>
    <w:rsid w:val="00810CD9"/>
    <w:rsid w:val="00810D2F"/>
    <w:rsid w:val="00810FC7"/>
    <w:rsid w:val="008111BC"/>
    <w:rsid w:val="0081143D"/>
    <w:rsid w:val="0081144A"/>
    <w:rsid w:val="00811A0F"/>
    <w:rsid w:val="008120DD"/>
    <w:rsid w:val="00812281"/>
    <w:rsid w:val="008124DD"/>
    <w:rsid w:val="008129E9"/>
    <w:rsid w:val="00812EA8"/>
    <w:rsid w:val="0081309C"/>
    <w:rsid w:val="008130C8"/>
    <w:rsid w:val="008131E9"/>
    <w:rsid w:val="008133AC"/>
    <w:rsid w:val="008137F9"/>
    <w:rsid w:val="00813A14"/>
    <w:rsid w:val="00813C54"/>
    <w:rsid w:val="00813C9D"/>
    <w:rsid w:val="00813E9F"/>
    <w:rsid w:val="00813ED7"/>
    <w:rsid w:val="00814016"/>
    <w:rsid w:val="00814452"/>
    <w:rsid w:val="0081485A"/>
    <w:rsid w:val="00814967"/>
    <w:rsid w:val="00814B55"/>
    <w:rsid w:val="00814EFA"/>
    <w:rsid w:val="00815272"/>
    <w:rsid w:val="008152B8"/>
    <w:rsid w:val="0081549A"/>
    <w:rsid w:val="0081568F"/>
    <w:rsid w:val="0081574B"/>
    <w:rsid w:val="00815BE4"/>
    <w:rsid w:val="00815C86"/>
    <w:rsid w:val="00815D03"/>
    <w:rsid w:val="00815D3A"/>
    <w:rsid w:val="00816467"/>
    <w:rsid w:val="00816468"/>
    <w:rsid w:val="008166E5"/>
    <w:rsid w:val="00816C69"/>
    <w:rsid w:val="00816DFD"/>
    <w:rsid w:val="0081716D"/>
    <w:rsid w:val="00817322"/>
    <w:rsid w:val="0081767A"/>
    <w:rsid w:val="0081775F"/>
    <w:rsid w:val="00817A86"/>
    <w:rsid w:val="008200AD"/>
    <w:rsid w:val="008203E8"/>
    <w:rsid w:val="00820529"/>
    <w:rsid w:val="00820754"/>
    <w:rsid w:val="00820882"/>
    <w:rsid w:val="00820C54"/>
    <w:rsid w:val="00820DB4"/>
    <w:rsid w:val="00820EFD"/>
    <w:rsid w:val="0082105C"/>
    <w:rsid w:val="008210B3"/>
    <w:rsid w:val="0082122C"/>
    <w:rsid w:val="008219F7"/>
    <w:rsid w:val="00821A92"/>
    <w:rsid w:val="00821C35"/>
    <w:rsid w:val="00821CE3"/>
    <w:rsid w:val="00821E70"/>
    <w:rsid w:val="00821F23"/>
    <w:rsid w:val="00822248"/>
    <w:rsid w:val="008222B9"/>
    <w:rsid w:val="0082234E"/>
    <w:rsid w:val="0082243B"/>
    <w:rsid w:val="008225CA"/>
    <w:rsid w:val="00822658"/>
    <w:rsid w:val="008226EA"/>
    <w:rsid w:val="00822756"/>
    <w:rsid w:val="008227D8"/>
    <w:rsid w:val="00822996"/>
    <w:rsid w:val="00822F62"/>
    <w:rsid w:val="008233EA"/>
    <w:rsid w:val="00823B34"/>
    <w:rsid w:val="00823E0A"/>
    <w:rsid w:val="00823E85"/>
    <w:rsid w:val="00823EAA"/>
    <w:rsid w:val="0082462E"/>
    <w:rsid w:val="00824993"/>
    <w:rsid w:val="00824B93"/>
    <w:rsid w:val="00824DD0"/>
    <w:rsid w:val="00824FC3"/>
    <w:rsid w:val="0082562A"/>
    <w:rsid w:val="00825B09"/>
    <w:rsid w:val="00825D34"/>
    <w:rsid w:val="00825D63"/>
    <w:rsid w:val="008260FA"/>
    <w:rsid w:val="0082638B"/>
    <w:rsid w:val="008264E0"/>
    <w:rsid w:val="0082659F"/>
    <w:rsid w:val="008266D3"/>
    <w:rsid w:val="008267DD"/>
    <w:rsid w:val="00826801"/>
    <w:rsid w:val="00826E24"/>
    <w:rsid w:val="00826F43"/>
    <w:rsid w:val="0082771E"/>
    <w:rsid w:val="008278B2"/>
    <w:rsid w:val="00827C10"/>
    <w:rsid w:val="008304A2"/>
    <w:rsid w:val="0083065E"/>
    <w:rsid w:val="008308A8"/>
    <w:rsid w:val="0083096D"/>
    <w:rsid w:val="00830AB2"/>
    <w:rsid w:val="00830DB9"/>
    <w:rsid w:val="00830DD9"/>
    <w:rsid w:val="00830F96"/>
    <w:rsid w:val="0083129E"/>
    <w:rsid w:val="0083140A"/>
    <w:rsid w:val="0083154E"/>
    <w:rsid w:val="008315C7"/>
    <w:rsid w:val="008317D4"/>
    <w:rsid w:val="008318BD"/>
    <w:rsid w:val="00831A38"/>
    <w:rsid w:val="00831C88"/>
    <w:rsid w:val="00831FF3"/>
    <w:rsid w:val="0083214F"/>
    <w:rsid w:val="00832597"/>
    <w:rsid w:val="00832818"/>
    <w:rsid w:val="00832836"/>
    <w:rsid w:val="0083299A"/>
    <w:rsid w:val="0083313D"/>
    <w:rsid w:val="00833230"/>
    <w:rsid w:val="00833247"/>
    <w:rsid w:val="0083462D"/>
    <w:rsid w:val="00834E17"/>
    <w:rsid w:val="008353DD"/>
    <w:rsid w:val="008359EA"/>
    <w:rsid w:val="00835A37"/>
    <w:rsid w:val="00835D22"/>
    <w:rsid w:val="00835EE4"/>
    <w:rsid w:val="00836063"/>
    <w:rsid w:val="00836193"/>
    <w:rsid w:val="008361E0"/>
    <w:rsid w:val="0083628D"/>
    <w:rsid w:val="008368F7"/>
    <w:rsid w:val="00836988"/>
    <w:rsid w:val="00836B37"/>
    <w:rsid w:val="00836F06"/>
    <w:rsid w:val="0083705D"/>
    <w:rsid w:val="00837154"/>
    <w:rsid w:val="0083733E"/>
    <w:rsid w:val="00837602"/>
    <w:rsid w:val="00837C77"/>
    <w:rsid w:val="00837FB1"/>
    <w:rsid w:val="0084024A"/>
    <w:rsid w:val="00840310"/>
    <w:rsid w:val="008409A7"/>
    <w:rsid w:val="00840A67"/>
    <w:rsid w:val="00840B4F"/>
    <w:rsid w:val="00840C99"/>
    <w:rsid w:val="008412AC"/>
    <w:rsid w:val="00841364"/>
    <w:rsid w:val="00841591"/>
    <w:rsid w:val="00841825"/>
    <w:rsid w:val="0084183A"/>
    <w:rsid w:val="00841D16"/>
    <w:rsid w:val="0084205F"/>
    <w:rsid w:val="00842091"/>
    <w:rsid w:val="00842129"/>
    <w:rsid w:val="008421AC"/>
    <w:rsid w:val="00842235"/>
    <w:rsid w:val="0084230D"/>
    <w:rsid w:val="00842539"/>
    <w:rsid w:val="0084297E"/>
    <w:rsid w:val="00842D1B"/>
    <w:rsid w:val="00842F77"/>
    <w:rsid w:val="008432BD"/>
    <w:rsid w:val="008433CF"/>
    <w:rsid w:val="008436C1"/>
    <w:rsid w:val="00843CB2"/>
    <w:rsid w:val="00843D0A"/>
    <w:rsid w:val="00843D2E"/>
    <w:rsid w:val="00843D66"/>
    <w:rsid w:val="008441BE"/>
    <w:rsid w:val="008442A9"/>
    <w:rsid w:val="008445E6"/>
    <w:rsid w:val="0084460D"/>
    <w:rsid w:val="00844619"/>
    <w:rsid w:val="00844A55"/>
    <w:rsid w:val="00844DA9"/>
    <w:rsid w:val="0084563D"/>
    <w:rsid w:val="0084583C"/>
    <w:rsid w:val="008458D3"/>
    <w:rsid w:val="00845BE9"/>
    <w:rsid w:val="00845DD1"/>
    <w:rsid w:val="00845F6E"/>
    <w:rsid w:val="0084666F"/>
    <w:rsid w:val="00846680"/>
    <w:rsid w:val="0084668F"/>
    <w:rsid w:val="00846CEE"/>
    <w:rsid w:val="00846DBB"/>
    <w:rsid w:val="00846EA8"/>
    <w:rsid w:val="00847168"/>
    <w:rsid w:val="008478E5"/>
    <w:rsid w:val="008500E8"/>
    <w:rsid w:val="00850138"/>
    <w:rsid w:val="00850383"/>
    <w:rsid w:val="00850580"/>
    <w:rsid w:val="008509D2"/>
    <w:rsid w:val="00850A0F"/>
    <w:rsid w:val="00850A69"/>
    <w:rsid w:val="00850A8B"/>
    <w:rsid w:val="00850C15"/>
    <w:rsid w:val="00850D9F"/>
    <w:rsid w:val="00850E0B"/>
    <w:rsid w:val="00850EAA"/>
    <w:rsid w:val="00850F0E"/>
    <w:rsid w:val="00850F36"/>
    <w:rsid w:val="008510BC"/>
    <w:rsid w:val="00851526"/>
    <w:rsid w:val="0085158F"/>
    <w:rsid w:val="00851D40"/>
    <w:rsid w:val="00851E78"/>
    <w:rsid w:val="00851E97"/>
    <w:rsid w:val="0085232E"/>
    <w:rsid w:val="0085254D"/>
    <w:rsid w:val="00852A8D"/>
    <w:rsid w:val="00852D93"/>
    <w:rsid w:val="00852DA8"/>
    <w:rsid w:val="00852E3D"/>
    <w:rsid w:val="00853032"/>
    <w:rsid w:val="00853076"/>
    <w:rsid w:val="00853179"/>
    <w:rsid w:val="00853635"/>
    <w:rsid w:val="00853997"/>
    <w:rsid w:val="00853CE5"/>
    <w:rsid w:val="008540EE"/>
    <w:rsid w:val="0085432D"/>
    <w:rsid w:val="0085454A"/>
    <w:rsid w:val="00854869"/>
    <w:rsid w:val="008553E8"/>
    <w:rsid w:val="00855464"/>
    <w:rsid w:val="0085599B"/>
    <w:rsid w:val="00855E30"/>
    <w:rsid w:val="00856290"/>
    <w:rsid w:val="00856424"/>
    <w:rsid w:val="0085663E"/>
    <w:rsid w:val="0085666F"/>
    <w:rsid w:val="00856B2C"/>
    <w:rsid w:val="00856E7F"/>
    <w:rsid w:val="00856F4D"/>
    <w:rsid w:val="00857276"/>
    <w:rsid w:val="008573F5"/>
    <w:rsid w:val="008573F7"/>
    <w:rsid w:val="0085795A"/>
    <w:rsid w:val="00857A7A"/>
    <w:rsid w:val="00857A7B"/>
    <w:rsid w:val="00857DE6"/>
    <w:rsid w:val="00857FEE"/>
    <w:rsid w:val="008605C2"/>
    <w:rsid w:val="00860949"/>
    <w:rsid w:val="00860AA2"/>
    <w:rsid w:val="00860B42"/>
    <w:rsid w:val="00860E20"/>
    <w:rsid w:val="008613B4"/>
    <w:rsid w:val="008614AA"/>
    <w:rsid w:val="008616E0"/>
    <w:rsid w:val="00861DA8"/>
    <w:rsid w:val="00861E31"/>
    <w:rsid w:val="00861F68"/>
    <w:rsid w:val="0086200C"/>
    <w:rsid w:val="0086205D"/>
    <w:rsid w:val="0086205E"/>
    <w:rsid w:val="00862650"/>
    <w:rsid w:val="008626A1"/>
    <w:rsid w:val="00862988"/>
    <w:rsid w:val="00862DD9"/>
    <w:rsid w:val="00862F0C"/>
    <w:rsid w:val="00862F75"/>
    <w:rsid w:val="00863195"/>
    <w:rsid w:val="0086325B"/>
    <w:rsid w:val="008632CE"/>
    <w:rsid w:val="008632DB"/>
    <w:rsid w:val="008633BA"/>
    <w:rsid w:val="0086355D"/>
    <w:rsid w:val="00863846"/>
    <w:rsid w:val="008638AE"/>
    <w:rsid w:val="0086398A"/>
    <w:rsid w:val="00863B20"/>
    <w:rsid w:val="00863D4C"/>
    <w:rsid w:val="00863DCC"/>
    <w:rsid w:val="00864297"/>
    <w:rsid w:val="00864314"/>
    <w:rsid w:val="00864616"/>
    <w:rsid w:val="00864618"/>
    <w:rsid w:val="00864653"/>
    <w:rsid w:val="008646D9"/>
    <w:rsid w:val="00864D66"/>
    <w:rsid w:val="0086507E"/>
    <w:rsid w:val="00865161"/>
    <w:rsid w:val="00865653"/>
    <w:rsid w:val="008656B7"/>
    <w:rsid w:val="008656F6"/>
    <w:rsid w:val="00865707"/>
    <w:rsid w:val="008660B9"/>
    <w:rsid w:val="00866301"/>
    <w:rsid w:val="008664BC"/>
    <w:rsid w:val="008668A2"/>
    <w:rsid w:val="00866C77"/>
    <w:rsid w:val="00866C85"/>
    <w:rsid w:val="00867891"/>
    <w:rsid w:val="00867A1F"/>
    <w:rsid w:val="00867BF8"/>
    <w:rsid w:val="00870684"/>
    <w:rsid w:val="0087082F"/>
    <w:rsid w:val="0087085C"/>
    <w:rsid w:val="00870FAF"/>
    <w:rsid w:val="00871529"/>
    <w:rsid w:val="0087187D"/>
    <w:rsid w:val="008718A6"/>
    <w:rsid w:val="008722D5"/>
    <w:rsid w:val="0087255E"/>
    <w:rsid w:val="00872935"/>
    <w:rsid w:val="00872A9C"/>
    <w:rsid w:val="00872BF0"/>
    <w:rsid w:val="00872DAA"/>
    <w:rsid w:val="00873A64"/>
    <w:rsid w:val="00873A6D"/>
    <w:rsid w:val="00873C24"/>
    <w:rsid w:val="00873ECE"/>
    <w:rsid w:val="00874039"/>
    <w:rsid w:val="00874212"/>
    <w:rsid w:val="008742B0"/>
    <w:rsid w:val="0087482D"/>
    <w:rsid w:val="00874CB4"/>
    <w:rsid w:val="00875095"/>
    <w:rsid w:val="00875B10"/>
    <w:rsid w:val="00875CF9"/>
    <w:rsid w:val="00875D0D"/>
    <w:rsid w:val="00875D92"/>
    <w:rsid w:val="00876236"/>
    <w:rsid w:val="00876601"/>
    <w:rsid w:val="0087660A"/>
    <w:rsid w:val="008767D8"/>
    <w:rsid w:val="00876B3C"/>
    <w:rsid w:val="00876D3E"/>
    <w:rsid w:val="00876E2B"/>
    <w:rsid w:val="00876F2B"/>
    <w:rsid w:val="0087718E"/>
    <w:rsid w:val="00877253"/>
    <w:rsid w:val="0087755D"/>
    <w:rsid w:val="0087789F"/>
    <w:rsid w:val="00877FE9"/>
    <w:rsid w:val="00880091"/>
    <w:rsid w:val="008800EF"/>
    <w:rsid w:val="00880790"/>
    <w:rsid w:val="008808C3"/>
    <w:rsid w:val="0088094F"/>
    <w:rsid w:val="00880BF5"/>
    <w:rsid w:val="00880C26"/>
    <w:rsid w:val="0088130F"/>
    <w:rsid w:val="00881700"/>
    <w:rsid w:val="00881C3F"/>
    <w:rsid w:val="00881E83"/>
    <w:rsid w:val="00882051"/>
    <w:rsid w:val="008821E6"/>
    <w:rsid w:val="00882432"/>
    <w:rsid w:val="0088271F"/>
    <w:rsid w:val="0088278C"/>
    <w:rsid w:val="008827D5"/>
    <w:rsid w:val="0088288D"/>
    <w:rsid w:val="008829C4"/>
    <w:rsid w:val="00882BBE"/>
    <w:rsid w:val="00882E9C"/>
    <w:rsid w:val="00883500"/>
    <w:rsid w:val="00883631"/>
    <w:rsid w:val="0088363A"/>
    <w:rsid w:val="008836D3"/>
    <w:rsid w:val="0088396D"/>
    <w:rsid w:val="00883D85"/>
    <w:rsid w:val="008840D3"/>
    <w:rsid w:val="00884404"/>
    <w:rsid w:val="008848BF"/>
    <w:rsid w:val="00884AFD"/>
    <w:rsid w:val="00884B73"/>
    <w:rsid w:val="00884CCA"/>
    <w:rsid w:val="00884D5B"/>
    <w:rsid w:val="00884EB2"/>
    <w:rsid w:val="0088527B"/>
    <w:rsid w:val="00885988"/>
    <w:rsid w:val="0088598E"/>
    <w:rsid w:val="00885A5C"/>
    <w:rsid w:val="00885C11"/>
    <w:rsid w:val="00885CFF"/>
    <w:rsid w:val="008861AB"/>
    <w:rsid w:val="00886277"/>
    <w:rsid w:val="00886429"/>
    <w:rsid w:val="008864C2"/>
    <w:rsid w:val="008864C3"/>
    <w:rsid w:val="00886520"/>
    <w:rsid w:val="0088670E"/>
    <w:rsid w:val="00886839"/>
    <w:rsid w:val="00886922"/>
    <w:rsid w:val="00886CF0"/>
    <w:rsid w:val="00886E1E"/>
    <w:rsid w:val="00887004"/>
    <w:rsid w:val="0088716B"/>
    <w:rsid w:val="008874CD"/>
    <w:rsid w:val="008876CD"/>
    <w:rsid w:val="00887864"/>
    <w:rsid w:val="0088793E"/>
    <w:rsid w:val="00887CA9"/>
    <w:rsid w:val="00887D57"/>
    <w:rsid w:val="00887E7B"/>
    <w:rsid w:val="00887FC1"/>
    <w:rsid w:val="00887FC4"/>
    <w:rsid w:val="00890545"/>
    <w:rsid w:val="008906F8"/>
    <w:rsid w:val="008907CF"/>
    <w:rsid w:val="00890BE1"/>
    <w:rsid w:val="00890D28"/>
    <w:rsid w:val="008911EA"/>
    <w:rsid w:val="008911FB"/>
    <w:rsid w:val="00891820"/>
    <w:rsid w:val="00891B05"/>
    <w:rsid w:val="00891BD1"/>
    <w:rsid w:val="00891C18"/>
    <w:rsid w:val="008920AC"/>
    <w:rsid w:val="00892203"/>
    <w:rsid w:val="008926B0"/>
    <w:rsid w:val="008928DB"/>
    <w:rsid w:val="0089290E"/>
    <w:rsid w:val="00892E8B"/>
    <w:rsid w:val="008931A3"/>
    <w:rsid w:val="00893402"/>
    <w:rsid w:val="008938DF"/>
    <w:rsid w:val="008939EE"/>
    <w:rsid w:val="00893A42"/>
    <w:rsid w:val="00893B8A"/>
    <w:rsid w:val="0089418A"/>
    <w:rsid w:val="00894214"/>
    <w:rsid w:val="0089444D"/>
    <w:rsid w:val="00894488"/>
    <w:rsid w:val="00894693"/>
    <w:rsid w:val="008949E3"/>
    <w:rsid w:val="00894A77"/>
    <w:rsid w:val="00894ADF"/>
    <w:rsid w:val="00894B26"/>
    <w:rsid w:val="0089506B"/>
    <w:rsid w:val="00895349"/>
    <w:rsid w:val="0089537C"/>
    <w:rsid w:val="00895387"/>
    <w:rsid w:val="00895677"/>
    <w:rsid w:val="00895CF7"/>
    <w:rsid w:val="00895D37"/>
    <w:rsid w:val="0089617A"/>
    <w:rsid w:val="008964F3"/>
    <w:rsid w:val="008967CA"/>
    <w:rsid w:val="008967DF"/>
    <w:rsid w:val="00896945"/>
    <w:rsid w:val="00896B23"/>
    <w:rsid w:val="00896DFD"/>
    <w:rsid w:val="00896E90"/>
    <w:rsid w:val="008971AE"/>
    <w:rsid w:val="0089729C"/>
    <w:rsid w:val="008976EE"/>
    <w:rsid w:val="00897B9C"/>
    <w:rsid w:val="00897D24"/>
    <w:rsid w:val="00897E4B"/>
    <w:rsid w:val="00897E66"/>
    <w:rsid w:val="008A00D8"/>
    <w:rsid w:val="008A01DF"/>
    <w:rsid w:val="008A02FB"/>
    <w:rsid w:val="008A0900"/>
    <w:rsid w:val="008A0946"/>
    <w:rsid w:val="008A0B87"/>
    <w:rsid w:val="008A0F7E"/>
    <w:rsid w:val="008A15F4"/>
    <w:rsid w:val="008A18ED"/>
    <w:rsid w:val="008A1B22"/>
    <w:rsid w:val="008A1DC3"/>
    <w:rsid w:val="008A2308"/>
    <w:rsid w:val="008A287E"/>
    <w:rsid w:val="008A2CFD"/>
    <w:rsid w:val="008A3169"/>
    <w:rsid w:val="008A33A7"/>
    <w:rsid w:val="008A3552"/>
    <w:rsid w:val="008A3880"/>
    <w:rsid w:val="008A3DCD"/>
    <w:rsid w:val="008A4378"/>
    <w:rsid w:val="008A4DC7"/>
    <w:rsid w:val="008A5126"/>
    <w:rsid w:val="008A576B"/>
    <w:rsid w:val="008A5781"/>
    <w:rsid w:val="008A5829"/>
    <w:rsid w:val="008A5830"/>
    <w:rsid w:val="008A58C8"/>
    <w:rsid w:val="008A5AA0"/>
    <w:rsid w:val="008A5F49"/>
    <w:rsid w:val="008A644E"/>
    <w:rsid w:val="008A6570"/>
    <w:rsid w:val="008A6A23"/>
    <w:rsid w:val="008A6A33"/>
    <w:rsid w:val="008A6D48"/>
    <w:rsid w:val="008A7118"/>
    <w:rsid w:val="008A71D7"/>
    <w:rsid w:val="008A759E"/>
    <w:rsid w:val="008A7904"/>
    <w:rsid w:val="008A7A98"/>
    <w:rsid w:val="008A7D62"/>
    <w:rsid w:val="008A7EA4"/>
    <w:rsid w:val="008B0826"/>
    <w:rsid w:val="008B0B80"/>
    <w:rsid w:val="008B0B81"/>
    <w:rsid w:val="008B0E7F"/>
    <w:rsid w:val="008B183B"/>
    <w:rsid w:val="008B1861"/>
    <w:rsid w:val="008B1AAE"/>
    <w:rsid w:val="008B1AB3"/>
    <w:rsid w:val="008B1AD1"/>
    <w:rsid w:val="008B2009"/>
    <w:rsid w:val="008B22BD"/>
    <w:rsid w:val="008B241C"/>
    <w:rsid w:val="008B254D"/>
    <w:rsid w:val="008B255B"/>
    <w:rsid w:val="008B2A5E"/>
    <w:rsid w:val="008B2AF4"/>
    <w:rsid w:val="008B2CAB"/>
    <w:rsid w:val="008B2F65"/>
    <w:rsid w:val="008B305A"/>
    <w:rsid w:val="008B317F"/>
    <w:rsid w:val="008B32E3"/>
    <w:rsid w:val="008B332F"/>
    <w:rsid w:val="008B340F"/>
    <w:rsid w:val="008B3703"/>
    <w:rsid w:val="008B37C8"/>
    <w:rsid w:val="008B3A23"/>
    <w:rsid w:val="008B3B03"/>
    <w:rsid w:val="008B3B8E"/>
    <w:rsid w:val="008B3D74"/>
    <w:rsid w:val="008B4239"/>
    <w:rsid w:val="008B42BB"/>
    <w:rsid w:val="008B4426"/>
    <w:rsid w:val="008B44DB"/>
    <w:rsid w:val="008B46A1"/>
    <w:rsid w:val="008B49AD"/>
    <w:rsid w:val="008B4CB2"/>
    <w:rsid w:val="008B4F2F"/>
    <w:rsid w:val="008B5390"/>
    <w:rsid w:val="008B53E9"/>
    <w:rsid w:val="008B54A9"/>
    <w:rsid w:val="008B571D"/>
    <w:rsid w:val="008B578E"/>
    <w:rsid w:val="008B67A6"/>
    <w:rsid w:val="008B69E4"/>
    <w:rsid w:val="008B6FC5"/>
    <w:rsid w:val="008B7047"/>
    <w:rsid w:val="008B7C12"/>
    <w:rsid w:val="008B7D66"/>
    <w:rsid w:val="008B7E72"/>
    <w:rsid w:val="008C001C"/>
    <w:rsid w:val="008C039A"/>
    <w:rsid w:val="008C069D"/>
    <w:rsid w:val="008C06B2"/>
    <w:rsid w:val="008C07D6"/>
    <w:rsid w:val="008C0A06"/>
    <w:rsid w:val="008C0E65"/>
    <w:rsid w:val="008C0F40"/>
    <w:rsid w:val="008C12A7"/>
    <w:rsid w:val="008C1655"/>
    <w:rsid w:val="008C1704"/>
    <w:rsid w:val="008C1808"/>
    <w:rsid w:val="008C1945"/>
    <w:rsid w:val="008C1C44"/>
    <w:rsid w:val="008C1C8C"/>
    <w:rsid w:val="008C1CA5"/>
    <w:rsid w:val="008C1D9F"/>
    <w:rsid w:val="008C1F64"/>
    <w:rsid w:val="008C1F87"/>
    <w:rsid w:val="008C20F7"/>
    <w:rsid w:val="008C215A"/>
    <w:rsid w:val="008C24FF"/>
    <w:rsid w:val="008C2925"/>
    <w:rsid w:val="008C2E0B"/>
    <w:rsid w:val="008C2EA9"/>
    <w:rsid w:val="008C3184"/>
    <w:rsid w:val="008C34EB"/>
    <w:rsid w:val="008C35A5"/>
    <w:rsid w:val="008C3F05"/>
    <w:rsid w:val="008C4185"/>
    <w:rsid w:val="008C426D"/>
    <w:rsid w:val="008C4390"/>
    <w:rsid w:val="008C4421"/>
    <w:rsid w:val="008C48C7"/>
    <w:rsid w:val="008C4CD9"/>
    <w:rsid w:val="008C5080"/>
    <w:rsid w:val="008C514D"/>
    <w:rsid w:val="008C5195"/>
    <w:rsid w:val="008C551D"/>
    <w:rsid w:val="008C55C6"/>
    <w:rsid w:val="008C57E3"/>
    <w:rsid w:val="008C587D"/>
    <w:rsid w:val="008C6315"/>
    <w:rsid w:val="008C650B"/>
    <w:rsid w:val="008C68C8"/>
    <w:rsid w:val="008C6BB0"/>
    <w:rsid w:val="008C7031"/>
    <w:rsid w:val="008C7144"/>
    <w:rsid w:val="008C72F3"/>
    <w:rsid w:val="008C74A8"/>
    <w:rsid w:val="008C761F"/>
    <w:rsid w:val="008C79A3"/>
    <w:rsid w:val="008D00A0"/>
    <w:rsid w:val="008D0203"/>
    <w:rsid w:val="008D049A"/>
    <w:rsid w:val="008D04B7"/>
    <w:rsid w:val="008D0571"/>
    <w:rsid w:val="008D0703"/>
    <w:rsid w:val="008D07A9"/>
    <w:rsid w:val="008D09AB"/>
    <w:rsid w:val="008D0B85"/>
    <w:rsid w:val="008D0E54"/>
    <w:rsid w:val="008D0F80"/>
    <w:rsid w:val="008D1303"/>
    <w:rsid w:val="008D1607"/>
    <w:rsid w:val="008D1615"/>
    <w:rsid w:val="008D1BA8"/>
    <w:rsid w:val="008D2042"/>
    <w:rsid w:val="008D224E"/>
    <w:rsid w:val="008D2461"/>
    <w:rsid w:val="008D246A"/>
    <w:rsid w:val="008D24CC"/>
    <w:rsid w:val="008D2537"/>
    <w:rsid w:val="008D2729"/>
    <w:rsid w:val="008D2798"/>
    <w:rsid w:val="008D282A"/>
    <w:rsid w:val="008D2F27"/>
    <w:rsid w:val="008D362F"/>
    <w:rsid w:val="008D37D0"/>
    <w:rsid w:val="008D3C5B"/>
    <w:rsid w:val="008D43F2"/>
    <w:rsid w:val="008D46D8"/>
    <w:rsid w:val="008D4797"/>
    <w:rsid w:val="008D48E4"/>
    <w:rsid w:val="008D4AB9"/>
    <w:rsid w:val="008D4C14"/>
    <w:rsid w:val="008D4D42"/>
    <w:rsid w:val="008D4DD3"/>
    <w:rsid w:val="008D4E35"/>
    <w:rsid w:val="008D51E2"/>
    <w:rsid w:val="008D5509"/>
    <w:rsid w:val="008D55EF"/>
    <w:rsid w:val="008D5AC7"/>
    <w:rsid w:val="008D5DDE"/>
    <w:rsid w:val="008D5FF7"/>
    <w:rsid w:val="008D6012"/>
    <w:rsid w:val="008D6034"/>
    <w:rsid w:val="008D60E5"/>
    <w:rsid w:val="008D6185"/>
    <w:rsid w:val="008D61B5"/>
    <w:rsid w:val="008D6213"/>
    <w:rsid w:val="008D62AA"/>
    <w:rsid w:val="008D64C7"/>
    <w:rsid w:val="008D66BB"/>
    <w:rsid w:val="008D68AD"/>
    <w:rsid w:val="008D6AFA"/>
    <w:rsid w:val="008D6C7F"/>
    <w:rsid w:val="008D6EDE"/>
    <w:rsid w:val="008D7078"/>
    <w:rsid w:val="008D70C8"/>
    <w:rsid w:val="008D71AA"/>
    <w:rsid w:val="008D7354"/>
    <w:rsid w:val="008D7380"/>
    <w:rsid w:val="008D7449"/>
    <w:rsid w:val="008D7563"/>
    <w:rsid w:val="008D757A"/>
    <w:rsid w:val="008D79BC"/>
    <w:rsid w:val="008D7A45"/>
    <w:rsid w:val="008D7F65"/>
    <w:rsid w:val="008E08C6"/>
    <w:rsid w:val="008E0EA5"/>
    <w:rsid w:val="008E12BF"/>
    <w:rsid w:val="008E170F"/>
    <w:rsid w:val="008E1891"/>
    <w:rsid w:val="008E1B38"/>
    <w:rsid w:val="008E1DFD"/>
    <w:rsid w:val="008E1F4C"/>
    <w:rsid w:val="008E1FA2"/>
    <w:rsid w:val="008E2038"/>
    <w:rsid w:val="008E2062"/>
    <w:rsid w:val="008E2172"/>
    <w:rsid w:val="008E22EA"/>
    <w:rsid w:val="008E23FD"/>
    <w:rsid w:val="008E2547"/>
    <w:rsid w:val="008E25E3"/>
    <w:rsid w:val="008E26FF"/>
    <w:rsid w:val="008E28E3"/>
    <w:rsid w:val="008E2C65"/>
    <w:rsid w:val="008E3068"/>
    <w:rsid w:val="008E32DA"/>
    <w:rsid w:val="008E32FD"/>
    <w:rsid w:val="008E3418"/>
    <w:rsid w:val="008E34A3"/>
    <w:rsid w:val="008E39A0"/>
    <w:rsid w:val="008E3D8C"/>
    <w:rsid w:val="008E3F1E"/>
    <w:rsid w:val="008E4194"/>
    <w:rsid w:val="008E4330"/>
    <w:rsid w:val="008E4545"/>
    <w:rsid w:val="008E4635"/>
    <w:rsid w:val="008E4C7E"/>
    <w:rsid w:val="008E4DB9"/>
    <w:rsid w:val="008E54A7"/>
    <w:rsid w:val="008E57A5"/>
    <w:rsid w:val="008E57E0"/>
    <w:rsid w:val="008E599B"/>
    <w:rsid w:val="008E5CE0"/>
    <w:rsid w:val="008E5DF8"/>
    <w:rsid w:val="008E608A"/>
    <w:rsid w:val="008E6642"/>
    <w:rsid w:val="008E66E0"/>
    <w:rsid w:val="008E6D6A"/>
    <w:rsid w:val="008E6DB1"/>
    <w:rsid w:val="008E6F96"/>
    <w:rsid w:val="008E6FB3"/>
    <w:rsid w:val="008E7011"/>
    <w:rsid w:val="008E730F"/>
    <w:rsid w:val="008E7659"/>
    <w:rsid w:val="008E765C"/>
    <w:rsid w:val="008E7792"/>
    <w:rsid w:val="008E7A9A"/>
    <w:rsid w:val="008E7BFF"/>
    <w:rsid w:val="008E7E3D"/>
    <w:rsid w:val="008F00F3"/>
    <w:rsid w:val="008F07E1"/>
    <w:rsid w:val="008F08C5"/>
    <w:rsid w:val="008F0D15"/>
    <w:rsid w:val="008F0D23"/>
    <w:rsid w:val="008F0E47"/>
    <w:rsid w:val="008F0F31"/>
    <w:rsid w:val="008F11E3"/>
    <w:rsid w:val="008F130F"/>
    <w:rsid w:val="008F1380"/>
    <w:rsid w:val="008F1629"/>
    <w:rsid w:val="008F1901"/>
    <w:rsid w:val="008F1BDB"/>
    <w:rsid w:val="008F1DE9"/>
    <w:rsid w:val="008F1E74"/>
    <w:rsid w:val="008F2673"/>
    <w:rsid w:val="008F2852"/>
    <w:rsid w:val="008F2AFE"/>
    <w:rsid w:val="008F2C48"/>
    <w:rsid w:val="008F2C59"/>
    <w:rsid w:val="008F3065"/>
    <w:rsid w:val="008F307D"/>
    <w:rsid w:val="008F31B0"/>
    <w:rsid w:val="008F324E"/>
    <w:rsid w:val="008F3283"/>
    <w:rsid w:val="008F3540"/>
    <w:rsid w:val="008F38F4"/>
    <w:rsid w:val="008F3B59"/>
    <w:rsid w:val="008F40B8"/>
    <w:rsid w:val="008F4661"/>
    <w:rsid w:val="008F4A35"/>
    <w:rsid w:val="008F4BD3"/>
    <w:rsid w:val="008F5014"/>
    <w:rsid w:val="008F533C"/>
    <w:rsid w:val="008F5540"/>
    <w:rsid w:val="008F555D"/>
    <w:rsid w:val="008F57DA"/>
    <w:rsid w:val="008F58E2"/>
    <w:rsid w:val="008F5997"/>
    <w:rsid w:val="008F5B7D"/>
    <w:rsid w:val="008F5BE0"/>
    <w:rsid w:val="008F5BE7"/>
    <w:rsid w:val="008F5DA9"/>
    <w:rsid w:val="008F6174"/>
    <w:rsid w:val="008F6293"/>
    <w:rsid w:val="008F649D"/>
    <w:rsid w:val="008F6528"/>
    <w:rsid w:val="008F653A"/>
    <w:rsid w:val="008F67A7"/>
    <w:rsid w:val="008F6BDA"/>
    <w:rsid w:val="008F6D0A"/>
    <w:rsid w:val="008F6D73"/>
    <w:rsid w:val="008F6D8A"/>
    <w:rsid w:val="008F7861"/>
    <w:rsid w:val="008F793F"/>
    <w:rsid w:val="008F7C49"/>
    <w:rsid w:val="008F7D43"/>
    <w:rsid w:val="008F7DF4"/>
    <w:rsid w:val="00900020"/>
    <w:rsid w:val="009001FD"/>
    <w:rsid w:val="00900406"/>
    <w:rsid w:val="00900577"/>
    <w:rsid w:val="009007CF"/>
    <w:rsid w:val="009008E7"/>
    <w:rsid w:val="00900C84"/>
    <w:rsid w:val="00900E29"/>
    <w:rsid w:val="00900EBB"/>
    <w:rsid w:val="00900FF4"/>
    <w:rsid w:val="009012B5"/>
    <w:rsid w:val="00901595"/>
    <w:rsid w:val="00901596"/>
    <w:rsid w:val="0090162A"/>
    <w:rsid w:val="0090181D"/>
    <w:rsid w:val="00901B11"/>
    <w:rsid w:val="00901D33"/>
    <w:rsid w:val="00901DC7"/>
    <w:rsid w:val="009020E2"/>
    <w:rsid w:val="009021CB"/>
    <w:rsid w:val="00902312"/>
    <w:rsid w:val="009027FF"/>
    <w:rsid w:val="009029D7"/>
    <w:rsid w:val="00902D5B"/>
    <w:rsid w:val="00902F4B"/>
    <w:rsid w:val="009030A5"/>
    <w:rsid w:val="00903159"/>
    <w:rsid w:val="00903198"/>
    <w:rsid w:val="009032BC"/>
    <w:rsid w:val="009033C0"/>
    <w:rsid w:val="0090344D"/>
    <w:rsid w:val="00903684"/>
    <w:rsid w:val="0090385D"/>
    <w:rsid w:val="00903A25"/>
    <w:rsid w:val="00903E7C"/>
    <w:rsid w:val="00903F87"/>
    <w:rsid w:val="00903FAC"/>
    <w:rsid w:val="0090419B"/>
    <w:rsid w:val="009042F4"/>
    <w:rsid w:val="0090435C"/>
    <w:rsid w:val="0090439D"/>
    <w:rsid w:val="00904670"/>
    <w:rsid w:val="009048B0"/>
    <w:rsid w:val="00904C21"/>
    <w:rsid w:val="00904D64"/>
    <w:rsid w:val="00904D6F"/>
    <w:rsid w:val="00904F01"/>
    <w:rsid w:val="009052D5"/>
    <w:rsid w:val="00905397"/>
    <w:rsid w:val="0090557A"/>
    <w:rsid w:val="009056A4"/>
    <w:rsid w:val="009056B2"/>
    <w:rsid w:val="009059A0"/>
    <w:rsid w:val="009059D2"/>
    <w:rsid w:val="009061BF"/>
    <w:rsid w:val="0090689B"/>
    <w:rsid w:val="009069B5"/>
    <w:rsid w:val="00906B6C"/>
    <w:rsid w:val="00906B8B"/>
    <w:rsid w:val="0090760F"/>
    <w:rsid w:val="0090777D"/>
    <w:rsid w:val="009077DB"/>
    <w:rsid w:val="00907CFD"/>
    <w:rsid w:val="00907E3E"/>
    <w:rsid w:val="00910199"/>
    <w:rsid w:val="009101BF"/>
    <w:rsid w:val="009101E4"/>
    <w:rsid w:val="0091030E"/>
    <w:rsid w:val="00910575"/>
    <w:rsid w:val="00910927"/>
    <w:rsid w:val="00910AF0"/>
    <w:rsid w:val="00910AF4"/>
    <w:rsid w:val="00910C6F"/>
    <w:rsid w:val="00910E46"/>
    <w:rsid w:val="00910EBA"/>
    <w:rsid w:val="0091106A"/>
    <w:rsid w:val="00911999"/>
    <w:rsid w:val="009119C8"/>
    <w:rsid w:val="00911CEE"/>
    <w:rsid w:val="00911DE3"/>
    <w:rsid w:val="009120DD"/>
    <w:rsid w:val="00912113"/>
    <w:rsid w:val="0091229B"/>
    <w:rsid w:val="00912385"/>
    <w:rsid w:val="00912401"/>
    <w:rsid w:val="0091252D"/>
    <w:rsid w:val="00912571"/>
    <w:rsid w:val="0091286A"/>
    <w:rsid w:val="00912DD9"/>
    <w:rsid w:val="009136C0"/>
    <w:rsid w:val="009139F4"/>
    <w:rsid w:val="00913A15"/>
    <w:rsid w:val="00913B53"/>
    <w:rsid w:val="009141D0"/>
    <w:rsid w:val="009143F9"/>
    <w:rsid w:val="00914423"/>
    <w:rsid w:val="00914546"/>
    <w:rsid w:val="009146CB"/>
    <w:rsid w:val="00914D6D"/>
    <w:rsid w:val="00914DAD"/>
    <w:rsid w:val="00914E73"/>
    <w:rsid w:val="00914F3C"/>
    <w:rsid w:val="00915006"/>
    <w:rsid w:val="00915068"/>
    <w:rsid w:val="009154A6"/>
    <w:rsid w:val="00915720"/>
    <w:rsid w:val="00915850"/>
    <w:rsid w:val="0091594C"/>
    <w:rsid w:val="00915970"/>
    <w:rsid w:val="00915C3C"/>
    <w:rsid w:val="00915CCC"/>
    <w:rsid w:val="00915FB1"/>
    <w:rsid w:val="00916244"/>
    <w:rsid w:val="00916A41"/>
    <w:rsid w:val="00916AB8"/>
    <w:rsid w:val="00916BF1"/>
    <w:rsid w:val="00917126"/>
    <w:rsid w:val="009171C7"/>
    <w:rsid w:val="009174B4"/>
    <w:rsid w:val="009176AB"/>
    <w:rsid w:val="009177E8"/>
    <w:rsid w:val="00917E4C"/>
    <w:rsid w:val="009201E4"/>
    <w:rsid w:val="0092024B"/>
    <w:rsid w:val="009204CC"/>
    <w:rsid w:val="0092068E"/>
    <w:rsid w:val="00920848"/>
    <w:rsid w:val="009215F5"/>
    <w:rsid w:val="0092180C"/>
    <w:rsid w:val="00921846"/>
    <w:rsid w:val="00921C7D"/>
    <w:rsid w:val="00921EC4"/>
    <w:rsid w:val="00922605"/>
    <w:rsid w:val="0092265E"/>
    <w:rsid w:val="009229AD"/>
    <w:rsid w:val="009229DF"/>
    <w:rsid w:val="00922AD5"/>
    <w:rsid w:val="00922DFA"/>
    <w:rsid w:val="00922EC9"/>
    <w:rsid w:val="00923572"/>
    <w:rsid w:val="0092387C"/>
    <w:rsid w:val="00923894"/>
    <w:rsid w:val="00923AA8"/>
    <w:rsid w:val="00923C01"/>
    <w:rsid w:val="009241A3"/>
    <w:rsid w:val="00924475"/>
    <w:rsid w:val="0092456E"/>
    <w:rsid w:val="009246A3"/>
    <w:rsid w:val="00924C4B"/>
    <w:rsid w:val="00924DAC"/>
    <w:rsid w:val="00924E19"/>
    <w:rsid w:val="00925317"/>
    <w:rsid w:val="0092542F"/>
    <w:rsid w:val="009255BB"/>
    <w:rsid w:val="009257F8"/>
    <w:rsid w:val="009259D8"/>
    <w:rsid w:val="00925C92"/>
    <w:rsid w:val="00925EA6"/>
    <w:rsid w:val="0092614E"/>
    <w:rsid w:val="009269DC"/>
    <w:rsid w:val="00926DEB"/>
    <w:rsid w:val="00927139"/>
    <w:rsid w:val="009271C6"/>
    <w:rsid w:val="00927568"/>
    <w:rsid w:val="0092762D"/>
    <w:rsid w:val="00927833"/>
    <w:rsid w:val="009278FA"/>
    <w:rsid w:val="00927BE7"/>
    <w:rsid w:val="0093003F"/>
    <w:rsid w:val="00930131"/>
    <w:rsid w:val="00930244"/>
    <w:rsid w:val="00930381"/>
    <w:rsid w:val="009305B7"/>
    <w:rsid w:val="009306DF"/>
    <w:rsid w:val="0093098E"/>
    <w:rsid w:val="00931163"/>
    <w:rsid w:val="0093140D"/>
    <w:rsid w:val="009316DF"/>
    <w:rsid w:val="009321AD"/>
    <w:rsid w:val="0093256A"/>
    <w:rsid w:val="00932688"/>
    <w:rsid w:val="00932781"/>
    <w:rsid w:val="009329BF"/>
    <w:rsid w:val="00932A75"/>
    <w:rsid w:val="00932C4B"/>
    <w:rsid w:val="00932EB7"/>
    <w:rsid w:val="00933557"/>
    <w:rsid w:val="00933C07"/>
    <w:rsid w:val="00933D4A"/>
    <w:rsid w:val="00933E45"/>
    <w:rsid w:val="00934372"/>
    <w:rsid w:val="009347E4"/>
    <w:rsid w:val="009348CC"/>
    <w:rsid w:val="0093490B"/>
    <w:rsid w:val="00934A81"/>
    <w:rsid w:val="00934BE9"/>
    <w:rsid w:val="00934C67"/>
    <w:rsid w:val="00934EE6"/>
    <w:rsid w:val="00934EF3"/>
    <w:rsid w:val="00935122"/>
    <w:rsid w:val="009356CE"/>
    <w:rsid w:val="009358A6"/>
    <w:rsid w:val="00935C4E"/>
    <w:rsid w:val="00936052"/>
    <w:rsid w:val="0093681D"/>
    <w:rsid w:val="00936877"/>
    <w:rsid w:val="00936975"/>
    <w:rsid w:val="00936BD5"/>
    <w:rsid w:val="00936CB6"/>
    <w:rsid w:val="00936FB4"/>
    <w:rsid w:val="009370C2"/>
    <w:rsid w:val="00937174"/>
    <w:rsid w:val="00937596"/>
    <w:rsid w:val="00937701"/>
    <w:rsid w:val="00937792"/>
    <w:rsid w:val="00937E04"/>
    <w:rsid w:val="00937FED"/>
    <w:rsid w:val="009402EA"/>
    <w:rsid w:val="009402F9"/>
    <w:rsid w:val="009403FC"/>
    <w:rsid w:val="0094062E"/>
    <w:rsid w:val="00940957"/>
    <w:rsid w:val="009409A0"/>
    <w:rsid w:val="00940C1B"/>
    <w:rsid w:val="00940EC9"/>
    <w:rsid w:val="00940F23"/>
    <w:rsid w:val="0094104E"/>
    <w:rsid w:val="0094114F"/>
    <w:rsid w:val="009414F7"/>
    <w:rsid w:val="00941662"/>
    <w:rsid w:val="00941A52"/>
    <w:rsid w:val="00941C12"/>
    <w:rsid w:val="00941E07"/>
    <w:rsid w:val="00941F9A"/>
    <w:rsid w:val="00941FF8"/>
    <w:rsid w:val="00942099"/>
    <w:rsid w:val="0094263A"/>
    <w:rsid w:val="009427D7"/>
    <w:rsid w:val="009428C0"/>
    <w:rsid w:val="0094299B"/>
    <w:rsid w:val="009429EB"/>
    <w:rsid w:val="00942BA6"/>
    <w:rsid w:val="00942D40"/>
    <w:rsid w:val="00942E43"/>
    <w:rsid w:val="00942FDA"/>
    <w:rsid w:val="00943050"/>
    <w:rsid w:val="0094306C"/>
    <w:rsid w:val="009430AF"/>
    <w:rsid w:val="00943384"/>
    <w:rsid w:val="0094371A"/>
    <w:rsid w:val="00943738"/>
    <w:rsid w:val="0094375A"/>
    <w:rsid w:val="009437A7"/>
    <w:rsid w:val="00943815"/>
    <w:rsid w:val="009439CA"/>
    <w:rsid w:val="00944110"/>
    <w:rsid w:val="009443F4"/>
    <w:rsid w:val="00944524"/>
    <w:rsid w:val="00944583"/>
    <w:rsid w:val="009446C2"/>
    <w:rsid w:val="009449EA"/>
    <w:rsid w:val="00944A9A"/>
    <w:rsid w:val="00944C90"/>
    <w:rsid w:val="00944E4C"/>
    <w:rsid w:val="009455DA"/>
    <w:rsid w:val="009455E2"/>
    <w:rsid w:val="009458D6"/>
    <w:rsid w:val="009459D5"/>
    <w:rsid w:val="00945BA8"/>
    <w:rsid w:val="00945FBB"/>
    <w:rsid w:val="00945FE7"/>
    <w:rsid w:val="00946072"/>
    <w:rsid w:val="009464BE"/>
    <w:rsid w:val="009465A2"/>
    <w:rsid w:val="00946C76"/>
    <w:rsid w:val="00946D4B"/>
    <w:rsid w:val="00946DA4"/>
    <w:rsid w:val="0094745C"/>
    <w:rsid w:val="00947D91"/>
    <w:rsid w:val="00947FF7"/>
    <w:rsid w:val="00950519"/>
    <w:rsid w:val="0095052A"/>
    <w:rsid w:val="0095078C"/>
    <w:rsid w:val="009508BD"/>
    <w:rsid w:val="0095123F"/>
    <w:rsid w:val="009517A2"/>
    <w:rsid w:val="0095208D"/>
    <w:rsid w:val="0095219D"/>
    <w:rsid w:val="00952247"/>
    <w:rsid w:val="00952295"/>
    <w:rsid w:val="0095235C"/>
    <w:rsid w:val="00952848"/>
    <w:rsid w:val="00952862"/>
    <w:rsid w:val="009528C7"/>
    <w:rsid w:val="009529C3"/>
    <w:rsid w:val="00952B2B"/>
    <w:rsid w:val="009533D0"/>
    <w:rsid w:val="00953467"/>
    <w:rsid w:val="00953FB7"/>
    <w:rsid w:val="009545CF"/>
    <w:rsid w:val="009547A5"/>
    <w:rsid w:val="00954A16"/>
    <w:rsid w:val="00954AB3"/>
    <w:rsid w:val="00954C4B"/>
    <w:rsid w:val="00955139"/>
    <w:rsid w:val="00955207"/>
    <w:rsid w:val="00955291"/>
    <w:rsid w:val="00955428"/>
    <w:rsid w:val="009556BA"/>
    <w:rsid w:val="009558E0"/>
    <w:rsid w:val="00955DEB"/>
    <w:rsid w:val="00955E21"/>
    <w:rsid w:val="009563B8"/>
    <w:rsid w:val="009563EB"/>
    <w:rsid w:val="00956423"/>
    <w:rsid w:val="0095679C"/>
    <w:rsid w:val="009569BB"/>
    <w:rsid w:val="00956A55"/>
    <w:rsid w:val="00956A88"/>
    <w:rsid w:val="00956B2E"/>
    <w:rsid w:val="00956BDE"/>
    <w:rsid w:val="00956C84"/>
    <w:rsid w:val="00956F64"/>
    <w:rsid w:val="00956F96"/>
    <w:rsid w:val="00957095"/>
    <w:rsid w:val="00957171"/>
    <w:rsid w:val="009574D1"/>
    <w:rsid w:val="0095754E"/>
    <w:rsid w:val="00957BDF"/>
    <w:rsid w:val="00957EE8"/>
    <w:rsid w:val="0096024A"/>
    <w:rsid w:val="00960398"/>
    <w:rsid w:val="00960443"/>
    <w:rsid w:val="00960555"/>
    <w:rsid w:val="009609A1"/>
    <w:rsid w:val="00960B2C"/>
    <w:rsid w:val="00960D6C"/>
    <w:rsid w:val="00960E79"/>
    <w:rsid w:val="00960FF2"/>
    <w:rsid w:val="00961424"/>
    <w:rsid w:val="009614FF"/>
    <w:rsid w:val="00961515"/>
    <w:rsid w:val="009615F6"/>
    <w:rsid w:val="009619ED"/>
    <w:rsid w:val="00961AD3"/>
    <w:rsid w:val="00961BBF"/>
    <w:rsid w:val="00962291"/>
    <w:rsid w:val="00962882"/>
    <w:rsid w:val="00962A4A"/>
    <w:rsid w:val="00962A89"/>
    <w:rsid w:val="00962B4F"/>
    <w:rsid w:val="00962BF0"/>
    <w:rsid w:val="00962C89"/>
    <w:rsid w:val="00963448"/>
    <w:rsid w:val="00963995"/>
    <w:rsid w:val="00963F5F"/>
    <w:rsid w:val="00964198"/>
    <w:rsid w:val="009641F7"/>
    <w:rsid w:val="0096438E"/>
    <w:rsid w:val="00964415"/>
    <w:rsid w:val="009645DF"/>
    <w:rsid w:val="00964E92"/>
    <w:rsid w:val="00965115"/>
    <w:rsid w:val="009653A3"/>
    <w:rsid w:val="009658DD"/>
    <w:rsid w:val="00965CF3"/>
    <w:rsid w:val="009660FB"/>
    <w:rsid w:val="009667F7"/>
    <w:rsid w:val="00966951"/>
    <w:rsid w:val="0096702B"/>
    <w:rsid w:val="0096702E"/>
    <w:rsid w:val="00967043"/>
    <w:rsid w:val="009678CE"/>
    <w:rsid w:val="009679B9"/>
    <w:rsid w:val="00967BB0"/>
    <w:rsid w:val="00967DB0"/>
    <w:rsid w:val="00970114"/>
    <w:rsid w:val="009704E4"/>
    <w:rsid w:val="0097058C"/>
    <w:rsid w:val="009705F7"/>
    <w:rsid w:val="00970B9A"/>
    <w:rsid w:val="00970C66"/>
    <w:rsid w:val="00970D67"/>
    <w:rsid w:val="00970FF5"/>
    <w:rsid w:val="009710BE"/>
    <w:rsid w:val="009710E3"/>
    <w:rsid w:val="009713B7"/>
    <w:rsid w:val="0097185F"/>
    <w:rsid w:val="00971933"/>
    <w:rsid w:val="00971BCD"/>
    <w:rsid w:val="00972623"/>
    <w:rsid w:val="00972D28"/>
    <w:rsid w:val="00972F4B"/>
    <w:rsid w:val="00972F4C"/>
    <w:rsid w:val="00973052"/>
    <w:rsid w:val="0097367A"/>
    <w:rsid w:val="0097368A"/>
    <w:rsid w:val="00973690"/>
    <w:rsid w:val="00973D71"/>
    <w:rsid w:val="009742B0"/>
    <w:rsid w:val="00974394"/>
    <w:rsid w:val="009744D4"/>
    <w:rsid w:val="009746BF"/>
    <w:rsid w:val="009748F4"/>
    <w:rsid w:val="009749CE"/>
    <w:rsid w:val="00974CD2"/>
    <w:rsid w:val="009750DE"/>
    <w:rsid w:val="009753D7"/>
    <w:rsid w:val="0097560A"/>
    <w:rsid w:val="009757EC"/>
    <w:rsid w:val="00975807"/>
    <w:rsid w:val="0097589D"/>
    <w:rsid w:val="00975992"/>
    <w:rsid w:val="00975B5B"/>
    <w:rsid w:val="00975BF4"/>
    <w:rsid w:val="00975CE5"/>
    <w:rsid w:val="00975FDA"/>
    <w:rsid w:val="00976831"/>
    <w:rsid w:val="009768B5"/>
    <w:rsid w:val="00976952"/>
    <w:rsid w:val="009769F9"/>
    <w:rsid w:val="00976AD7"/>
    <w:rsid w:val="00976DCE"/>
    <w:rsid w:val="00976FEA"/>
    <w:rsid w:val="00977382"/>
    <w:rsid w:val="009773BE"/>
    <w:rsid w:val="009773D5"/>
    <w:rsid w:val="009777D3"/>
    <w:rsid w:val="00977BC6"/>
    <w:rsid w:val="0098048B"/>
    <w:rsid w:val="009804DC"/>
    <w:rsid w:val="009804DE"/>
    <w:rsid w:val="00980568"/>
    <w:rsid w:val="00980868"/>
    <w:rsid w:val="009812ED"/>
    <w:rsid w:val="0098160D"/>
    <w:rsid w:val="00981873"/>
    <w:rsid w:val="00982131"/>
    <w:rsid w:val="00982135"/>
    <w:rsid w:val="00982245"/>
    <w:rsid w:val="00982A82"/>
    <w:rsid w:val="00982CAD"/>
    <w:rsid w:val="00982DFA"/>
    <w:rsid w:val="00982E32"/>
    <w:rsid w:val="00983412"/>
    <w:rsid w:val="009838E0"/>
    <w:rsid w:val="00983D49"/>
    <w:rsid w:val="00983F20"/>
    <w:rsid w:val="00983F85"/>
    <w:rsid w:val="00984509"/>
    <w:rsid w:val="00984DB8"/>
    <w:rsid w:val="00984E29"/>
    <w:rsid w:val="00984F86"/>
    <w:rsid w:val="0098500B"/>
    <w:rsid w:val="00985084"/>
    <w:rsid w:val="00985092"/>
    <w:rsid w:val="009851F6"/>
    <w:rsid w:val="009854E2"/>
    <w:rsid w:val="009855CA"/>
    <w:rsid w:val="0098567D"/>
    <w:rsid w:val="0098578E"/>
    <w:rsid w:val="00985C3A"/>
    <w:rsid w:val="00985F73"/>
    <w:rsid w:val="00986384"/>
    <w:rsid w:val="00986435"/>
    <w:rsid w:val="00986676"/>
    <w:rsid w:val="00986842"/>
    <w:rsid w:val="00986BCB"/>
    <w:rsid w:val="00986CD9"/>
    <w:rsid w:val="00987027"/>
    <w:rsid w:val="00987780"/>
    <w:rsid w:val="009878A5"/>
    <w:rsid w:val="00987915"/>
    <w:rsid w:val="00987970"/>
    <w:rsid w:val="00987B93"/>
    <w:rsid w:val="00987C1E"/>
    <w:rsid w:val="00987E05"/>
    <w:rsid w:val="00990143"/>
    <w:rsid w:val="00990853"/>
    <w:rsid w:val="00990E4F"/>
    <w:rsid w:val="00991473"/>
    <w:rsid w:val="00991618"/>
    <w:rsid w:val="00991C2D"/>
    <w:rsid w:val="00991C8B"/>
    <w:rsid w:val="00991EE4"/>
    <w:rsid w:val="009924B1"/>
    <w:rsid w:val="009927B6"/>
    <w:rsid w:val="009927B7"/>
    <w:rsid w:val="00992CF0"/>
    <w:rsid w:val="009933C8"/>
    <w:rsid w:val="009934C7"/>
    <w:rsid w:val="00993824"/>
    <w:rsid w:val="0099395D"/>
    <w:rsid w:val="00993997"/>
    <w:rsid w:val="009939DB"/>
    <w:rsid w:val="00993E30"/>
    <w:rsid w:val="00994056"/>
    <w:rsid w:val="00994583"/>
    <w:rsid w:val="00994591"/>
    <w:rsid w:val="00994608"/>
    <w:rsid w:val="0099479D"/>
    <w:rsid w:val="00994A9B"/>
    <w:rsid w:val="00994D36"/>
    <w:rsid w:val="00994E89"/>
    <w:rsid w:val="009951E3"/>
    <w:rsid w:val="00995748"/>
    <w:rsid w:val="00995BB5"/>
    <w:rsid w:val="00995D55"/>
    <w:rsid w:val="009962E8"/>
    <w:rsid w:val="00996633"/>
    <w:rsid w:val="009966EB"/>
    <w:rsid w:val="009967F9"/>
    <w:rsid w:val="00996905"/>
    <w:rsid w:val="00996E53"/>
    <w:rsid w:val="00996EA5"/>
    <w:rsid w:val="00996EB9"/>
    <w:rsid w:val="009976E7"/>
    <w:rsid w:val="009977F5"/>
    <w:rsid w:val="00997975"/>
    <w:rsid w:val="009A030A"/>
    <w:rsid w:val="009A04F8"/>
    <w:rsid w:val="009A0666"/>
    <w:rsid w:val="009A08BB"/>
    <w:rsid w:val="009A095D"/>
    <w:rsid w:val="009A0AB3"/>
    <w:rsid w:val="009A10C9"/>
    <w:rsid w:val="009A132A"/>
    <w:rsid w:val="009A13AC"/>
    <w:rsid w:val="009A16BD"/>
    <w:rsid w:val="009A1834"/>
    <w:rsid w:val="009A1A7C"/>
    <w:rsid w:val="009A1B14"/>
    <w:rsid w:val="009A1B93"/>
    <w:rsid w:val="009A1BBD"/>
    <w:rsid w:val="009A1CA0"/>
    <w:rsid w:val="009A1DCA"/>
    <w:rsid w:val="009A2036"/>
    <w:rsid w:val="009A2200"/>
    <w:rsid w:val="009A293E"/>
    <w:rsid w:val="009A2A09"/>
    <w:rsid w:val="009A2AA7"/>
    <w:rsid w:val="009A30E0"/>
    <w:rsid w:val="009A329B"/>
    <w:rsid w:val="009A34D3"/>
    <w:rsid w:val="009A3774"/>
    <w:rsid w:val="009A3C85"/>
    <w:rsid w:val="009A3EC8"/>
    <w:rsid w:val="009A3F30"/>
    <w:rsid w:val="009A4404"/>
    <w:rsid w:val="009A449E"/>
    <w:rsid w:val="009A4948"/>
    <w:rsid w:val="009A49AE"/>
    <w:rsid w:val="009A4B64"/>
    <w:rsid w:val="009A51F2"/>
    <w:rsid w:val="009A5273"/>
    <w:rsid w:val="009A5407"/>
    <w:rsid w:val="009A55BE"/>
    <w:rsid w:val="009A5C44"/>
    <w:rsid w:val="009A5C61"/>
    <w:rsid w:val="009A5E7E"/>
    <w:rsid w:val="009A613C"/>
    <w:rsid w:val="009A61CE"/>
    <w:rsid w:val="009A6247"/>
    <w:rsid w:val="009A63AF"/>
    <w:rsid w:val="009A6A9F"/>
    <w:rsid w:val="009A7183"/>
    <w:rsid w:val="009A71AD"/>
    <w:rsid w:val="009A7358"/>
    <w:rsid w:val="009A7738"/>
    <w:rsid w:val="009A78FD"/>
    <w:rsid w:val="009A793C"/>
    <w:rsid w:val="009B02C0"/>
    <w:rsid w:val="009B053A"/>
    <w:rsid w:val="009B053E"/>
    <w:rsid w:val="009B0687"/>
    <w:rsid w:val="009B0828"/>
    <w:rsid w:val="009B09F6"/>
    <w:rsid w:val="009B0AD3"/>
    <w:rsid w:val="009B1394"/>
    <w:rsid w:val="009B15E4"/>
    <w:rsid w:val="009B16D4"/>
    <w:rsid w:val="009B1AE1"/>
    <w:rsid w:val="009B1FC0"/>
    <w:rsid w:val="009B2057"/>
    <w:rsid w:val="009B233B"/>
    <w:rsid w:val="009B25E8"/>
    <w:rsid w:val="009B29D0"/>
    <w:rsid w:val="009B2A55"/>
    <w:rsid w:val="009B2C7D"/>
    <w:rsid w:val="009B2C8B"/>
    <w:rsid w:val="009B335E"/>
    <w:rsid w:val="009B34D9"/>
    <w:rsid w:val="009B35A6"/>
    <w:rsid w:val="009B35B0"/>
    <w:rsid w:val="009B3ABE"/>
    <w:rsid w:val="009B3D67"/>
    <w:rsid w:val="009B4236"/>
    <w:rsid w:val="009B49AF"/>
    <w:rsid w:val="009B4DD6"/>
    <w:rsid w:val="009B5163"/>
    <w:rsid w:val="009B5547"/>
    <w:rsid w:val="009B554C"/>
    <w:rsid w:val="009B56A7"/>
    <w:rsid w:val="009B5ABF"/>
    <w:rsid w:val="009B5C51"/>
    <w:rsid w:val="009B6206"/>
    <w:rsid w:val="009B62A9"/>
    <w:rsid w:val="009B6627"/>
    <w:rsid w:val="009B67A5"/>
    <w:rsid w:val="009B67B8"/>
    <w:rsid w:val="009B68F8"/>
    <w:rsid w:val="009B6B7D"/>
    <w:rsid w:val="009B6FFC"/>
    <w:rsid w:val="009B717C"/>
    <w:rsid w:val="009B721C"/>
    <w:rsid w:val="009B756E"/>
    <w:rsid w:val="009B771D"/>
    <w:rsid w:val="009B774E"/>
    <w:rsid w:val="009B7B40"/>
    <w:rsid w:val="009B7C34"/>
    <w:rsid w:val="009B7CAC"/>
    <w:rsid w:val="009C038F"/>
    <w:rsid w:val="009C0438"/>
    <w:rsid w:val="009C04DC"/>
    <w:rsid w:val="009C051A"/>
    <w:rsid w:val="009C078C"/>
    <w:rsid w:val="009C0A47"/>
    <w:rsid w:val="009C0CC7"/>
    <w:rsid w:val="009C0ED0"/>
    <w:rsid w:val="009C0EF2"/>
    <w:rsid w:val="009C0F63"/>
    <w:rsid w:val="009C10B1"/>
    <w:rsid w:val="009C111D"/>
    <w:rsid w:val="009C12E5"/>
    <w:rsid w:val="009C1301"/>
    <w:rsid w:val="009C1317"/>
    <w:rsid w:val="009C1520"/>
    <w:rsid w:val="009C18FA"/>
    <w:rsid w:val="009C1E33"/>
    <w:rsid w:val="009C2251"/>
    <w:rsid w:val="009C242B"/>
    <w:rsid w:val="009C2593"/>
    <w:rsid w:val="009C280B"/>
    <w:rsid w:val="009C2EA4"/>
    <w:rsid w:val="009C2F18"/>
    <w:rsid w:val="009C2F5C"/>
    <w:rsid w:val="009C328F"/>
    <w:rsid w:val="009C33CF"/>
    <w:rsid w:val="009C3495"/>
    <w:rsid w:val="009C34FD"/>
    <w:rsid w:val="009C3B0A"/>
    <w:rsid w:val="009C3B17"/>
    <w:rsid w:val="009C4119"/>
    <w:rsid w:val="009C433C"/>
    <w:rsid w:val="009C454D"/>
    <w:rsid w:val="009C4C38"/>
    <w:rsid w:val="009C5656"/>
    <w:rsid w:val="009C56AD"/>
    <w:rsid w:val="009C5917"/>
    <w:rsid w:val="009C5FB0"/>
    <w:rsid w:val="009C60D7"/>
    <w:rsid w:val="009C63F8"/>
    <w:rsid w:val="009C641D"/>
    <w:rsid w:val="009C6656"/>
    <w:rsid w:val="009C6745"/>
    <w:rsid w:val="009C69EC"/>
    <w:rsid w:val="009C6A60"/>
    <w:rsid w:val="009C6B1A"/>
    <w:rsid w:val="009C6F1A"/>
    <w:rsid w:val="009C74CA"/>
    <w:rsid w:val="009C7552"/>
    <w:rsid w:val="009C78A5"/>
    <w:rsid w:val="009C7939"/>
    <w:rsid w:val="009C7BB8"/>
    <w:rsid w:val="009C7E69"/>
    <w:rsid w:val="009D00AC"/>
    <w:rsid w:val="009D00F7"/>
    <w:rsid w:val="009D04C7"/>
    <w:rsid w:val="009D0873"/>
    <w:rsid w:val="009D0E5C"/>
    <w:rsid w:val="009D0E64"/>
    <w:rsid w:val="009D11F3"/>
    <w:rsid w:val="009D1719"/>
    <w:rsid w:val="009D172C"/>
    <w:rsid w:val="009D1AC5"/>
    <w:rsid w:val="009D1D8F"/>
    <w:rsid w:val="009D1E51"/>
    <w:rsid w:val="009D24B3"/>
    <w:rsid w:val="009D2547"/>
    <w:rsid w:val="009D2874"/>
    <w:rsid w:val="009D29B7"/>
    <w:rsid w:val="009D2C41"/>
    <w:rsid w:val="009D2EC4"/>
    <w:rsid w:val="009D3531"/>
    <w:rsid w:val="009D45A9"/>
    <w:rsid w:val="009D462D"/>
    <w:rsid w:val="009D4686"/>
    <w:rsid w:val="009D4C1A"/>
    <w:rsid w:val="009D4D0E"/>
    <w:rsid w:val="009D4DAA"/>
    <w:rsid w:val="009D4F4A"/>
    <w:rsid w:val="009D4F87"/>
    <w:rsid w:val="009D5525"/>
    <w:rsid w:val="009D5636"/>
    <w:rsid w:val="009D5990"/>
    <w:rsid w:val="009D5C9D"/>
    <w:rsid w:val="009D5D60"/>
    <w:rsid w:val="009D60CE"/>
    <w:rsid w:val="009D64F6"/>
    <w:rsid w:val="009D669C"/>
    <w:rsid w:val="009D6737"/>
    <w:rsid w:val="009D6A2D"/>
    <w:rsid w:val="009D6A6C"/>
    <w:rsid w:val="009D6BA2"/>
    <w:rsid w:val="009D6E4C"/>
    <w:rsid w:val="009D6FDB"/>
    <w:rsid w:val="009D708E"/>
    <w:rsid w:val="009D7639"/>
    <w:rsid w:val="009D7650"/>
    <w:rsid w:val="009D76FC"/>
    <w:rsid w:val="009D7755"/>
    <w:rsid w:val="009D7893"/>
    <w:rsid w:val="009D78E6"/>
    <w:rsid w:val="009D7E90"/>
    <w:rsid w:val="009D7F99"/>
    <w:rsid w:val="009E060D"/>
    <w:rsid w:val="009E0A24"/>
    <w:rsid w:val="009E0A41"/>
    <w:rsid w:val="009E0BB9"/>
    <w:rsid w:val="009E140F"/>
    <w:rsid w:val="009E1481"/>
    <w:rsid w:val="009E152C"/>
    <w:rsid w:val="009E154B"/>
    <w:rsid w:val="009E159D"/>
    <w:rsid w:val="009E1E45"/>
    <w:rsid w:val="009E1F16"/>
    <w:rsid w:val="009E22AC"/>
    <w:rsid w:val="009E2518"/>
    <w:rsid w:val="009E252C"/>
    <w:rsid w:val="009E25E7"/>
    <w:rsid w:val="009E289A"/>
    <w:rsid w:val="009E28A3"/>
    <w:rsid w:val="009E2A54"/>
    <w:rsid w:val="009E2B1A"/>
    <w:rsid w:val="009E2BC1"/>
    <w:rsid w:val="009E2E30"/>
    <w:rsid w:val="009E30F8"/>
    <w:rsid w:val="009E31EA"/>
    <w:rsid w:val="009E3202"/>
    <w:rsid w:val="009E34AF"/>
    <w:rsid w:val="009E36F6"/>
    <w:rsid w:val="009E38B6"/>
    <w:rsid w:val="009E38C9"/>
    <w:rsid w:val="009E3B53"/>
    <w:rsid w:val="009E3D8E"/>
    <w:rsid w:val="009E4021"/>
    <w:rsid w:val="009E427D"/>
    <w:rsid w:val="009E4396"/>
    <w:rsid w:val="009E4584"/>
    <w:rsid w:val="009E46CC"/>
    <w:rsid w:val="009E4725"/>
    <w:rsid w:val="009E4796"/>
    <w:rsid w:val="009E47A9"/>
    <w:rsid w:val="009E47C5"/>
    <w:rsid w:val="009E4A69"/>
    <w:rsid w:val="009E4AE7"/>
    <w:rsid w:val="009E4F13"/>
    <w:rsid w:val="009E5099"/>
    <w:rsid w:val="009E573D"/>
    <w:rsid w:val="009E58E6"/>
    <w:rsid w:val="009E595F"/>
    <w:rsid w:val="009E6002"/>
    <w:rsid w:val="009E642E"/>
    <w:rsid w:val="009E66C6"/>
    <w:rsid w:val="009E6738"/>
    <w:rsid w:val="009E69BA"/>
    <w:rsid w:val="009E6A3D"/>
    <w:rsid w:val="009E6D60"/>
    <w:rsid w:val="009E7112"/>
    <w:rsid w:val="009E7122"/>
    <w:rsid w:val="009E751F"/>
    <w:rsid w:val="009E775F"/>
    <w:rsid w:val="009E779B"/>
    <w:rsid w:val="009E77C2"/>
    <w:rsid w:val="009E782A"/>
    <w:rsid w:val="009E7A58"/>
    <w:rsid w:val="009E7A97"/>
    <w:rsid w:val="009F006B"/>
    <w:rsid w:val="009F0134"/>
    <w:rsid w:val="009F01AE"/>
    <w:rsid w:val="009F023E"/>
    <w:rsid w:val="009F029D"/>
    <w:rsid w:val="009F05E5"/>
    <w:rsid w:val="009F09CA"/>
    <w:rsid w:val="009F1136"/>
    <w:rsid w:val="009F1189"/>
    <w:rsid w:val="009F1290"/>
    <w:rsid w:val="009F12BF"/>
    <w:rsid w:val="009F13E6"/>
    <w:rsid w:val="009F15DB"/>
    <w:rsid w:val="009F1C7F"/>
    <w:rsid w:val="009F2134"/>
    <w:rsid w:val="009F24D5"/>
    <w:rsid w:val="009F262D"/>
    <w:rsid w:val="009F2665"/>
    <w:rsid w:val="009F2679"/>
    <w:rsid w:val="009F27AA"/>
    <w:rsid w:val="009F29F0"/>
    <w:rsid w:val="009F2C23"/>
    <w:rsid w:val="009F3033"/>
    <w:rsid w:val="009F307E"/>
    <w:rsid w:val="009F325B"/>
    <w:rsid w:val="009F3313"/>
    <w:rsid w:val="009F33D6"/>
    <w:rsid w:val="009F3A97"/>
    <w:rsid w:val="009F3BD4"/>
    <w:rsid w:val="009F3C0E"/>
    <w:rsid w:val="009F3FE5"/>
    <w:rsid w:val="009F4197"/>
    <w:rsid w:val="009F46EA"/>
    <w:rsid w:val="009F4718"/>
    <w:rsid w:val="009F47FD"/>
    <w:rsid w:val="009F5558"/>
    <w:rsid w:val="009F5595"/>
    <w:rsid w:val="009F5A14"/>
    <w:rsid w:val="009F5A86"/>
    <w:rsid w:val="009F5B1C"/>
    <w:rsid w:val="009F5BD6"/>
    <w:rsid w:val="009F5BED"/>
    <w:rsid w:val="009F5BF5"/>
    <w:rsid w:val="009F6595"/>
    <w:rsid w:val="009F6B1A"/>
    <w:rsid w:val="009F6B2D"/>
    <w:rsid w:val="009F6C8F"/>
    <w:rsid w:val="009F7097"/>
    <w:rsid w:val="009F73E9"/>
    <w:rsid w:val="009F776E"/>
    <w:rsid w:val="009F78B7"/>
    <w:rsid w:val="009F7F4F"/>
    <w:rsid w:val="00A008B1"/>
    <w:rsid w:val="00A00BA4"/>
    <w:rsid w:val="00A00CDB"/>
    <w:rsid w:val="00A00EAB"/>
    <w:rsid w:val="00A012CF"/>
    <w:rsid w:val="00A01369"/>
    <w:rsid w:val="00A0145E"/>
    <w:rsid w:val="00A015C0"/>
    <w:rsid w:val="00A01DC2"/>
    <w:rsid w:val="00A01E36"/>
    <w:rsid w:val="00A01E89"/>
    <w:rsid w:val="00A01FC2"/>
    <w:rsid w:val="00A01FE6"/>
    <w:rsid w:val="00A02129"/>
    <w:rsid w:val="00A021E1"/>
    <w:rsid w:val="00A02323"/>
    <w:rsid w:val="00A02401"/>
    <w:rsid w:val="00A0276A"/>
    <w:rsid w:val="00A02952"/>
    <w:rsid w:val="00A0296D"/>
    <w:rsid w:val="00A02A17"/>
    <w:rsid w:val="00A02A94"/>
    <w:rsid w:val="00A02B7D"/>
    <w:rsid w:val="00A02BD7"/>
    <w:rsid w:val="00A02DBF"/>
    <w:rsid w:val="00A02DD0"/>
    <w:rsid w:val="00A02DD2"/>
    <w:rsid w:val="00A02F35"/>
    <w:rsid w:val="00A02F5A"/>
    <w:rsid w:val="00A02F69"/>
    <w:rsid w:val="00A0334F"/>
    <w:rsid w:val="00A035D1"/>
    <w:rsid w:val="00A038F6"/>
    <w:rsid w:val="00A039A7"/>
    <w:rsid w:val="00A03F5E"/>
    <w:rsid w:val="00A03FA6"/>
    <w:rsid w:val="00A0414D"/>
    <w:rsid w:val="00A0442B"/>
    <w:rsid w:val="00A04725"/>
    <w:rsid w:val="00A04865"/>
    <w:rsid w:val="00A04CA9"/>
    <w:rsid w:val="00A04FFC"/>
    <w:rsid w:val="00A05217"/>
    <w:rsid w:val="00A052E1"/>
    <w:rsid w:val="00A05627"/>
    <w:rsid w:val="00A05703"/>
    <w:rsid w:val="00A05B6A"/>
    <w:rsid w:val="00A05B80"/>
    <w:rsid w:val="00A05D8C"/>
    <w:rsid w:val="00A05EC9"/>
    <w:rsid w:val="00A05EFD"/>
    <w:rsid w:val="00A05F0D"/>
    <w:rsid w:val="00A05F5B"/>
    <w:rsid w:val="00A060F6"/>
    <w:rsid w:val="00A06629"/>
    <w:rsid w:val="00A06D44"/>
    <w:rsid w:val="00A06DBC"/>
    <w:rsid w:val="00A06F53"/>
    <w:rsid w:val="00A0742A"/>
    <w:rsid w:val="00A0794B"/>
    <w:rsid w:val="00A07EB2"/>
    <w:rsid w:val="00A101D1"/>
    <w:rsid w:val="00A10310"/>
    <w:rsid w:val="00A1049B"/>
    <w:rsid w:val="00A107A3"/>
    <w:rsid w:val="00A1099F"/>
    <w:rsid w:val="00A10BBC"/>
    <w:rsid w:val="00A10C56"/>
    <w:rsid w:val="00A10DAE"/>
    <w:rsid w:val="00A10F9F"/>
    <w:rsid w:val="00A112CB"/>
    <w:rsid w:val="00A118A3"/>
    <w:rsid w:val="00A11BFD"/>
    <w:rsid w:val="00A121B1"/>
    <w:rsid w:val="00A12312"/>
    <w:rsid w:val="00A12882"/>
    <w:rsid w:val="00A12960"/>
    <w:rsid w:val="00A12B2F"/>
    <w:rsid w:val="00A131F8"/>
    <w:rsid w:val="00A1326D"/>
    <w:rsid w:val="00A132A3"/>
    <w:rsid w:val="00A1337E"/>
    <w:rsid w:val="00A13472"/>
    <w:rsid w:val="00A13BEF"/>
    <w:rsid w:val="00A142AF"/>
    <w:rsid w:val="00A14351"/>
    <w:rsid w:val="00A1486B"/>
    <w:rsid w:val="00A14A51"/>
    <w:rsid w:val="00A14C98"/>
    <w:rsid w:val="00A15567"/>
    <w:rsid w:val="00A1563E"/>
    <w:rsid w:val="00A156E4"/>
    <w:rsid w:val="00A1593B"/>
    <w:rsid w:val="00A15949"/>
    <w:rsid w:val="00A15981"/>
    <w:rsid w:val="00A15A5B"/>
    <w:rsid w:val="00A15E4B"/>
    <w:rsid w:val="00A15EF7"/>
    <w:rsid w:val="00A1605E"/>
    <w:rsid w:val="00A160F7"/>
    <w:rsid w:val="00A1632B"/>
    <w:rsid w:val="00A1639A"/>
    <w:rsid w:val="00A163E1"/>
    <w:rsid w:val="00A16E2F"/>
    <w:rsid w:val="00A17194"/>
    <w:rsid w:val="00A172FA"/>
    <w:rsid w:val="00A17425"/>
    <w:rsid w:val="00A17716"/>
    <w:rsid w:val="00A1772C"/>
    <w:rsid w:val="00A17D70"/>
    <w:rsid w:val="00A2097F"/>
    <w:rsid w:val="00A20A31"/>
    <w:rsid w:val="00A20AC4"/>
    <w:rsid w:val="00A211E8"/>
    <w:rsid w:val="00A2165C"/>
    <w:rsid w:val="00A2169A"/>
    <w:rsid w:val="00A21AB8"/>
    <w:rsid w:val="00A21DD6"/>
    <w:rsid w:val="00A21E45"/>
    <w:rsid w:val="00A220E6"/>
    <w:rsid w:val="00A22118"/>
    <w:rsid w:val="00A224CA"/>
    <w:rsid w:val="00A22699"/>
    <w:rsid w:val="00A227BB"/>
    <w:rsid w:val="00A22C10"/>
    <w:rsid w:val="00A22C87"/>
    <w:rsid w:val="00A233ED"/>
    <w:rsid w:val="00A238E6"/>
    <w:rsid w:val="00A23933"/>
    <w:rsid w:val="00A23B2F"/>
    <w:rsid w:val="00A24051"/>
    <w:rsid w:val="00A2429E"/>
    <w:rsid w:val="00A242F1"/>
    <w:rsid w:val="00A24373"/>
    <w:rsid w:val="00A24468"/>
    <w:rsid w:val="00A244E4"/>
    <w:rsid w:val="00A2470A"/>
    <w:rsid w:val="00A24BA4"/>
    <w:rsid w:val="00A24C79"/>
    <w:rsid w:val="00A24D3A"/>
    <w:rsid w:val="00A24F16"/>
    <w:rsid w:val="00A24F27"/>
    <w:rsid w:val="00A2527C"/>
    <w:rsid w:val="00A2537A"/>
    <w:rsid w:val="00A25475"/>
    <w:rsid w:val="00A2551B"/>
    <w:rsid w:val="00A25C1F"/>
    <w:rsid w:val="00A25D8E"/>
    <w:rsid w:val="00A26353"/>
    <w:rsid w:val="00A26448"/>
    <w:rsid w:val="00A2648D"/>
    <w:rsid w:val="00A264BC"/>
    <w:rsid w:val="00A2664D"/>
    <w:rsid w:val="00A26651"/>
    <w:rsid w:val="00A26682"/>
    <w:rsid w:val="00A268B9"/>
    <w:rsid w:val="00A2693B"/>
    <w:rsid w:val="00A269BE"/>
    <w:rsid w:val="00A269CA"/>
    <w:rsid w:val="00A26BC5"/>
    <w:rsid w:val="00A26F0E"/>
    <w:rsid w:val="00A273DA"/>
    <w:rsid w:val="00A2756F"/>
    <w:rsid w:val="00A27A54"/>
    <w:rsid w:val="00A27B4B"/>
    <w:rsid w:val="00A27CD0"/>
    <w:rsid w:val="00A27E3C"/>
    <w:rsid w:val="00A27F9C"/>
    <w:rsid w:val="00A300CA"/>
    <w:rsid w:val="00A30368"/>
    <w:rsid w:val="00A303EF"/>
    <w:rsid w:val="00A3055A"/>
    <w:rsid w:val="00A30B0C"/>
    <w:rsid w:val="00A310EF"/>
    <w:rsid w:val="00A311BD"/>
    <w:rsid w:val="00A313AB"/>
    <w:rsid w:val="00A315EC"/>
    <w:rsid w:val="00A3167A"/>
    <w:rsid w:val="00A32090"/>
    <w:rsid w:val="00A3219F"/>
    <w:rsid w:val="00A3292D"/>
    <w:rsid w:val="00A329F3"/>
    <w:rsid w:val="00A32C5C"/>
    <w:rsid w:val="00A33098"/>
    <w:rsid w:val="00A3317E"/>
    <w:rsid w:val="00A33341"/>
    <w:rsid w:val="00A33773"/>
    <w:rsid w:val="00A33BF8"/>
    <w:rsid w:val="00A340BC"/>
    <w:rsid w:val="00A34404"/>
    <w:rsid w:val="00A349C9"/>
    <w:rsid w:val="00A34E4C"/>
    <w:rsid w:val="00A34F93"/>
    <w:rsid w:val="00A35255"/>
    <w:rsid w:val="00A3529F"/>
    <w:rsid w:val="00A3534A"/>
    <w:rsid w:val="00A358E3"/>
    <w:rsid w:val="00A35981"/>
    <w:rsid w:val="00A361FE"/>
    <w:rsid w:val="00A36261"/>
    <w:rsid w:val="00A36387"/>
    <w:rsid w:val="00A3664A"/>
    <w:rsid w:val="00A366CF"/>
    <w:rsid w:val="00A36A31"/>
    <w:rsid w:val="00A36DA7"/>
    <w:rsid w:val="00A370C5"/>
    <w:rsid w:val="00A3756C"/>
    <w:rsid w:val="00A37874"/>
    <w:rsid w:val="00A37936"/>
    <w:rsid w:val="00A37DA3"/>
    <w:rsid w:val="00A403AB"/>
    <w:rsid w:val="00A403AC"/>
    <w:rsid w:val="00A40BD8"/>
    <w:rsid w:val="00A40CD1"/>
    <w:rsid w:val="00A40DD2"/>
    <w:rsid w:val="00A40EDA"/>
    <w:rsid w:val="00A411D8"/>
    <w:rsid w:val="00A41281"/>
    <w:rsid w:val="00A41338"/>
    <w:rsid w:val="00A414A0"/>
    <w:rsid w:val="00A41706"/>
    <w:rsid w:val="00A41908"/>
    <w:rsid w:val="00A41CB8"/>
    <w:rsid w:val="00A41F61"/>
    <w:rsid w:val="00A42019"/>
    <w:rsid w:val="00A4204B"/>
    <w:rsid w:val="00A423E7"/>
    <w:rsid w:val="00A4242A"/>
    <w:rsid w:val="00A4249B"/>
    <w:rsid w:val="00A42A2B"/>
    <w:rsid w:val="00A42A59"/>
    <w:rsid w:val="00A42C2F"/>
    <w:rsid w:val="00A42C39"/>
    <w:rsid w:val="00A42D94"/>
    <w:rsid w:val="00A42F75"/>
    <w:rsid w:val="00A4313B"/>
    <w:rsid w:val="00A4368E"/>
    <w:rsid w:val="00A43B1C"/>
    <w:rsid w:val="00A43EB4"/>
    <w:rsid w:val="00A43EC5"/>
    <w:rsid w:val="00A43FEE"/>
    <w:rsid w:val="00A4408E"/>
    <w:rsid w:val="00A441F7"/>
    <w:rsid w:val="00A44A2B"/>
    <w:rsid w:val="00A44B23"/>
    <w:rsid w:val="00A44BED"/>
    <w:rsid w:val="00A4545F"/>
    <w:rsid w:val="00A45724"/>
    <w:rsid w:val="00A45738"/>
    <w:rsid w:val="00A457A4"/>
    <w:rsid w:val="00A45A2C"/>
    <w:rsid w:val="00A45E86"/>
    <w:rsid w:val="00A45F27"/>
    <w:rsid w:val="00A462B4"/>
    <w:rsid w:val="00A46C3E"/>
    <w:rsid w:val="00A46D40"/>
    <w:rsid w:val="00A46DF8"/>
    <w:rsid w:val="00A4715D"/>
    <w:rsid w:val="00A472A0"/>
    <w:rsid w:val="00A47702"/>
    <w:rsid w:val="00A47708"/>
    <w:rsid w:val="00A478D3"/>
    <w:rsid w:val="00A47E76"/>
    <w:rsid w:val="00A47EC2"/>
    <w:rsid w:val="00A501ED"/>
    <w:rsid w:val="00A505DE"/>
    <w:rsid w:val="00A507EE"/>
    <w:rsid w:val="00A508E7"/>
    <w:rsid w:val="00A51A96"/>
    <w:rsid w:val="00A51D21"/>
    <w:rsid w:val="00A51D25"/>
    <w:rsid w:val="00A51DAD"/>
    <w:rsid w:val="00A51E29"/>
    <w:rsid w:val="00A52598"/>
    <w:rsid w:val="00A5275B"/>
    <w:rsid w:val="00A52907"/>
    <w:rsid w:val="00A52C5F"/>
    <w:rsid w:val="00A52EBF"/>
    <w:rsid w:val="00A52F05"/>
    <w:rsid w:val="00A530CC"/>
    <w:rsid w:val="00A531AF"/>
    <w:rsid w:val="00A536AC"/>
    <w:rsid w:val="00A539C7"/>
    <w:rsid w:val="00A5426A"/>
    <w:rsid w:val="00A5481E"/>
    <w:rsid w:val="00A549BD"/>
    <w:rsid w:val="00A54EF4"/>
    <w:rsid w:val="00A54F8D"/>
    <w:rsid w:val="00A5516D"/>
    <w:rsid w:val="00A5537C"/>
    <w:rsid w:val="00A554C6"/>
    <w:rsid w:val="00A5571D"/>
    <w:rsid w:val="00A5585C"/>
    <w:rsid w:val="00A55C72"/>
    <w:rsid w:val="00A55E7E"/>
    <w:rsid w:val="00A5656C"/>
    <w:rsid w:val="00A565E5"/>
    <w:rsid w:val="00A566F2"/>
    <w:rsid w:val="00A567D1"/>
    <w:rsid w:val="00A56A1A"/>
    <w:rsid w:val="00A56ADD"/>
    <w:rsid w:val="00A56C35"/>
    <w:rsid w:val="00A56C59"/>
    <w:rsid w:val="00A56CE9"/>
    <w:rsid w:val="00A56D75"/>
    <w:rsid w:val="00A570E2"/>
    <w:rsid w:val="00A5719C"/>
    <w:rsid w:val="00A574BE"/>
    <w:rsid w:val="00A57840"/>
    <w:rsid w:val="00A579FE"/>
    <w:rsid w:val="00A57A07"/>
    <w:rsid w:val="00A600EF"/>
    <w:rsid w:val="00A6015D"/>
    <w:rsid w:val="00A601BE"/>
    <w:rsid w:val="00A60293"/>
    <w:rsid w:val="00A602A5"/>
    <w:rsid w:val="00A60845"/>
    <w:rsid w:val="00A60A26"/>
    <w:rsid w:val="00A60E2B"/>
    <w:rsid w:val="00A60E58"/>
    <w:rsid w:val="00A6100D"/>
    <w:rsid w:val="00A61068"/>
    <w:rsid w:val="00A61BFC"/>
    <w:rsid w:val="00A61C13"/>
    <w:rsid w:val="00A61E5C"/>
    <w:rsid w:val="00A622DD"/>
    <w:rsid w:val="00A628DC"/>
    <w:rsid w:val="00A629F3"/>
    <w:rsid w:val="00A62BA9"/>
    <w:rsid w:val="00A62E59"/>
    <w:rsid w:val="00A63032"/>
    <w:rsid w:val="00A6329A"/>
    <w:rsid w:val="00A632E4"/>
    <w:rsid w:val="00A633D0"/>
    <w:rsid w:val="00A63880"/>
    <w:rsid w:val="00A63B95"/>
    <w:rsid w:val="00A64033"/>
    <w:rsid w:val="00A64192"/>
    <w:rsid w:val="00A642F8"/>
    <w:rsid w:val="00A643B4"/>
    <w:rsid w:val="00A643FC"/>
    <w:rsid w:val="00A64504"/>
    <w:rsid w:val="00A645D6"/>
    <w:rsid w:val="00A649F6"/>
    <w:rsid w:val="00A64A8D"/>
    <w:rsid w:val="00A64BBC"/>
    <w:rsid w:val="00A64C60"/>
    <w:rsid w:val="00A6511D"/>
    <w:rsid w:val="00A65186"/>
    <w:rsid w:val="00A65B46"/>
    <w:rsid w:val="00A65B7B"/>
    <w:rsid w:val="00A65BF5"/>
    <w:rsid w:val="00A65CED"/>
    <w:rsid w:val="00A65CEE"/>
    <w:rsid w:val="00A66237"/>
    <w:rsid w:val="00A6645C"/>
    <w:rsid w:val="00A66855"/>
    <w:rsid w:val="00A66963"/>
    <w:rsid w:val="00A669C3"/>
    <w:rsid w:val="00A66A92"/>
    <w:rsid w:val="00A66B04"/>
    <w:rsid w:val="00A66C0F"/>
    <w:rsid w:val="00A66CEC"/>
    <w:rsid w:val="00A66FDE"/>
    <w:rsid w:val="00A67086"/>
    <w:rsid w:val="00A67131"/>
    <w:rsid w:val="00A67868"/>
    <w:rsid w:val="00A67B60"/>
    <w:rsid w:val="00A67B7D"/>
    <w:rsid w:val="00A67C0D"/>
    <w:rsid w:val="00A67DA8"/>
    <w:rsid w:val="00A67FB8"/>
    <w:rsid w:val="00A67FE1"/>
    <w:rsid w:val="00A7044B"/>
    <w:rsid w:val="00A708F7"/>
    <w:rsid w:val="00A70A38"/>
    <w:rsid w:val="00A70AAC"/>
    <w:rsid w:val="00A70E1F"/>
    <w:rsid w:val="00A70E73"/>
    <w:rsid w:val="00A7153D"/>
    <w:rsid w:val="00A71590"/>
    <w:rsid w:val="00A7175C"/>
    <w:rsid w:val="00A71915"/>
    <w:rsid w:val="00A7199D"/>
    <w:rsid w:val="00A71BF3"/>
    <w:rsid w:val="00A71C73"/>
    <w:rsid w:val="00A71E72"/>
    <w:rsid w:val="00A72489"/>
    <w:rsid w:val="00A725A5"/>
    <w:rsid w:val="00A72C37"/>
    <w:rsid w:val="00A72DE4"/>
    <w:rsid w:val="00A72E23"/>
    <w:rsid w:val="00A72E2C"/>
    <w:rsid w:val="00A72F83"/>
    <w:rsid w:val="00A72FFD"/>
    <w:rsid w:val="00A73798"/>
    <w:rsid w:val="00A737CE"/>
    <w:rsid w:val="00A73AAF"/>
    <w:rsid w:val="00A73BE9"/>
    <w:rsid w:val="00A73C8B"/>
    <w:rsid w:val="00A73DE3"/>
    <w:rsid w:val="00A73FE8"/>
    <w:rsid w:val="00A74114"/>
    <w:rsid w:val="00A74140"/>
    <w:rsid w:val="00A7476D"/>
    <w:rsid w:val="00A74977"/>
    <w:rsid w:val="00A74BF9"/>
    <w:rsid w:val="00A75033"/>
    <w:rsid w:val="00A750D8"/>
    <w:rsid w:val="00A75298"/>
    <w:rsid w:val="00A753A3"/>
    <w:rsid w:val="00A754B9"/>
    <w:rsid w:val="00A75875"/>
    <w:rsid w:val="00A759BD"/>
    <w:rsid w:val="00A759F3"/>
    <w:rsid w:val="00A75BF0"/>
    <w:rsid w:val="00A75C58"/>
    <w:rsid w:val="00A75DF8"/>
    <w:rsid w:val="00A75E7D"/>
    <w:rsid w:val="00A763C0"/>
    <w:rsid w:val="00A766F4"/>
    <w:rsid w:val="00A76909"/>
    <w:rsid w:val="00A769AA"/>
    <w:rsid w:val="00A77BF5"/>
    <w:rsid w:val="00A80104"/>
    <w:rsid w:val="00A80112"/>
    <w:rsid w:val="00A8027C"/>
    <w:rsid w:val="00A80397"/>
    <w:rsid w:val="00A80491"/>
    <w:rsid w:val="00A80990"/>
    <w:rsid w:val="00A80A07"/>
    <w:rsid w:val="00A80D8F"/>
    <w:rsid w:val="00A80DEF"/>
    <w:rsid w:val="00A80FB6"/>
    <w:rsid w:val="00A81622"/>
    <w:rsid w:val="00A818A4"/>
    <w:rsid w:val="00A81953"/>
    <w:rsid w:val="00A819EE"/>
    <w:rsid w:val="00A81A1A"/>
    <w:rsid w:val="00A81D89"/>
    <w:rsid w:val="00A81F3A"/>
    <w:rsid w:val="00A827CC"/>
    <w:rsid w:val="00A828DD"/>
    <w:rsid w:val="00A8293A"/>
    <w:rsid w:val="00A82D26"/>
    <w:rsid w:val="00A82E20"/>
    <w:rsid w:val="00A83226"/>
    <w:rsid w:val="00A83246"/>
    <w:rsid w:val="00A83297"/>
    <w:rsid w:val="00A83694"/>
    <w:rsid w:val="00A83734"/>
    <w:rsid w:val="00A839CB"/>
    <w:rsid w:val="00A83A2D"/>
    <w:rsid w:val="00A83D21"/>
    <w:rsid w:val="00A840E8"/>
    <w:rsid w:val="00A8426B"/>
    <w:rsid w:val="00A8444E"/>
    <w:rsid w:val="00A84564"/>
    <w:rsid w:val="00A84B56"/>
    <w:rsid w:val="00A84EC3"/>
    <w:rsid w:val="00A84FE4"/>
    <w:rsid w:val="00A85011"/>
    <w:rsid w:val="00A853F4"/>
    <w:rsid w:val="00A85570"/>
    <w:rsid w:val="00A855D1"/>
    <w:rsid w:val="00A85972"/>
    <w:rsid w:val="00A85AD3"/>
    <w:rsid w:val="00A85F84"/>
    <w:rsid w:val="00A864B0"/>
    <w:rsid w:val="00A865FB"/>
    <w:rsid w:val="00A867BD"/>
    <w:rsid w:val="00A868D6"/>
    <w:rsid w:val="00A8693D"/>
    <w:rsid w:val="00A86B9F"/>
    <w:rsid w:val="00A86E5D"/>
    <w:rsid w:val="00A87106"/>
    <w:rsid w:val="00A87230"/>
    <w:rsid w:val="00A8741D"/>
    <w:rsid w:val="00A8749D"/>
    <w:rsid w:val="00A875D5"/>
    <w:rsid w:val="00A87A3E"/>
    <w:rsid w:val="00A87A55"/>
    <w:rsid w:val="00A90454"/>
    <w:rsid w:val="00A9052F"/>
    <w:rsid w:val="00A907F6"/>
    <w:rsid w:val="00A909AA"/>
    <w:rsid w:val="00A90A6E"/>
    <w:rsid w:val="00A90AFF"/>
    <w:rsid w:val="00A90EB9"/>
    <w:rsid w:val="00A90F73"/>
    <w:rsid w:val="00A911E3"/>
    <w:rsid w:val="00A91389"/>
    <w:rsid w:val="00A91482"/>
    <w:rsid w:val="00A9196E"/>
    <w:rsid w:val="00A91A4E"/>
    <w:rsid w:val="00A92202"/>
    <w:rsid w:val="00A92830"/>
    <w:rsid w:val="00A928AA"/>
    <w:rsid w:val="00A92C7B"/>
    <w:rsid w:val="00A92DEE"/>
    <w:rsid w:val="00A93002"/>
    <w:rsid w:val="00A937A7"/>
    <w:rsid w:val="00A93881"/>
    <w:rsid w:val="00A938AC"/>
    <w:rsid w:val="00A93D2E"/>
    <w:rsid w:val="00A93E44"/>
    <w:rsid w:val="00A93F13"/>
    <w:rsid w:val="00A947CD"/>
    <w:rsid w:val="00A9505E"/>
    <w:rsid w:val="00A95275"/>
    <w:rsid w:val="00A9534E"/>
    <w:rsid w:val="00A95845"/>
    <w:rsid w:val="00A95C00"/>
    <w:rsid w:val="00A963D5"/>
    <w:rsid w:val="00A965D9"/>
    <w:rsid w:val="00A96868"/>
    <w:rsid w:val="00A96945"/>
    <w:rsid w:val="00A96AA6"/>
    <w:rsid w:val="00A96BA9"/>
    <w:rsid w:val="00A96DA2"/>
    <w:rsid w:val="00A96F2D"/>
    <w:rsid w:val="00A96FAD"/>
    <w:rsid w:val="00A9710A"/>
    <w:rsid w:val="00A971DB"/>
    <w:rsid w:val="00A973C2"/>
    <w:rsid w:val="00A97ACC"/>
    <w:rsid w:val="00A97C6F"/>
    <w:rsid w:val="00A97D02"/>
    <w:rsid w:val="00A97EB8"/>
    <w:rsid w:val="00AA0BB1"/>
    <w:rsid w:val="00AA0D7E"/>
    <w:rsid w:val="00AA103D"/>
    <w:rsid w:val="00AA14FC"/>
    <w:rsid w:val="00AA195D"/>
    <w:rsid w:val="00AA1F25"/>
    <w:rsid w:val="00AA2185"/>
    <w:rsid w:val="00AA2792"/>
    <w:rsid w:val="00AA27F5"/>
    <w:rsid w:val="00AA292B"/>
    <w:rsid w:val="00AA2969"/>
    <w:rsid w:val="00AA29C7"/>
    <w:rsid w:val="00AA2AF2"/>
    <w:rsid w:val="00AA2D4E"/>
    <w:rsid w:val="00AA3168"/>
    <w:rsid w:val="00AA35F4"/>
    <w:rsid w:val="00AA3AC9"/>
    <w:rsid w:val="00AA3C86"/>
    <w:rsid w:val="00AA3CFA"/>
    <w:rsid w:val="00AA3F14"/>
    <w:rsid w:val="00AA403F"/>
    <w:rsid w:val="00AA44F0"/>
    <w:rsid w:val="00AA4756"/>
    <w:rsid w:val="00AA47A4"/>
    <w:rsid w:val="00AA4A9C"/>
    <w:rsid w:val="00AA4CE2"/>
    <w:rsid w:val="00AA4D7D"/>
    <w:rsid w:val="00AA5272"/>
    <w:rsid w:val="00AA580F"/>
    <w:rsid w:val="00AA5843"/>
    <w:rsid w:val="00AA5892"/>
    <w:rsid w:val="00AA5C40"/>
    <w:rsid w:val="00AA5D7F"/>
    <w:rsid w:val="00AA6065"/>
    <w:rsid w:val="00AA6155"/>
    <w:rsid w:val="00AA692C"/>
    <w:rsid w:val="00AA6C9C"/>
    <w:rsid w:val="00AA7449"/>
    <w:rsid w:val="00AA7456"/>
    <w:rsid w:val="00AA74DE"/>
    <w:rsid w:val="00AA7550"/>
    <w:rsid w:val="00AA7731"/>
    <w:rsid w:val="00AA78A7"/>
    <w:rsid w:val="00AA79A5"/>
    <w:rsid w:val="00AA7D5D"/>
    <w:rsid w:val="00AB0337"/>
    <w:rsid w:val="00AB0597"/>
    <w:rsid w:val="00AB0727"/>
    <w:rsid w:val="00AB0F0D"/>
    <w:rsid w:val="00AB1098"/>
    <w:rsid w:val="00AB126C"/>
    <w:rsid w:val="00AB1EC4"/>
    <w:rsid w:val="00AB21F6"/>
    <w:rsid w:val="00AB22E5"/>
    <w:rsid w:val="00AB24AF"/>
    <w:rsid w:val="00AB25FA"/>
    <w:rsid w:val="00AB2637"/>
    <w:rsid w:val="00AB28B5"/>
    <w:rsid w:val="00AB327F"/>
    <w:rsid w:val="00AB38D2"/>
    <w:rsid w:val="00AB3A91"/>
    <w:rsid w:val="00AB3AEA"/>
    <w:rsid w:val="00AB3F0C"/>
    <w:rsid w:val="00AB4034"/>
    <w:rsid w:val="00AB439E"/>
    <w:rsid w:val="00AB4414"/>
    <w:rsid w:val="00AB4699"/>
    <w:rsid w:val="00AB472C"/>
    <w:rsid w:val="00AB4A2A"/>
    <w:rsid w:val="00AB4A87"/>
    <w:rsid w:val="00AB4ACA"/>
    <w:rsid w:val="00AB4B84"/>
    <w:rsid w:val="00AB4CF4"/>
    <w:rsid w:val="00AB4ECA"/>
    <w:rsid w:val="00AB5208"/>
    <w:rsid w:val="00AB52D5"/>
    <w:rsid w:val="00AB5470"/>
    <w:rsid w:val="00AB56C0"/>
    <w:rsid w:val="00AB56FB"/>
    <w:rsid w:val="00AB589C"/>
    <w:rsid w:val="00AB58C5"/>
    <w:rsid w:val="00AB5FFB"/>
    <w:rsid w:val="00AB600B"/>
    <w:rsid w:val="00AB603C"/>
    <w:rsid w:val="00AB608B"/>
    <w:rsid w:val="00AB60ED"/>
    <w:rsid w:val="00AB6894"/>
    <w:rsid w:val="00AB6987"/>
    <w:rsid w:val="00AB6A8A"/>
    <w:rsid w:val="00AB6AFD"/>
    <w:rsid w:val="00AB6D08"/>
    <w:rsid w:val="00AB6DEE"/>
    <w:rsid w:val="00AB6EB8"/>
    <w:rsid w:val="00AB6F95"/>
    <w:rsid w:val="00AB7235"/>
    <w:rsid w:val="00AB747D"/>
    <w:rsid w:val="00AB75B1"/>
    <w:rsid w:val="00AB75CB"/>
    <w:rsid w:val="00AB789E"/>
    <w:rsid w:val="00AB7AAA"/>
    <w:rsid w:val="00AB7AC7"/>
    <w:rsid w:val="00AB7AEB"/>
    <w:rsid w:val="00AB7D78"/>
    <w:rsid w:val="00AC013C"/>
    <w:rsid w:val="00AC01A9"/>
    <w:rsid w:val="00AC0235"/>
    <w:rsid w:val="00AC02AD"/>
    <w:rsid w:val="00AC063A"/>
    <w:rsid w:val="00AC07AF"/>
    <w:rsid w:val="00AC0B24"/>
    <w:rsid w:val="00AC0CA4"/>
    <w:rsid w:val="00AC0D3E"/>
    <w:rsid w:val="00AC17D1"/>
    <w:rsid w:val="00AC1946"/>
    <w:rsid w:val="00AC1BF5"/>
    <w:rsid w:val="00AC2090"/>
    <w:rsid w:val="00AC20E2"/>
    <w:rsid w:val="00AC224A"/>
    <w:rsid w:val="00AC2353"/>
    <w:rsid w:val="00AC268D"/>
    <w:rsid w:val="00AC2BDE"/>
    <w:rsid w:val="00AC2D88"/>
    <w:rsid w:val="00AC2EF3"/>
    <w:rsid w:val="00AC2F44"/>
    <w:rsid w:val="00AC30D8"/>
    <w:rsid w:val="00AC30F6"/>
    <w:rsid w:val="00AC3585"/>
    <w:rsid w:val="00AC378C"/>
    <w:rsid w:val="00AC3AEE"/>
    <w:rsid w:val="00AC3B7D"/>
    <w:rsid w:val="00AC3CC6"/>
    <w:rsid w:val="00AC3EFD"/>
    <w:rsid w:val="00AC41A6"/>
    <w:rsid w:val="00AC421C"/>
    <w:rsid w:val="00AC4282"/>
    <w:rsid w:val="00AC46C4"/>
    <w:rsid w:val="00AC4825"/>
    <w:rsid w:val="00AC4863"/>
    <w:rsid w:val="00AC4E3F"/>
    <w:rsid w:val="00AC5036"/>
    <w:rsid w:val="00AC55A2"/>
    <w:rsid w:val="00AC55DD"/>
    <w:rsid w:val="00AC56A1"/>
    <w:rsid w:val="00AC5AC1"/>
    <w:rsid w:val="00AC5BCF"/>
    <w:rsid w:val="00AC5FDC"/>
    <w:rsid w:val="00AC62AE"/>
    <w:rsid w:val="00AC6AD6"/>
    <w:rsid w:val="00AC7319"/>
    <w:rsid w:val="00AC7421"/>
    <w:rsid w:val="00AC7443"/>
    <w:rsid w:val="00AC7BA1"/>
    <w:rsid w:val="00AC7E49"/>
    <w:rsid w:val="00AD08CD"/>
    <w:rsid w:val="00AD09AD"/>
    <w:rsid w:val="00AD0AFA"/>
    <w:rsid w:val="00AD12CD"/>
    <w:rsid w:val="00AD13AD"/>
    <w:rsid w:val="00AD1A97"/>
    <w:rsid w:val="00AD1AB6"/>
    <w:rsid w:val="00AD1FA5"/>
    <w:rsid w:val="00AD2224"/>
    <w:rsid w:val="00AD229B"/>
    <w:rsid w:val="00AD2364"/>
    <w:rsid w:val="00AD2404"/>
    <w:rsid w:val="00AD2411"/>
    <w:rsid w:val="00AD2863"/>
    <w:rsid w:val="00AD28A7"/>
    <w:rsid w:val="00AD2971"/>
    <w:rsid w:val="00AD2BCA"/>
    <w:rsid w:val="00AD2C7C"/>
    <w:rsid w:val="00AD2CB7"/>
    <w:rsid w:val="00AD3010"/>
    <w:rsid w:val="00AD32AC"/>
    <w:rsid w:val="00AD32E4"/>
    <w:rsid w:val="00AD370C"/>
    <w:rsid w:val="00AD37ED"/>
    <w:rsid w:val="00AD3B2F"/>
    <w:rsid w:val="00AD3C59"/>
    <w:rsid w:val="00AD3CD3"/>
    <w:rsid w:val="00AD43C1"/>
    <w:rsid w:val="00AD478A"/>
    <w:rsid w:val="00AD4C83"/>
    <w:rsid w:val="00AD500C"/>
    <w:rsid w:val="00AD51F6"/>
    <w:rsid w:val="00AD52C2"/>
    <w:rsid w:val="00AD5419"/>
    <w:rsid w:val="00AD547F"/>
    <w:rsid w:val="00AD56EF"/>
    <w:rsid w:val="00AD5700"/>
    <w:rsid w:val="00AD5880"/>
    <w:rsid w:val="00AD5A8D"/>
    <w:rsid w:val="00AD5B81"/>
    <w:rsid w:val="00AD5DD1"/>
    <w:rsid w:val="00AD5DD3"/>
    <w:rsid w:val="00AD62AA"/>
    <w:rsid w:val="00AD636A"/>
    <w:rsid w:val="00AD65D9"/>
    <w:rsid w:val="00AD67B2"/>
    <w:rsid w:val="00AD6907"/>
    <w:rsid w:val="00AD69B0"/>
    <w:rsid w:val="00AD6A4E"/>
    <w:rsid w:val="00AD6E53"/>
    <w:rsid w:val="00AD6EAF"/>
    <w:rsid w:val="00AD76AE"/>
    <w:rsid w:val="00AD7B4E"/>
    <w:rsid w:val="00AD7D3E"/>
    <w:rsid w:val="00AD7DCB"/>
    <w:rsid w:val="00AE02D6"/>
    <w:rsid w:val="00AE053D"/>
    <w:rsid w:val="00AE0666"/>
    <w:rsid w:val="00AE090B"/>
    <w:rsid w:val="00AE0B31"/>
    <w:rsid w:val="00AE0C9E"/>
    <w:rsid w:val="00AE10BA"/>
    <w:rsid w:val="00AE1AD4"/>
    <w:rsid w:val="00AE2107"/>
    <w:rsid w:val="00AE2417"/>
    <w:rsid w:val="00AE25A6"/>
    <w:rsid w:val="00AE2889"/>
    <w:rsid w:val="00AE28BA"/>
    <w:rsid w:val="00AE2B3C"/>
    <w:rsid w:val="00AE2CC3"/>
    <w:rsid w:val="00AE2DB4"/>
    <w:rsid w:val="00AE2E6C"/>
    <w:rsid w:val="00AE2E8C"/>
    <w:rsid w:val="00AE2F2E"/>
    <w:rsid w:val="00AE334E"/>
    <w:rsid w:val="00AE3547"/>
    <w:rsid w:val="00AE3B1E"/>
    <w:rsid w:val="00AE3C21"/>
    <w:rsid w:val="00AE3C22"/>
    <w:rsid w:val="00AE3C87"/>
    <w:rsid w:val="00AE3E09"/>
    <w:rsid w:val="00AE41C4"/>
    <w:rsid w:val="00AE426E"/>
    <w:rsid w:val="00AE458F"/>
    <w:rsid w:val="00AE4900"/>
    <w:rsid w:val="00AE4AC3"/>
    <w:rsid w:val="00AE4D99"/>
    <w:rsid w:val="00AE4E1F"/>
    <w:rsid w:val="00AE501B"/>
    <w:rsid w:val="00AE51CD"/>
    <w:rsid w:val="00AE52E8"/>
    <w:rsid w:val="00AE5320"/>
    <w:rsid w:val="00AE5599"/>
    <w:rsid w:val="00AE5F3D"/>
    <w:rsid w:val="00AE67C1"/>
    <w:rsid w:val="00AE6A1B"/>
    <w:rsid w:val="00AE6E5A"/>
    <w:rsid w:val="00AE6F23"/>
    <w:rsid w:val="00AE6FC1"/>
    <w:rsid w:val="00AE737C"/>
    <w:rsid w:val="00AE78FC"/>
    <w:rsid w:val="00AE7BC3"/>
    <w:rsid w:val="00AE7C0C"/>
    <w:rsid w:val="00AE7C2F"/>
    <w:rsid w:val="00AE7DF3"/>
    <w:rsid w:val="00AE7EAE"/>
    <w:rsid w:val="00AE7F43"/>
    <w:rsid w:val="00AF03D3"/>
    <w:rsid w:val="00AF03D8"/>
    <w:rsid w:val="00AF0411"/>
    <w:rsid w:val="00AF046B"/>
    <w:rsid w:val="00AF06B0"/>
    <w:rsid w:val="00AF07D3"/>
    <w:rsid w:val="00AF085E"/>
    <w:rsid w:val="00AF0948"/>
    <w:rsid w:val="00AF0D6A"/>
    <w:rsid w:val="00AF0FE1"/>
    <w:rsid w:val="00AF141D"/>
    <w:rsid w:val="00AF144C"/>
    <w:rsid w:val="00AF15E3"/>
    <w:rsid w:val="00AF16C0"/>
    <w:rsid w:val="00AF1A0E"/>
    <w:rsid w:val="00AF1AFB"/>
    <w:rsid w:val="00AF1B9E"/>
    <w:rsid w:val="00AF1C07"/>
    <w:rsid w:val="00AF229C"/>
    <w:rsid w:val="00AF249A"/>
    <w:rsid w:val="00AF2638"/>
    <w:rsid w:val="00AF2AA0"/>
    <w:rsid w:val="00AF3525"/>
    <w:rsid w:val="00AF3F29"/>
    <w:rsid w:val="00AF3FEC"/>
    <w:rsid w:val="00AF42D2"/>
    <w:rsid w:val="00AF42F9"/>
    <w:rsid w:val="00AF4605"/>
    <w:rsid w:val="00AF4D22"/>
    <w:rsid w:val="00AF4E95"/>
    <w:rsid w:val="00AF4F40"/>
    <w:rsid w:val="00AF508A"/>
    <w:rsid w:val="00AF5403"/>
    <w:rsid w:val="00AF558B"/>
    <w:rsid w:val="00AF5922"/>
    <w:rsid w:val="00AF5A7A"/>
    <w:rsid w:val="00AF5FBE"/>
    <w:rsid w:val="00AF6349"/>
    <w:rsid w:val="00AF637D"/>
    <w:rsid w:val="00AF63AD"/>
    <w:rsid w:val="00AF63C5"/>
    <w:rsid w:val="00AF6CFE"/>
    <w:rsid w:val="00AF6E3D"/>
    <w:rsid w:val="00AF7489"/>
    <w:rsid w:val="00AF77F0"/>
    <w:rsid w:val="00AF785E"/>
    <w:rsid w:val="00B0000A"/>
    <w:rsid w:val="00B00439"/>
    <w:rsid w:val="00B0043C"/>
    <w:rsid w:val="00B00967"/>
    <w:rsid w:val="00B009C6"/>
    <w:rsid w:val="00B00C3C"/>
    <w:rsid w:val="00B00D71"/>
    <w:rsid w:val="00B00FBD"/>
    <w:rsid w:val="00B011DA"/>
    <w:rsid w:val="00B0123B"/>
    <w:rsid w:val="00B01374"/>
    <w:rsid w:val="00B013FF"/>
    <w:rsid w:val="00B014B1"/>
    <w:rsid w:val="00B01764"/>
    <w:rsid w:val="00B01825"/>
    <w:rsid w:val="00B01E1C"/>
    <w:rsid w:val="00B02076"/>
    <w:rsid w:val="00B0215E"/>
    <w:rsid w:val="00B025E2"/>
    <w:rsid w:val="00B026A7"/>
    <w:rsid w:val="00B028B5"/>
    <w:rsid w:val="00B028D0"/>
    <w:rsid w:val="00B02A7E"/>
    <w:rsid w:val="00B02AAB"/>
    <w:rsid w:val="00B02B4D"/>
    <w:rsid w:val="00B02E48"/>
    <w:rsid w:val="00B030DA"/>
    <w:rsid w:val="00B031B2"/>
    <w:rsid w:val="00B032A6"/>
    <w:rsid w:val="00B034FA"/>
    <w:rsid w:val="00B035C8"/>
    <w:rsid w:val="00B036E8"/>
    <w:rsid w:val="00B03774"/>
    <w:rsid w:val="00B03A43"/>
    <w:rsid w:val="00B03CE9"/>
    <w:rsid w:val="00B04024"/>
    <w:rsid w:val="00B0411C"/>
    <w:rsid w:val="00B04211"/>
    <w:rsid w:val="00B049A3"/>
    <w:rsid w:val="00B04A22"/>
    <w:rsid w:val="00B04AAD"/>
    <w:rsid w:val="00B04EC9"/>
    <w:rsid w:val="00B05101"/>
    <w:rsid w:val="00B05188"/>
    <w:rsid w:val="00B0540F"/>
    <w:rsid w:val="00B05753"/>
    <w:rsid w:val="00B05772"/>
    <w:rsid w:val="00B0588C"/>
    <w:rsid w:val="00B05CF2"/>
    <w:rsid w:val="00B05F13"/>
    <w:rsid w:val="00B060AE"/>
    <w:rsid w:val="00B067BB"/>
    <w:rsid w:val="00B06BCF"/>
    <w:rsid w:val="00B06C15"/>
    <w:rsid w:val="00B07517"/>
    <w:rsid w:val="00B0758C"/>
    <w:rsid w:val="00B07937"/>
    <w:rsid w:val="00B07D65"/>
    <w:rsid w:val="00B07FB5"/>
    <w:rsid w:val="00B1004F"/>
    <w:rsid w:val="00B100A7"/>
    <w:rsid w:val="00B10233"/>
    <w:rsid w:val="00B10388"/>
    <w:rsid w:val="00B103FB"/>
    <w:rsid w:val="00B10541"/>
    <w:rsid w:val="00B105B4"/>
    <w:rsid w:val="00B108A4"/>
    <w:rsid w:val="00B10AE0"/>
    <w:rsid w:val="00B10C6E"/>
    <w:rsid w:val="00B116D1"/>
    <w:rsid w:val="00B11B19"/>
    <w:rsid w:val="00B11CA2"/>
    <w:rsid w:val="00B11F5C"/>
    <w:rsid w:val="00B11F5D"/>
    <w:rsid w:val="00B12038"/>
    <w:rsid w:val="00B121C5"/>
    <w:rsid w:val="00B1272A"/>
    <w:rsid w:val="00B12A39"/>
    <w:rsid w:val="00B12B77"/>
    <w:rsid w:val="00B12F87"/>
    <w:rsid w:val="00B13537"/>
    <w:rsid w:val="00B135DA"/>
    <w:rsid w:val="00B137A0"/>
    <w:rsid w:val="00B1414D"/>
    <w:rsid w:val="00B14242"/>
    <w:rsid w:val="00B1497F"/>
    <w:rsid w:val="00B14AFF"/>
    <w:rsid w:val="00B14CAA"/>
    <w:rsid w:val="00B152EF"/>
    <w:rsid w:val="00B15308"/>
    <w:rsid w:val="00B1536E"/>
    <w:rsid w:val="00B1575C"/>
    <w:rsid w:val="00B15B45"/>
    <w:rsid w:val="00B15BC1"/>
    <w:rsid w:val="00B15C28"/>
    <w:rsid w:val="00B16136"/>
    <w:rsid w:val="00B163BE"/>
    <w:rsid w:val="00B1645E"/>
    <w:rsid w:val="00B16605"/>
    <w:rsid w:val="00B16913"/>
    <w:rsid w:val="00B16C14"/>
    <w:rsid w:val="00B16C52"/>
    <w:rsid w:val="00B16D5D"/>
    <w:rsid w:val="00B16E52"/>
    <w:rsid w:val="00B172A9"/>
    <w:rsid w:val="00B174A6"/>
    <w:rsid w:val="00B175BB"/>
    <w:rsid w:val="00B17833"/>
    <w:rsid w:val="00B17836"/>
    <w:rsid w:val="00B178A0"/>
    <w:rsid w:val="00B17B70"/>
    <w:rsid w:val="00B17BAA"/>
    <w:rsid w:val="00B17CE3"/>
    <w:rsid w:val="00B17EE2"/>
    <w:rsid w:val="00B203DF"/>
    <w:rsid w:val="00B204C3"/>
    <w:rsid w:val="00B205C6"/>
    <w:rsid w:val="00B20770"/>
    <w:rsid w:val="00B208E8"/>
    <w:rsid w:val="00B20B18"/>
    <w:rsid w:val="00B210CE"/>
    <w:rsid w:val="00B21113"/>
    <w:rsid w:val="00B2145C"/>
    <w:rsid w:val="00B21974"/>
    <w:rsid w:val="00B219B1"/>
    <w:rsid w:val="00B21D15"/>
    <w:rsid w:val="00B21D71"/>
    <w:rsid w:val="00B21EC3"/>
    <w:rsid w:val="00B21F6A"/>
    <w:rsid w:val="00B21F85"/>
    <w:rsid w:val="00B21FD7"/>
    <w:rsid w:val="00B222D9"/>
    <w:rsid w:val="00B229CE"/>
    <w:rsid w:val="00B23127"/>
    <w:rsid w:val="00B23659"/>
    <w:rsid w:val="00B23664"/>
    <w:rsid w:val="00B237B3"/>
    <w:rsid w:val="00B23867"/>
    <w:rsid w:val="00B239CA"/>
    <w:rsid w:val="00B23B1B"/>
    <w:rsid w:val="00B23B6C"/>
    <w:rsid w:val="00B2450E"/>
    <w:rsid w:val="00B246E3"/>
    <w:rsid w:val="00B24845"/>
    <w:rsid w:val="00B24917"/>
    <w:rsid w:val="00B2494B"/>
    <w:rsid w:val="00B24BB9"/>
    <w:rsid w:val="00B24F10"/>
    <w:rsid w:val="00B252BA"/>
    <w:rsid w:val="00B25336"/>
    <w:rsid w:val="00B253DA"/>
    <w:rsid w:val="00B25573"/>
    <w:rsid w:val="00B25651"/>
    <w:rsid w:val="00B25652"/>
    <w:rsid w:val="00B26108"/>
    <w:rsid w:val="00B262B9"/>
    <w:rsid w:val="00B2652F"/>
    <w:rsid w:val="00B26F34"/>
    <w:rsid w:val="00B26F76"/>
    <w:rsid w:val="00B273F3"/>
    <w:rsid w:val="00B279C5"/>
    <w:rsid w:val="00B27DEF"/>
    <w:rsid w:val="00B302AB"/>
    <w:rsid w:val="00B303D9"/>
    <w:rsid w:val="00B305AA"/>
    <w:rsid w:val="00B31345"/>
    <w:rsid w:val="00B31376"/>
    <w:rsid w:val="00B31401"/>
    <w:rsid w:val="00B31402"/>
    <w:rsid w:val="00B317F8"/>
    <w:rsid w:val="00B318DE"/>
    <w:rsid w:val="00B31BF6"/>
    <w:rsid w:val="00B31C38"/>
    <w:rsid w:val="00B31D3C"/>
    <w:rsid w:val="00B31F86"/>
    <w:rsid w:val="00B3206E"/>
    <w:rsid w:val="00B3289B"/>
    <w:rsid w:val="00B328B6"/>
    <w:rsid w:val="00B32974"/>
    <w:rsid w:val="00B330BA"/>
    <w:rsid w:val="00B33339"/>
    <w:rsid w:val="00B33390"/>
    <w:rsid w:val="00B33941"/>
    <w:rsid w:val="00B33B18"/>
    <w:rsid w:val="00B33B9B"/>
    <w:rsid w:val="00B33BF3"/>
    <w:rsid w:val="00B33C72"/>
    <w:rsid w:val="00B33D3F"/>
    <w:rsid w:val="00B34112"/>
    <w:rsid w:val="00B3414F"/>
    <w:rsid w:val="00B34721"/>
    <w:rsid w:val="00B34791"/>
    <w:rsid w:val="00B34CD4"/>
    <w:rsid w:val="00B34CDE"/>
    <w:rsid w:val="00B3510F"/>
    <w:rsid w:val="00B3556E"/>
    <w:rsid w:val="00B3572C"/>
    <w:rsid w:val="00B35B2E"/>
    <w:rsid w:val="00B36189"/>
    <w:rsid w:val="00B36241"/>
    <w:rsid w:val="00B3659D"/>
    <w:rsid w:val="00B36BBF"/>
    <w:rsid w:val="00B36BF4"/>
    <w:rsid w:val="00B36F78"/>
    <w:rsid w:val="00B3706F"/>
    <w:rsid w:val="00B370FD"/>
    <w:rsid w:val="00B3732F"/>
    <w:rsid w:val="00B375E4"/>
    <w:rsid w:val="00B37895"/>
    <w:rsid w:val="00B37B10"/>
    <w:rsid w:val="00B37B4D"/>
    <w:rsid w:val="00B37CC6"/>
    <w:rsid w:val="00B40045"/>
    <w:rsid w:val="00B40212"/>
    <w:rsid w:val="00B402A0"/>
    <w:rsid w:val="00B40529"/>
    <w:rsid w:val="00B407FD"/>
    <w:rsid w:val="00B409B6"/>
    <w:rsid w:val="00B409F4"/>
    <w:rsid w:val="00B40A26"/>
    <w:rsid w:val="00B40EEC"/>
    <w:rsid w:val="00B40F9D"/>
    <w:rsid w:val="00B41009"/>
    <w:rsid w:val="00B413D1"/>
    <w:rsid w:val="00B4143B"/>
    <w:rsid w:val="00B41447"/>
    <w:rsid w:val="00B41448"/>
    <w:rsid w:val="00B41677"/>
    <w:rsid w:val="00B416AB"/>
    <w:rsid w:val="00B418C1"/>
    <w:rsid w:val="00B41A75"/>
    <w:rsid w:val="00B41E22"/>
    <w:rsid w:val="00B41E51"/>
    <w:rsid w:val="00B41EB9"/>
    <w:rsid w:val="00B41EE1"/>
    <w:rsid w:val="00B421CD"/>
    <w:rsid w:val="00B42224"/>
    <w:rsid w:val="00B4240B"/>
    <w:rsid w:val="00B427F9"/>
    <w:rsid w:val="00B42812"/>
    <w:rsid w:val="00B42D24"/>
    <w:rsid w:val="00B43300"/>
    <w:rsid w:val="00B437F3"/>
    <w:rsid w:val="00B43B5D"/>
    <w:rsid w:val="00B43D63"/>
    <w:rsid w:val="00B44271"/>
    <w:rsid w:val="00B4429B"/>
    <w:rsid w:val="00B44480"/>
    <w:rsid w:val="00B4466E"/>
    <w:rsid w:val="00B4471F"/>
    <w:rsid w:val="00B4481B"/>
    <w:rsid w:val="00B4499D"/>
    <w:rsid w:val="00B449DA"/>
    <w:rsid w:val="00B44A59"/>
    <w:rsid w:val="00B44E30"/>
    <w:rsid w:val="00B44E95"/>
    <w:rsid w:val="00B453C5"/>
    <w:rsid w:val="00B457B4"/>
    <w:rsid w:val="00B4588F"/>
    <w:rsid w:val="00B459E8"/>
    <w:rsid w:val="00B45D51"/>
    <w:rsid w:val="00B45D61"/>
    <w:rsid w:val="00B45DBA"/>
    <w:rsid w:val="00B45EBB"/>
    <w:rsid w:val="00B461AE"/>
    <w:rsid w:val="00B4675E"/>
    <w:rsid w:val="00B46A37"/>
    <w:rsid w:val="00B46F61"/>
    <w:rsid w:val="00B47A22"/>
    <w:rsid w:val="00B47D3D"/>
    <w:rsid w:val="00B47D49"/>
    <w:rsid w:val="00B47FA8"/>
    <w:rsid w:val="00B503A0"/>
    <w:rsid w:val="00B503AA"/>
    <w:rsid w:val="00B5070A"/>
    <w:rsid w:val="00B50852"/>
    <w:rsid w:val="00B50984"/>
    <w:rsid w:val="00B50A3A"/>
    <w:rsid w:val="00B513F7"/>
    <w:rsid w:val="00B514EF"/>
    <w:rsid w:val="00B51656"/>
    <w:rsid w:val="00B518F7"/>
    <w:rsid w:val="00B51C9E"/>
    <w:rsid w:val="00B51D86"/>
    <w:rsid w:val="00B52328"/>
    <w:rsid w:val="00B52568"/>
    <w:rsid w:val="00B5287E"/>
    <w:rsid w:val="00B52F03"/>
    <w:rsid w:val="00B533BB"/>
    <w:rsid w:val="00B53872"/>
    <w:rsid w:val="00B53EA6"/>
    <w:rsid w:val="00B53F14"/>
    <w:rsid w:val="00B53FB1"/>
    <w:rsid w:val="00B540C0"/>
    <w:rsid w:val="00B54581"/>
    <w:rsid w:val="00B54736"/>
    <w:rsid w:val="00B5485F"/>
    <w:rsid w:val="00B549FE"/>
    <w:rsid w:val="00B54E44"/>
    <w:rsid w:val="00B54E9D"/>
    <w:rsid w:val="00B54F78"/>
    <w:rsid w:val="00B55131"/>
    <w:rsid w:val="00B55150"/>
    <w:rsid w:val="00B55290"/>
    <w:rsid w:val="00B552AC"/>
    <w:rsid w:val="00B55908"/>
    <w:rsid w:val="00B55A25"/>
    <w:rsid w:val="00B55FB0"/>
    <w:rsid w:val="00B560A5"/>
    <w:rsid w:val="00B56121"/>
    <w:rsid w:val="00B56340"/>
    <w:rsid w:val="00B566F0"/>
    <w:rsid w:val="00B566F8"/>
    <w:rsid w:val="00B56A4D"/>
    <w:rsid w:val="00B56EE8"/>
    <w:rsid w:val="00B570F0"/>
    <w:rsid w:val="00B5770B"/>
    <w:rsid w:val="00B57759"/>
    <w:rsid w:val="00B577D0"/>
    <w:rsid w:val="00B57E04"/>
    <w:rsid w:val="00B603CC"/>
    <w:rsid w:val="00B60A81"/>
    <w:rsid w:val="00B60B89"/>
    <w:rsid w:val="00B60CE7"/>
    <w:rsid w:val="00B60F4B"/>
    <w:rsid w:val="00B610D4"/>
    <w:rsid w:val="00B612B9"/>
    <w:rsid w:val="00B61559"/>
    <w:rsid w:val="00B615C7"/>
    <w:rsid w:val="00B6163C"/>
    <w:rsid w:val="00B61828"/>
    <w:rsid w:val="00B619F6"/>
    <w:rsid w:val="00B61B67"/>
    <w:rsid w:val="00B61B9E"/>
    <w:rsid w:val="00B61B9F"/>
    <w:rsid w:val="00B61BC1"/>
    <w:rsid w:val="00B61D91"/>
    <w:rsid w:val="00B61E05"/>
    <w:rsid w:val="00B61F30"/>
    <w:rsid w:val="00B61FE9"/>
    <w:rsid w:val="00B622C3"/>
    <w:rsid w:val="00B622EB"/>
    <w:rsid w:val="00B623DF"/>
    <w:rsid w:val="00B625CE"/>
    <w:rsid w:val="00B62703"/>
    <w:rsid w:val="00B627E3"/>
    <w:rsid w:val="00B62971"/>
    <w:rsid w:val="00B62AA1"/>
    <w:rsid w:val="00B62D59"/>
    <w:rsid w:val="00B6333D"/>
    <w:rsid w:val="00B6349B"/>
    <w:rsid w:val="00B6372D"/>
    <w:rsid w:val="00B63A09"/>
    <w:rsid w:val="00B63CD6"/>
    <w:rsid w:val="00B644A9"/>
    <w:rsid w:val="00B648B7"/>
    <w:rsid w:val="00B64A5C"/>
    <w:rsid w:val="00B64BB6"/>
    <w:rsid w:val="00B64D73"/>
    <w:rsid w:val="00B651A7"/>
    <w:rsid w:val="00B654F7"/>
    <w:rsid w:val="00B657BB"/>
    <w:rsid w:val="00B657DA"/>
    <w:rsid w:val="00B65B32"/>
    <w:rsid w:val="00B65B38"/>
    <w:rsid w:val="00B65D1D"/>
    <w:rsid w:val="00B66011"/>
    <w:rsid w:val="00B662ED"/>
    <w:rsid w:val="00B66F5D"/>
    <w:rsid w:val="00B67224"/>
    <w:rsid w:val="00B675E3"/>
    <w:rsid w:val="00B675F3"/>
    <w:rsid w:val="00B676FA"/>
    <w:rsid w:val="00B67CFB"/>
    <w:rsid w:val="00B67D14"/>
    <w:rsid w:val="00B67E7E"/>
    <w:rsid w:val="00B70063"/>
    <w:rsid w:val="00B701AA"/>
    <w:rsid w:val="00B70613"/>
    <w:rsid w:val="00B70860"/>
    <w:rsid w:val="00B70A39"/>
    <w:rsid w:val="00B70CA8"/>
    <w:rsid w:val="00B70F6A"/>
    <w:rsid w:val="00B710B2"/>
    <w:rsid w:val="00B7130C"/>
    <w:rsid w:val="00B71391"/>
    <w:rsid w:val="00B71399"/>
    <w:rsid w:val="00B71547"/>
    <w:rsid w:val="00B71566"/>
    <w:rsid w:val="00B71720"/>
    <w:rsid w:val="00B71921"/>
    <w:rsid w:val="00B71922"/>
    <w:rsid w:val="00B71936"/>
    <w:rsid w:val="00B71B55"/>
    <w:rsid w:val="00B72C84"/>
    <w:rsid w:val="00B72E8C"/>
    <w:rsid w:val="00B73028"/>
    <w:rsid w:val="00B7305B"/>
    <w:rsid w:val="00B732C8"/>
    <w:rsid w:val="00B73BA6"/>
    <w:rsid w:val="00B74349"/>
    <w:rsid w:val="00B7457E"/>
    <w:rsid w:val="00B748DA"/>
    <w:rsid w:val="00B748E4"/>
    <w:rsid w:val="00B74A96"/>
    <w:rsid w:val="00B74A9B"/>
    <w:rsid w:val="00B74B59"/>
    <w:rsid w:val="00B7507A"/>
    <w:rsid w:val="00B753F2"/>
    <w:rsid w:val="00B75431"/>
    <w:rsid w:val="00B75608"/>
    <w:rsid w:val="00B75BB9"/>
    <w:rsid w:val="00B760F2"/>
    <w:rsid w:val="00B76161"/>
    <w:rsid w:val="00B76287"/>
    <w:rsid w:val="00B7637D"/>
    <w:rsid w:val="00B766F8"/>
    <w:rsid w:val="00B7677F"/>
    <w:rsid w:val="00B769A8"/>
    <w:rsid w:val="00B76DE8"/>
    <w:rsid w:val="00B76DE9"/>
    <w:rsid w:val="00B7733B"/>
    <w:rsid w:val="00B778FE"/>
    <w:rsid w:val="00B77CCB"/>
    <w:rsid w:val="00B77DE8"/>
    <w:rsid w:val="00B8000A"/>
    <w:rsid w:val="00B80041"/>
    <w:rsid w:val="00B80085"/>
    <w:rsid w:val="00B80209"/>
    <w:rsid w:val="00B80577"/>
    <w:rsid w:val="00B8097C"/>
    <w:rsid w:val="00B80983"/>
    <w:rsid w:val="00B80ABF"/>
    <w:rsid w:val="00B80B30"/>
    <w:rsid w:val="00B80E94"/>
    <w:rsid w:val="00B80E95"/>
    <w:rsid w:val="00B80FE4"/>
    <w:rsid w:val="00B810F0"/>
    <w:rsid w:val="00B81341"/>
    <w:rsid w:val="00B81377"/>
    <w:rsid w:val="00B81469"/>
    <w:rsid w:val="00B81802"/>
    <w:rsid w:val="00B81C51"/>
    <w:rsid w:val="00B820AA"/>
    <w:rsid w:val="00B824C9"/>
    <w:rsid w:val="00B8258E"/>
    <w:rsid w:val="00B826CE"/>
    <w:rsid w:val="00B82A1E"/>
    <w:rsid w:val="00B82EEF"/>
    <w:rsid w:val="00B83722"/>
    <w:rsid w:val="00B837AC"/>
    <w:rsid w:val="00B83BB5"/>
    <w:rsid w:val="00B83E13"/>
    <w:rsid w:val="00B83E4A"/>
    <w:rsid w:val="00B83EBA"/>
    <w:rsid w:val="00B84227"/>
    <w:rsid w:val="00B84324"/>
    <w:rsid w:val="00B8451E"/>
    <w:rsid w:val="00B845B4"/>
    <w:rsid w:val="00B84671"/>
    <w:rsid w:val="00B84DE8"/>
    <w:rsid w:val="00B85ACD"/>
    <w:rsid w:val="00B85C27"/>
    <w:rsid w:val="00B8605E"/>
    <w:rsid w:val="00B86103"/>
    <w:rsid w:val="00B8663C"/>
    <w:rsid w:val="00B866FC"/>
    <w:rsid w:val="00B8680C"/>
    <w:rsid w:val="00B86851"/>
    <w:rsid w:val="00B8696E"/>
    <w:rsid w:val="00B86ED0"/>
    <w:rsid w:val="00B873E5"/>
    <w:rsid w:val="00B87434"/>
    <w:rsid w:val="00B87917"/>
    <w:rsid w:val="00B87F74"/>
    <w:rsid w:val="00B904AE"/>
    <w:rsid w:val="00B9056D"/>
    <w:rsid w:val="00B9074D"/>
    <w:rsid w:val="00B90945"/>
    <w:rsid w:val="00B90975"/>
    <w:rsid w:val="00B90E76"/>
    <w:rsid w:val="00B90E7A"/>
    <w:rsid w:val="00B90E81"/>
    <w:rsid w:val="00B9106D"/>
    <w:rsid w:val="00B91636"/>
    <w:rsid w:val="00B9199E"/>
    <w:rsid w:val="00B91AD4"/>
    <w:rsid w:val="00B91B30"/>
    <w:rsid w:val="00B91CCF"/>
    <w:rsid w:val="00B922CB"/>
    <w:rsid w:val="00B92784"/>
    <w:rsid w:val="00B928F2"/>
    <w:rsid w:val="00B92A70"/>
    <w:rsid w:val="00B92A78"/>
    <w:rsid w:val="00B92FAF"/>
    <w:rsid w:val="00B93412"/>
    <w:rsid w:val="00B93647"/>
    <w:rsid w:val="00B93743"/>
    <w:rsid w:val="00B93949"/>
    <w:rsid w:val="00B93D18"/>
    <w:rsid w:val="00B93F65"/>
    <w:rsid w:val="00B94635"/>
    <w:rsid w:val="00B94842"/>
    <w:rsid w:val="00B949FD"/>
    <w:rsid w:val="00B94A0E"/>
    <w:rsid w:val="00B94C75"/>
    <w:rsid w:val="00B94FC7"/>
    <w:rsid w:val="00B95094"/>
    <w:rsid w:val="00B950AD"/>
    <w:rsid w:val="00B9544E"/>
    <w:rsid w:val="00B95458"/>
    <w:rsid w:val="00B9552E"/>
    <w:rsid w:val="00B957D6"/>
    <w:rsid w:val="00B959F8"/>
    <w:rsid w:val="00B95EB3"/>
    <w:rsid w:val="00B95F43"/>
    <w:rsid w:val="00B95F93"/>
    <w:rsid w:val="00B96BC1"/>
    <w:rsid w:val="00B96CA4"/>
    <w:rsid w:val="00B96EE5"/>
    <w:rsid w:val="00B96F79"/>
    <w:rsid w:val="00B970D8"/>
    <w:rsid w:val="00B97129"/>
    <w:rsid w:val="00B97B1D"/>
    <w:rsid w:val="00B97C5F"/>
    <w:rsid w:val="00B97DE6"/>
    <w:rsid w:val="00B97F83"/>
    <w:rsid w:val="00B97FF1"/>
    <w:rsid w:val="00BA00F3"/>
    <w:rsid w:val="00BA02E7"/>
    <w:rsid w:val="00BA0401"/>
    <w:rsid w:val="00BA0A80"/>
    <w:rsid w:val="00BA0B08"/>
    <w:rsid w:val="00BA0C16"/>
    <w:rsid w:val="00BA0C7F"/>
    <w:rsid w:val="00BA1399"/>
    <w:rsid w:val="00BA13FC"/>
    <w:rsid w:val="00BA1814"/>
    <w:rsid w:val="00BA1943"/>
    <w:rsid w:val="00BA1A3A"/>
    <w:rsid w:val="00BA2241"/>
    <w:rsid w:val="00BA236B"/>
    <w:rsid w:val="00BA241F"/>
    <w:rsid w:val="00BA2542"/>
    <w:rsid w:val="00BA2571"/>
    <w:rsid w:val="00BA2AAE"/>
    <w:rsid w:val="00BA2C59"/>
    <w:rsid w:val="00BA2E36"/>
    <w:rsid w:val="00BA2E85"/>
    <w:rsid w:val="00BA2EFB"/>
    <w:rsid w:val="00BA2FE7"/>
    <w:rsid w:val="00BA34B6"/>
    <w:rsid w:val="00BA36A2"/>
    <w:rsid w:val="00BA3900"/>
    <w:rsid w:val="00BA3B29"/>
    <w:rsid w:val="00BA42F4"/>
    <w:rsid w:val="00BA4559"/>
    <w:rsid w:val="00BA456F"/>
    <w:rsid w:val="00BA46AA"/>
    <w:rsid w:val="00BA47BC"/>
    <w:rsid w:val="00BA4F6F"/>
    <w:rsid w:val="00BA512D"/>
    <w:rsid w:val="00BA516B"/>
    <w:rsid w:val="00BA5724"/>
    <w:rsid w:val="00BA5742"/>
    <w:rsid w:val="00BA5B88"/>
    <w:rsid w:val="00BA5E91"/>
    <w:rsid w:val="00BA62A9"/>
    <w:rsid w:val="00BA650B"/>
    <w:rsid w:val="00BA6694"/>
    <w:rsid w:val="00BA6A07"/>
    <w:rsid w:val="00BA6B4A"/>
    <w:rsid w:val="00BA6DCB"/>
    <w:rsid w:val="00BA6DFD"/>
    <w:rsid w:val="00BA6F47"/>
    <w:rsid w:val="00BA71FD"/>
    <w:rsid w:val="00BA7374"/>
    <w:rsid w:val="00BA7862"/>
    <w:rsid w:val="00BA7BD8"/>
    <w:rsid w:val="00BB0232"/>
    <w:rsid w:val="00BB0329"/>
    <w:rsid w:val="00BB0677"/>
    <w:rsid w:val="00BB085D"/>
    <w:rsid w:val="00BB0C74"/>
    <w:rsid w:val="00BB1021"/>
    <w:rsid w:val="00BB1315"/>
    <w:rsid w:val="00BB1782"/>
    <w:rsid w:val="00BB1AD1"/>
    <w:rsid w:val="00BB1E78"/>
    <w:rsid w:val="00BB258A"/>
    <w:rsid w:val="00BB2A0F"/>
    <w:rsid w:val="00BB2B35"/>
    <w:rsid w:val="00BB2EA6"/>
    <w:rsid w:val="00BB3487"/>
    <w:rsid w:val="00BB39B0"/>
    <w:rsid w:val="00BB3BD1"/>
    <w:rsid w:val="00BB3D1A"/>
    <w:rsid w:val="00BB3D49"/>
    <w:rsid w:val="00BB49BF"/>
    <w:rsid w:val="00BB4AEF"/>
    <w:rsid w:val="00BB4BD2"/>
    <w:rsid w:val="00BB4FAA"/>
    <w:rsid w:val="00BB5035"/>
    <w:rsid w:val="00BB5250"/>
    <w:rsid w:val="00BB552F"/>
    <w:rsid w:val="00BB5648"/>
    <w:rsid w:val="00BB5CD5"/>
    <w:rsid w:val="00BB5D2B"/>
    <w:rsid w:val="00BB5E28"/>
    <w:rsid w:val="00BB5E61"/>
    <w:rsid w:val="00BB61CB"/>
    <w:rsid w:val="00BB6324"/>
    <w:rsid w:val="00BB688C"/>
    <w:rsid w:val="00BB69DA"/>
    <w:rsid w:val="00BB6C4A"/>
    <w:rsid w:val="00BB6CF3"/>
    <w:rsid w:val="00BB7001"/>
    <w:rsid w:val="00BB700B"/>
    <w:rsid w:val="00BB7056"/>
    <w:rsid w:val="00BB7195"/>
    <w:rsid w:val="00BB724A"/>
    <w:rsid w:val="00BB7302"/>
    <w:rsid w:val="00BB74FA"/>
    <w:rsid w:val="00BB7595"/>
    <w:rsid w:val="00BB7653"/>
    <w:rsid w:val="00BB7945"/>
    <w:rsid w:val="00BB7997"/>
    <w:rsid w:val="00BB79D6"/>
    <w:rsid w:val="00BB7A20"/>
    <w:rsid w:val="00BB7AB4"/>
    <w:rsid w:val="00BB7ACA"/>
    <w:rsid w:val="00BB7C52"/>
    <w:rsid w:val="00BC0037"/>
    <w:rsid w:val="00BC05B0"/>
    <w:rsid w:val="00BC079C"/>
    <w:rsid w:val="00BC09A8"/>
    <w:rsid w:val="00BC0B31"/>
    <w:rsid w:val="00BC0EA8"/>
    <w:rsid w:val="00BC0F50"/>
    <w:rsid w:val="00BC1742"/>
    <w:rsid w:val="00BC1D4C"/>
    <w:rsid w:val="00BC20B0"/>
    <w:rsid w:val="00BC22F6"/>
    <w:rsid w:val="00BC2747"/>
    <w:rsid w:val="00BC27BE"/>
    <w:rsid w:val="00BC281F"/>
    <w:rsid w:val="00BC28E4"/>
    <w:rsid w:val="00BC2AAD"/>
    <w:rsid w:val="00BC2B8D"/>
    <w:rsid w:val="00BC2B97"/>
    <w:rsid w:val="00BC2DB4"/>
    <w:rsid w:val="00BC2E2F"/>
    <w:rsid w:val="00BC2E56"/>
    <w:rsid w:val="00BC2F29"/>
    <w:rsid w:val="00BC3B5B"/>
    <w:rsid w:val="00BC3BF2"/>
    <w:rsid w:val="00BC4043"/>
    <w:rsid w:val="00BC41D7"/>
    <w:rsid w:val="00BC4635"/>
    <w:rsid w:val="00BC46C6"/>
    <w:rsid w:val="00BC475F"/>
    <w:rsid w:val="00BC479D"/>
    <w:rsid w:val="00BC48A6"/>
    <w:rsid w:val="00BC4B7C"/>
    <w:rsid w:val="00BC4BB8"/>
    <w:rsid w:val="00BC518D"/>
    <w:rsid w:val="00BC52C6"/>
    <w:rsid w:val="00BC53C0"/>
    <w:rsid w:val="00BC56B0"/>
    <w:rsid w:val="00BC5824"/>
    <w:rsid w:val="00BC632F"/>
    <w:rsid w:val="00BC63F6"/>
    <w:rsid w:val="00BC6458"/>
    <w:rsid w:val="00BC66FA"/>
    <w:rsid w:val="00BC67E4"/>
    <w:rsid w:val="00BC6C7F"/>
    <w:rsid w:val="00BC6D6B"/>
    <w:rsid w:val="00BC7031"/>
    <w:rsid w:val="00BC734F"/>
    <w:rsid w:val="00BC75AE"/>
    <w:rsid w:val="00BC7620"/>
    <w:rsid w:val="00BC7787"/>
    <w:rsid w:val="00BC7A2C"/>
    <w:rsid w:val="00BC7DCC"/>
    <w:rsid w:val="00BD0460"/>
    <w:rsid w:val="00BD05A8"/>
    <w:rsid w:val="00BD0645"/>
    <w:rsid w:val="00BD07C6"/>
    <w:rsid w:val="00BD0970"/>
    <w:rsid w:val="00BD1045"/>
    <w:rsid w:val="00BD109C"/>
    <w:rsid w:val="00BD190F"/>
    <w:rsid w:val="00BD1A6B"/>
    <w:rsid w:val="00BD215E"/>
    <w:rsid w:val="00BD2176"/>
    <w:rsid w:val="00BD228C"/>
    <w:rsid w:val="00BD23EB"/>
    <w:rsid w:val="00BD246E"/>
    <w:rsid w:val="00BD27CA"/>
    <w:rsid w:val="00BD28E3"/>
    <w:rsid w:val="00BD2D33"/>
    <w:rsid w:val="00BD2E4D"/>
    <w:rsid w:val="00BD2E67"/>
    <w:rsid w:val="00BD2E75"/>
    <w:rsid w:val="00BD2F56"/>
    <w:rsid w:val="00BD33A0"/>
    <w:rsid w:val="00BD3758"/>
    <w:rsid w:val="00BD388D"/>
    <w:rsid w:val="00BD4276"/>
    <w:rsid w:val="00BD435D"/>
    <w:rsid w:val="00BD4AD9"/>
    <w:rsid w:val="00BD4D17"/>
    <w:rsid w:val="00BD4F00"/>
    <w:rsid w:val="00BD5220"/>
    <w:rsid w:val="00BD5522"/>
    <w:rsid w:val="00BD59A0"/>
    <w:rsid w:val="00BD5A7B"/>
    <w:rsid w:val="00BD5ACB"/>
    <w:rsid w:val="00BD5D72"/>
    <w:rsid w:val="00BD619F"/>
    <w:rsid w:val="00BD62B4"/>
    <w:rsid w:val="00BD641F"/>
    <w:rsid w:val="00BD657F"/>
    <w:rsid w:val="00BD6637"/>
    <w:rsid w:val="00BD6812"/>
    <w:rsid w:val="00BD6B97"/>
    <w:rsid w:val="00BD6EF6"/>
    <w:rsid w:val="00BD7052"/>
    <w:rsid w:val="00BD7060"/>
    <w:rsid w:val="00BD72AD"/>
    <w:rsid w:val="00BD7494"/>
    <w:rsid w:val="00BD75B6"/>
    <w:rsid w:val="00BD7C29"/>
    <w:rsid w:val="00BE0077"/>
    <w:rsid w:val="00BE07CC"/>
    <w:rsid w:val="00BE086A"/>
    <w:rsid w:val="00BE08C2"/>
    <w:rsid w:val="00BE0902"/>
    <w:rsid w:val="00BE0D1A"/>
    <w:rsid w:val="00BE0DAB"/>
    <w:rsid w:val="00BE0DC3"/>
    <w:rsid w:val="00BE1043"/>
    <w:rsid w:val="00BE1134"/>
    <w:rsid w:val="00BE1481"/>
    <w:rsid w:val="00BE1862"/>
    <w:rsid w:val="00BE1A35"/>
    <w:rsid w:val="00BE1D1B"/>
    <w:rsid w:val="00BE2053"/>
    <w:rsid w:val="00BE2656"/>
    <w:rsid w:val="00BE26B1"/>
    <w:rsid w:val="00BE2A29"/>
    <w:rsid w:val="00BE2C0B"/>
    <w:rsid w:val="00BE2DBD"/>
    <w:rsid w:val="00BE2FDE"/>
    <w:rsid w:val="00BE304B"/>
    <w:rsid w:val="00BE3479"/>
    <w:rsid w:val="00BE36AA"/>
    <w:rsid w:val="00BE3774"/>
    <w:rsid w:val="00BE3D63"/>
    <w:rsid w:val="00BE3DE6"/>
    <w:rsid w:val="00BE4AA4"/>
    <w:rsid w:val="00BE4C6E"/>
    <w:rsid w:val="00BE4CEB"/>
    <w:rsid w:val="00BE51E5"/>
    <w:rsid w:val="00BE54D7"/>
    <w:rsid w:val="00BE5775"/>
    <w:rsid w:val="00BE59F3"/>
    <w:rsid w:val="00BE63C2"/>
    <w:rsid w:val="00BE6483"/>
    <w:rsid w:val="00BE65B5"/>
    <w:rsid w:val="00BE6A05"/>
    <w:rsid w:val="00BE6A1C"/>
    <w:rsid w:val="00BE6E57"/>
    <w:rsid w:val="00BE6FEF"/>
    <w:rsid w:val="00BE71AB"/>
    <w:rsid w:val="00BE763B"/>
    <w:rsid w:val="00BE76BE"/>
    <w:rsid w:val="00BE7A36"/>
    <w:rsid w:val="00BE7F36"/>
    <w:rsid w:val="00BF009A"/>
    <w:rsid w:val="00BF01D4"/>
    <w:rsid w:val="00BF047B"/>
    <w:rsid w:val="00BF04A9"/>
    <w:rsid w:val="00BF06BD"/>
    <w:rsid w:val="00BF07A4"/>
    <w:rsid w:val="00BF07F1"/>
    <w:rsid w:val="00BF07F3"/>
    <w:rsid w:val="00BF09ED"/>
    <w:rsid w:val="00BF0CD2"/>
    <w:rsid w:val="00BF0FBB"/>
    <w:rsid w:val="00BF17A1"/>
    <w:rsid w:val="00BF17D7"/>
    <w:rsid w:val="00BF18C9"/>
    <w:rsid w:val="00BF18F1"/>
    <w:rsid w:val="00BF192D"/>
    <w:rsid w:val="00BF1991"/>
    <w:rsid w:val="00BF1C43"/>
    <w:rsid w:val="00BF1F66"/>
    <w:rsid w:val="00BF23A4"/>
    <w:rsid w:val="00BF24EA"/>
    <w:rsid w:val="00BF25C8"/>
    <w:rsid w:val="00BF2740"/>
    <w:rsid w:val="00BF28FC"/>
    <w:rsid w:val="00BF2B09"/>
    <w:rsid w:val="00BF2D91"/>
    <w:rsid w:val="00BF2F99"/>
    <w:rsid w:val="00BF31A7"/>
    <w:rsid w:val="00BF32E4"/>
    <w:rsid w:val="00BF34D2"/>
    <w:rsid w:val="00BF3B12"/>
    <w:rsid w:val="00BF3D6A"/>
    <w:rsid w:val="00BF3DCC"/>
    <w:rsid w:val="00BF3E25"/>
    <w:rsid w:val="00BF41FF"/>
    <w:rsid w:val="00BF4228"/>
    <w:rsid w:val="00BF452B"/>
    <w:rsid w:val="00BF461D"/>
    <w:rsid w:val="00BF46BB"/>
    <w:rsid w:val="00BF4CE9"/>
    <w:rsid w:val="00BF5155"/>
    <w:rsid w:val="00BF520F"/>
    <w:rsid w:val="00BF54BC"/>
    <w:rsid w:val="00BF5570"/>
    <w:rsid w:val="00BF57FB"/>
    <w:rsid w:val="00BF5A97"/>
    <w:rsid w:val="00BF5BAA"/>
    <w:rsid w:val="00BF5E59"/>
    <w:rsid w:val="00BF61DC"/>
    <w:rsid w:val="00BF64BD"/>
    <w:rsid w:val="00BF671A"/>
    <w:rsid w:val="00BF6DE3"/>
    <w:rsid w:val="00BF6FD6"/>
    <w:rsid w:val="00BF73F4"/>
    <w:rsid w:val="00BF7922"/>
    <w:rsid w:val="00BF7A0F"/>
    <w:rsid w:val="00BF7A70"/>
    <w:rsid w:val="00BF7AD5"/>
    <w:rsid w:val="00BF7C7D"/>
    <w:rsid w:val="00BF7CE9"/>
    <w:rsid w:val="00C00475"/>
    <w:rsid w:val="00C0080C"/>
    <w:rsid w:val="00C00890"/>
    <w:rsid w:val="00C00925"/>
    <w:rsid w:val="00C00F6D"/>
    <w:rsid w:val="00C0105B"/>
    <w:rsid w:val="00C01322"/>
    <w:rsid w:val="00C01659"/>
    <w:rsid w:val="00C016A8"/>
    <w:rsid w:val="00C02154"/>
    <w:rsid w:val="00C02315"/>
    <w:rsid w:val="00C0243E"/>
    <w:rsid w:val="00C026BD"/>
    <w:rsid w:val="00C02938"/>
    <w:rsid w:val="00C031E2"/>
    <w:rsid w:val="00C03201"/>
    <w:rsid w:val="00C03871"/>
    <w:rsid w:val="00C038E4"/>
    <w:rsid w:val="00C03C79"/>
    <w:rsid w:val="00C03C8F"/>
    <w:rsid w:val="00C0441E"/>
    <w:rsid w:val="00C0447E"/>
    <w:rsid w:val="00C04AF4"/>
    <w:rsid w:val="00C04C1B"/>
    <w:rsid w:val="00C04C9D"/>
    <w:rsid w:val="00C04DBC"/>
    <w:rsid w:val="00C05027"/>
    <w:rsid w:val="00C05489"/>
    <w:rsid w:val="00C0548C"/>
    <w:rsid w:val="00C054DA"/>
    <w:rsid w:val="00C05568"/>
    <w:rsid w:val="00C05720"/>
    <w:rsid w:val="00C05E74"/>
    <w:rsid w:val="00C06104"/>
    <w:rsid w:val="00C06661"/>
    <w:rsid w:val="00C06749"/>
    <w:rsid w:val="00C0696B"/>
    <w:rsid w:val="00C06AC8"/>
    <w:rsid w:val="00C06B3A"/>
    <w:rsid w:val="00C06B46"/>
    <w:rsid w:val="00C06CF5"/>
    <w:rsid w:val="00C07140"/>
    <w:rsid w:val="00C071CA"/>
    <w:rsid w:val="00C0721D"/>
    <w:rsid w:val="00C0733F"/>
    <w:rsid w:val="00C073E5"/>
    <w:rsid w:val="00C075DE"/>
    <w:rsid w:val="00C077F7"/>
    <w:rsid w:val="00C078ED"/>
    <w:rsid w:val="00C07A38"/>
    <w:rsid w:val="00C07CDD"/>
    <w:rsid w:val="00C10163"/>
    <w:rsid w:val="00C10170"/>
    <w:rsid w:val="00C101C7"/>
    <w:rsid w:val="00C10328"/>
    <w:rsid w:val="00C1037B"/>
    <w:rsid w:val="00C106CC"/>
    <w:rsid w:val="00C108EC"/>
    <w:rsid w:val="00C10F80"/>
    <w:rsid w:val="00C1116E"/>
    <w:rsid w:val="00C11194"/>
    <w:rsid w:val="00C115A9"/>
    <w:rsid w:val="00C1161F"/>
    <w:rsid w:val="00C1176B"/>
    <w:rsid w:val="00C117C6"/>
    <w:rsid w:val="00C118B1"/>
    <w:rsid w:val="00C11B98"/>
    <w:rsid w:val="00C11D87"/>
    <w:rsid w:val="00C11EF0"/>
    <w:rsid w:val="00C11F0D"/>
    <w:rsid w:val="00C11F88"/>
    <w:rsid w:val="00C123BE"/>
    <w:rsid w:val="00C12478"/>
    <w:rsid w:val="00C125E8"/>
    <w:rsid w:val="00C126F2"/>
    <w:rsid w:val="00C1298D"/>
    <w:rsid w:val="00C12C3F"/>
    <w:rsid w:val="00C12E67"/>
    <w:rsid w:val="00C1339F"/>
    <w:rsid w:val="00C13663"/>
    <w:rsid w:val="00C140A9"/>
    <w:rsid w:val="00C1482C"/>
    <w:rsid w:val="00C14842"/>
    <w:rsid w:val="00C1486C"/>
    <w:rsid w:val="00C14A33"/>
    <w:rsid w:val="00C14BD5"/>
    <w:rsid w:val="00C14BFD"/>
    <w:rsid w:val="00C14ECF"/>
    <w:rsid w:val="00C14EFA"/>
    <w:rsid w:val="00C151EA"/>
    <w:rsid w:val="00C152C9"/>
    <w:rsid w:val="00C15466"/>
    <w:rsid w:val="00C15789"/>
    <w:rsid w:val="00C159CE"/>
    <w:rsid w:val="00C15AFC"/>
    <w:rsid w:val="00C15B0F"/>
    <w:rsid w:val="00C15B6B"/>
    <w:rsid w:val="00C15C13"/>
    <w:rsid w:val="00C15D5D"/>
    <w:rsid w:val="00C16624"/>
    <w:rsid w:val="00C16724"/>
    <w:rsid w:val="00C16746"/>
    <w:rsid w:val="00C16A43"/>
    <w:rsid w:val="00C16C59"/>
    <w:rsid w:val="00C16EAE"/>
    <w:rsid w:val="00C1709C"/>
    <w:rsid w:val="00C172BB"/>
    <w:rsid w:val="00C17351"/>
    <w:rsid w:val="00C1795E"/>
    <w:rsid w:val="00C17991"/>
    <w:rsid w:val="00C179B6"/>
    <w:rsid w:val="00C17A1C"/>
    <w:rsid w:val="00C17E85"/>
    <w:rsid w:val="00C17EA7"/>
    <w:rsid w:val="00C2013A"/>
    <w:rsid w:val="00C202AB"/>
    <w:rsid w:val="00C207E9"/>
    <w:rsid w:val="00C20D1D"/>
    <w:rsid w:val="00C20DA9"/>
    <w:rsid w:val="00C20FA1"/>
    <w:rsid w:val="00C212C0"/>
    <w:rsid w:val="00C21635"/>
    <w:rsid w:val="00C2177B"/>
    <w:rsid w:val="00C21BAE"/>
    <w:rsid w:val="00C21C32"/>
    <w:rsid w:val="00C21E34"/>
    <w:rsid w:val="00C21F5C"/>
    <w:rsid w:val="00C21FE8"/>
    <w:rsid w:val="00C22701"/>
    <w:rsid w:val="00C227AF"/>
    <w:rsid w:val="00C22BBD"/>
    <w:rsid w:val="00C22C1C"/>
    <w:rsid w:val="00C22F37"/>
    <w:rsid w:val="00C231EF"/>
    <w:rsid w:val="00C232FC"/>
    <w:rsid w:val="00C234C5"/>
    <w:rsid w:val="00C236B3"/>
    <w:rsid w:val="00C2381C"/>
    <w:rsid w:val="00C23C52"/>
    <w:rsid w:val="00C23DF1"/>
    <w:rsid w:val="00C23EF4"/>
    <w:rsid w:val="00C23F0F"/>
    <w:rsid w:val="00C2418A"/>
    <w:rsid w:val="00C248A5"/>
    <w:rsid w:val="00C24C66"/>
    <w:rsid w:val="00C24E0C"/>
    <w:rsid w:val="00C250C8"/>
    <w:rsid w:val="00C2518B"/>
    <w:rsid w:val="00C2551F"/>
    <w:rsid w:val="00C25708"/>
    <w:rsid w:val="00C259F4"/>
    <w:rsid w:val="00C25C5B"/>
    <w:rsid w:val="00C26006"/>
    <w:rsid w:val="00C26194"/>
    <w:rsid w:val="00C262A5"/>
    <w:rsid w:val="00C2645C"/>
    <w:rsid w:val="00C2648D"/>
    <w:rsid w:val="00C264E1"/>
    <w:rsid w:val="00C26B9E"/>
    <w:rsid w:val="00C2729A"/>
    <w:rsid w:val="00C273A0"/>
    <w:rsid w:val="00C275F2"/>
    <w:rsid w:val="00C276DC"/>
    <w:rsid w:val="00C277B1"/>
    <w:rsid w:val="00C278CB"/>
    <w:rsid w:val="00C27B63"/>
    <w:rsid w:val="00C27C78"/>
    <w:rsid w:val="00C27E27"/>
    <w:rsid w:val="00C27EF4"/>
    <w:rsid w:val="00C300F9"/>
    <w:rsid w:val="00C30494"/>
    <w:rsid w:val="00C30710"/>
    <w:rsid w:val="00C3076B"/>
    <w:rsid w:val="00C30EF7"/>
    <w:rsid w:val="00C31077"/>
    <w:rsid w:val="00C315C6"/>
    <w:rsid w:val="00C3166E"/>
    <w:rsid w:val="00C3180B"/>
    <w:rsid w:val="00C31A49"/>
    <w:rsid w:val="00C31B29"/>
    <w:rsid w:val="00C31F3E"/>
    <w:rsid w:val="00C31F49"/>
    <w:rsid w:val="00C321B7"/>
    <w:rsid w:val="00C32363"/>
    <w:rsid w:val="00C3238D"/>
    <w:rsid w:val="00C32490"/>
    <w:rsid w:val="00C3250E"/>
    <w:rsid w:val="00C32606"/>
    <w:rsid w:val="00C32D2B"/>
    <w:rsid w:val="00C32D69"/>
    <w:rsid w:val="00C330F4"/>
    <w:rsid w:val="00C333D5"/>
    <w:rsid w:val="00C337CE"/>
    <w:rsid w:val="00C3391F"/>
    <w:rsid w:val="00C339FC"/>
    <w:rsid w:val="00C33E09"/>
    <w:rsid w:val="00C33E61"/>
    <w:rsid w:val="00C3400E"/>
    <w:rsid w:val="00C340AA"/>
    <w:rsid w:val="00C340AF"/>
    <w:rsid w:val="00C34493"/>
    <w:rsid w:val="00C3476F"/>
    <w:rsid w:val="00C34858"/>
    <w:rsid w:val="00C34C29"/>
    <w:rsid w:val="00C34DA0"/>
    <w:rsid w:val="00C34F7E"/>
    <w:rsid w:val="00C35227"/>
    <w:rsid w:val="00C35AEF"/>
    <w:rsid w:val="00C36039"/>
    <w:rsid w:val="00C362AE"/>
    <w:rsid w:val="00C362C9"/>
    <w:rsid w:val="00C364A5"/>
    <w:rsid w:val="00C3676A"/>
    <w:rsid w:val="00C36789"/>
    <w:rsid w:val="00C368B3"/>
    <w:rsid w:val="00C36AFB"/>
    <w:rsid w:val="00C37284"/>
    <w:rsid w:val="00C3739E"/>
    <w:rsid w:val="00C37A73"/>
    <w:rsid w:val="00C37B63"/>
    <w:rsid w:val="00C37C22"/>
    <w:rsid w:val="00C37D05"/>
    <w:rsid w:val="00C37E96"/>
    <w:rsid w:val="00C40078"/>
    <w:rsid w:val="00C40669"/>
    <w:rsid w:val="00C406E1"/>
    <w:rsid w:val="00C4083C"/>
    <w:rsid w:val="00C408EE"/>
    <w:rsid w:val="00C40919"/>
    <w:rsid w:val="00C40C53"/>
    <w:rsid w:val="00C40CEE"/>
    <w:rsid w:val="00C411DF"/>
    <w:rsid w:val="00C41290"/>
    <w:rsid w:val="00C412DF"/>
    <w:rsid w:val="00C41470"/>
    <w:rsid w:val="00C41585"/>
    <w:rsid w:val="00C41622"/>
    <w:rsid w:val="00C41A56"/>
    <w:rsid w:val="00C41B2E"/>
    <w:rsid w:val="00C41E2A"/>
    <w:rsid w:val="00C421D6"/>
    <w:rsid w:val="00C42433"/>
    <w:rsid w:val="00C424A0"/>
    <w:rsid w:val="00C428AF"/>
    <w:rsid w:val="00C42AFA"/>
    <w:rsid w:val="00C42BEF"/>
    <w:rsid w:val="00C42D49"/>
    <w:rsid w:val="00C432A1"/>
    <w:rsid w:val="00C432EF"/>
    <w:rsid w:val="00C432F8"/>
    <w:rsid w:val="00C43479"/>
    <w:rsid w:val="00C43716"/>
    <w:rsid w:val="00C438D5"/>
    <w:rsid w:val="00C438EA"/>
    <w:rsid w:val="00C43C9B"/>
    <w:rsid w:val="00C4419D"/>
    <w:rsid w:val="00C44367"/>
    <w:rsid w:val="00C449B7"/>
    <w:rsid w:val="00C44C2E"/>
    <w:rsid w:val="00C4532B"/>
    <w:rsid w:val="00C4536E"/>
    <w:rsid w:val="00C4547A"/>
    <w:rsid w:val="00C4564F"/>
    <w:rsid w:val="00C460AE"/>
    <w:rsid w:val="00C46568"/>
    <w:rsid w:val="00C468D2"/>
    <w:rsid w:val="00C46931"/>
    <w:rsid w:val="00C46D07"/>
    <w:rsid w:val="00C46D63"/>
    <w:rsid w:val="00C46D72"/>
    <w:rsid w:val="00C47459"/>
    <w:rsid w:val="00C4780E"/>
    <w:rsid w:val="00C47A97"/>
    <w:rsid w:val="00C47E2D"/>
    <w:rsid w:val="00C47F5F"/>
    <w:rsid w:val="00C5024C"/>
    <w:rsid w:val="00C505AC"/>
    <w:rsid w:val="00C5087C"/>
    <w:rsid w:val="00C508C3"/>
    <w:rsid w:val="00C50DC7"/>
    <w:rsid w:val="00C50F3F"/>
    <w:rsid w:val="00C5103A"/>
    <w:rsid w:val="00C51045"/>
    <w:rsid w:val="00C51417"/>
    <w:rsid w:val="00C51527"/>
    <w:rsid w:val="00C5152D"/>
    <w:rsid w:val="00C51562"/>
    <w:rsid w:val="00C5172F"/>
    <w:rsid w:val="00C518CC"/>
    <w:rsid w:val="00C51D62"/>
    <w:rsid w:val="00C5215A"/>
    <w:rsid w:val="00C52272"/>
    <w:rsid w:val="00C523C8"/>
    <w:rsid w:val="00C523DD"/>
    <w:rsid w:val="00C52484"/>
    <w:rsid w:val="00C5279B"/>
    <w:rsid w:val="00C527FF"/>
    <w:rsid w:val="00C52A13"/>
    <w:rsid w:val="00C52C3D"/>
    <w:rsid w:val="00C52DA5"/>
    <w:rsid w:val="00C52EEB"/>
    <w:rsid w:val="00C53059"/>
    <w:rsid w:val="00C53347"/>
    <w:rsid w:val="00C534F1"/>
    <w:rsid w:val="00C53511"/>
    <w:rsid w:val="00C535A3"/>
    <w:rsid w:val="00C5365F"/>
    <w:rsid w:val="00C53940"/>
    <w:rsid w:val="00C53F48"/>
    <w:rsid w:val="00C541EF"/>
    <w:rsid w:val="00C54200"/>
    <w:rsid w:val="00C545EB"/>
    <w:rsid w:val="00C5490E"/>
    <w:rsid w:val="00C54936"/>
    <w:rsid w:val="00C54E78"/>
    <w:rsid w:val="00C54FDB"/>
    <w:rsid w:val="00C550CB"/>
    <w:rsid w:val="00C555A3"/>
    <w:rsid w:val="00C559D1"/>
    <w:rsid w:val="00C55A39"/>
    <w:rsid w:val="00C55CD5"/>
    <w:rsid w:val="00C55D33"/>
    <w:rsid w:val="00C55EB5"/>
    <w:rsid w:val="00C56765"/>
    <w:rsid w:val="00C567D4"/>
    <w:rsid w:val="00C5685C"/>
    <w:rsid w:val="00C56E6B"/>
    <w:rsid w:val="00C57215"/>
    <w:rsid w:val="00C57426"/>
    <w:rsid w:val="00C575C3"/>
    <w:rsid w:val="00C57701"/>
    <w:rsid w:val="00C57DB6"/>
    <w:rsid w:val="00C57E49"/>
    <w:rsid w:val="00C57E86"/>
    <w:rsid w:val="00C60071"/>
    <w:rsid w:val="00C600E6"/>
    <w:rsid w:val="00C60382"/>
    <w:rsid w:val="00C605E8"/>
    <w:rsid w:val="00C605F7"/>
    <w:rsid w:val="00C60915"/>
    <w:rsid w:val="00C60921"/>
    <w:rsid w:val="00C60E9B"/>
    <w:rsid w:val="00C60F5C"/>
    <w:rsid w:val="00C611CA"/>
    <w:rsid w:val="00C61547"/>
    <w:rsid w:val="00C617CE"/>
    <w:rsid w:val="00C61CB7"/>
    <w:rsid w:val="00C61DB4"/>
    <w:rsid w:val="00C61ECC"/>
    <w:rsid w:val="00C623A4"/>
    <w:rsid w:val="00C62A76"/>
    <w:rsid w:val="00C62E7D"/>
    <w:rsid w:val="00C63113"/>
    <w:rsid w:val="00C63A0E"/>
    <w:rsid w:val="00C63D44"/>
    <w:rsid w:val="00C63D90"/>
    <w:rsid w:val="00C63DD1"/>
    <w:rsid w:val="00C63F84"/>
    <w:rsid w:val="00C63FA3"/>
    <w:rsid w:val="00C63FE7"/>
    <w:rsid w:val="00C64064"/>
    <w:rsid w:val="00C645A2"/>
    <w:rsid w:val="00C646DD"/>
    <w:rsid w:val="00C649A9"/>
    <w:rsid w:val="00C64C1C"/>
    <w:rsid w:val="00C653B5"/>
    <w:rsid w:val="00C654DF"/>
    <w:rsid w:val="00C658FB"/>
    <w:rsid w:val="00C65C88"/>
    <w:rsid w:val="00C65DA0"/>
    <w:rsid w:val="00C665B9"/>
    <w:rsid w:val="00C66AA8"/>
    <w:rsid w:val="00C66D1C"/>
    <w:rsid w:val="00C66FB4"/>
    <w:rsid w:val="00C6748D"/>
    <w:rsid w:val="00C6752F"/>
    <w:rsid w:val="00C6781B"/>
    <w:rsid w:val="00C67854"/>
    <w:rsid w:val="00C679CA"/>
    <w:rsid w:val="00C67B96"/>
    <w:rsid w:val="00C67BA8"/>
    <w:rsid w:val="00C67C05"/>
    <w:rsid w:val="00C67C13"/>
    <w:rsid w:val="00C67C26"/>
    <w:rsid w:val="00C7076A"/>
    <w:rsid w:val="00C70919"/>
    <w:rsid w:val="00C709E4"/>
    <w:rsid w:val="00C70CE0"/>
    <w:rsid w:val="00C70D25"/>
    <w:rsid w:val="00C70EDE"/>
    <w:rsid w:val="00C70F41"/>
    <w:rsid w:val="00C70F6A"/>
    <w:rsid w:val="00C70FD8"/>
    <w:rsid w:val="00C71155"/>
    <w:rsid w:val="00C71259"/>
    <w:rsid w:val="00C71287"/>
    <w:rsid w:val="00C715CC"/>
    <w:rsid w:val="00C716AD"/>
    <w:rsid w:val="00C717D3"/>
    <w:rsid w:val="00C718D5"/>
    <w:rsid w:val="00C71CEF"/>
    <w:rsid w:val="00C71E14"/>
    <w:rsid w:val="00C71E5E"/>
    <w:rsid w:val="00C71FA7"/>
    <w:rsid w:val="00C72157"/>
    <w:rsid w:val="00C72268"/>
    <w:rsid w:val="00C7273D"/>
    <w:rsid w:val="00C72B4A"/>
    <w:rsid w:val="00C72B89"/>
    <w:rsid w:val="00C72BD4"/>
    <w:rsid w:val="00C72F13"/>
    <w:rsid w:val="00C73013"/>
    <w:rsid w:val="00C73500"/>
    <w:rsid w:val="00C7350F"/>
    <w:rsid w:val="00C736B0"/>
    <w:rsid w:val="00C738ED"/>
    <w:rsid w:val="00C73A23"/>
    <w:rsid w:val="00C73C53"/>
    <w:rsid w:val="00C73C5B"/>
    <w:rsid w:val="00C73E1F"/>
    <w:rsid w:val="00C74043"/>
    <w:rsid w:val="00C74049"/>
    <w:rsid w:val="00C740CF"/>
    <w:rsid w:val="00C744C3"/>
    <w:rsid w:val="00C74621"/>
    <w:rsid w:val="00C74735"/>
    <w:rsid w:val="00C74817"/>
    <w:rsid w:val="00C750A3"/>
    <w:rsid w:val="00C7519D"/>
    <w:rsid w:val="00C751F8"/>
    <w:rsid w:val="00C75A37"/>
    <w:rsid w:val="00C75B06"/>
    <w:rsid w:val="00C76016"/>
    <w:rsid w:val="00C76028"/>
    <w:rsid w:val="00C7630F"/>
    <w:rsid w:val="00C7670C"/>
    <w:rsid w:val="00C7714A"/>
    <w:rsid w:val="00C77232"/>
    <w:rsid w:val="00C774EF"/>
    <w:rsid w:val="00C77869"/>
    <w:rsid w:val="00C77904"/>
    <w:rsid w:val="00C7795E"/>
    <w:rsid w:val="00C77A10"/>
    <w:rsid w:val="00C77AF9"/>
    <w:rsid w:val="00C77B73"/>
    <w:rsid w:val="00C77CB8"/>
    <w:rsid w:val="00C77ED9"/>
    <w:rsid w:val="00C77F08"/>
    <w:rsid w:val="00C800F1"/>
    <w:rsid w:val="00C803F0"/>
    <w:rsid w:val="00C80442"/>
    <w:rsid w:val="00C804B1"/>
    <w:rsid w:val="00C805BF"/>
    <w:rsid w:val="00C80620"/>
    <w:rsid w:val="00C809F9"/>
    <w:rsid w:val="00C80C80"/>
    <w:rsid w:val="00C80D9F"/>
    <w:rsid w:val="00C81614"/>
    <w:rsid w:val="00C818A0"/>
    <w:rsid w:val="00C81ECA"/>
    <w:rsid w:val="00C81F2F"/>
    <w:rsid w:val="00C81FF1"/>
    <w:rsid w:val="00C822FC"/>
    <w:rsid w:val="00C82A58"/>
    <w:rsid w:val="00C82AB4"/>
    <w:rsid w:val="00C82BB6"/>
    <w:rsid w:val="00C82E17"/>
    <w:rsid w:val="00C8316B"/>
    <w:rsid w:val="00C831D0"/>
    <w:rsid w:val="00C832AA"/>
    <w:rsid w:val="00C83368"/>
    <w:rsid w:val="00C83400"/>
    <w:rsid w:val="00C838B3"/>
    <w:rsid w:val="00C83CB6"/>
    <w:rsid w:val="00C83ED0"/>
    <w:rsid w:val="00C8453A"/>
    <w:rsid w:val="00C84612"/>
    <w:rsid w:val="00C8462F"/>
    <w:rsid w:val="00C847A0"/>
    <w:rsid w:val="00C84954"/>
    <w:rsid w:val="00C84975"/>
    <w:rsid w:val="00C84CB9"/>
    <w:rsid w:val="00C84DC9"/>
    <w:rsid w:val="00C85065"/>
    <w:rsid w:val="00C852AB"/>
    <w:rsid w:val="00C854DC"/>
    <w:rsid w:val="00C85697"/>
    <w:rsid w:val="00C85809"/>
    <w:rsid w:val="00C85C06"/>
    <w:rsid w:val="00C85C1F"/>
    <w:rsid w:val="00C85DDB"/>
    <w:rsid w:val="00C866A3"/>
    <w:rsid w:val="00C866D3"/>
    <w:rsid w:val="00C86AD2"/>
    <w:rsid w:val="00C86BF6"/>
    <w:rsid w:val="00C86CF7"/>
    <w:rsid w:val="00C86E26"/>
    <w:rsid w:val="00C86F31"/>
    <w:rsid w:val="00C8704F"/>
    <w:rsid w:val="00C8718A"/>
    <w:rsid w:val="00C877DA"/>
    <w:rsid w:val="00C8795D"/>
    <w:rsid w:val="00C87A6D"/>
    <w:rsid w:val="00C87BA5"/>
    <w:rsid w:val="00C87BB5"/>
    <w:rsid w:val="00C87D0A"/>
    <w:rsid w:val="00C87E79"/>
    <w:rsid w:val="00C87F7D"/>
    <w:rsid w:val="00C90277"/>
    <w:rsid w:val="00C90622"/>
    <w:rsid w:val="00C90A26"/>
    <w:rsid w:val="00C90EAB"/>
    <w:rsid w:val="00C91317"/>
    <w:rsid w:val="00C9132A"/>
    <w:rsid w:val="00C922F1"/>
    <w:rsid w:val="00C9273D"/>
    <w:rsid w:val="00C92825"/>
    <w:rsid w:val="00C92836"/>
    <w:rsid w:val="00C928CB"/>
    <w:rsid w:val="00C92935"/>
    <w:rsid w:val="00C92D78"/>
    <w:rsid w:val="00C92F81"/>
    <w:rsid w:val="00C92F9C"/>
    <w:rsid w:val="00C935E8"/>
    <w:rsid w:val="00C937FB"/>
    <w:rsid w:val="00C9400F"/>
    <w:rsid w:val="00C942B6"/>
    <w:rsid w:val="00C9494B"/>
    <w:rsid w:val="00C94A1E"/>
    <w:rsid w:val="00C94DC1"/>
    <w:rsid w:val="00C94E32"/>
    <w:rsid w:val="00C94F70"/>
    <w:rsid w:val="00C9506A"/>
    <w:rsid w:val="00C9517C"/>
    <w:rsid w:val="00C9522F"/>
    <w:rsid w:val="00C953B0"/>
    <w:rsid w:val="00C95471"/>
    <w:rsid w:val="00C954A7"/>
    <w:rsid w:val="00C95758"/>
    <w:rsid w:val="00C95778"/>
    <w:rsid w:val="00C957BC"/>
    <w:rsid w:val="00C958D0"/>
    <w:rsid w:val="00C95BF3"/>
    <w:rsid w:val="00C95DD3"/>
    <w:rsid w:val="00C95E33"/>
    <w:rsid w:val="00C96138"/>
    <w:rsid w:val="00C9617C"/>
    <w:rsid w:val="00C961EF"/>
    <w:rsid w:val="00C962B0"/>
    <w:rsid w:val="00C96679"/>
    <w:rsid w:val="00C96869"/>
    <w:rsid w:val="00C968CF"/>
    <w:rsid w:val="00C96938"/>
    <w:rsid w:val="00C96A53"/>
    <w:rsid w:val="00C9700E"/>
    <w:rsid w:val="00C9710E"/>
    <w:rsid w:val="00C97204"/>
    <w:rsid w:val="00C9784D"/>
    <w:rsid w:val="00C9797A"/>
    <w:rsid w:val="00C97D65"/>
    <w:rsid w:val="00C97D99"/>
    <w:rsid w:val="00C97D9C"/>
    <w:rsid w:val="00C97E4F"/>
    <w:rsid w:val="00C97F47"/>
    <w:rsid w:val="00CA013D"/>
    <w:rsid w:val="00CA01A2"/>
    <w:rsid w:val="00CA0252"/>
    <w:rsid w:val="00CA040E"/>
    <w:rsid w:val="00CA05C9"/>
    <w:rsid w:val="00CA0623"/>
    <w:rsid w:val="00CA069B"/>
    <w:rsid w:val="00CA071F"/>
    <w:rsid w:val="00CA0795"/>
    <w:rsid w:val="00CA0930"/>
    <w:rsid w:val="00CA0F2C"/>
    <w:rsid w:val="00CA18A4"/>
    <w:rsid w:val="00CA19FF"/>
    <w:rsid w:val="00CA1A84"/>
    <w:rsid w:val="00CA2136"/>
    <w:rsid w:val="00CA2550"/>
    <w:rsid w:val="00CA265C"/>
    <w:rsid w:val="00CA2ADF"/>
    <w:rsid w:val="00CA2B0B"/>
    <w:rsid w:val="00CA2DDF"/>
    <w:rsid w:val="00CA2FA1"/>
    <w:rsid w:val="00CA3089"/>
    <w:rsid w:val="00CA30E9"/>
    <w:rsid w:val="00CA30F5"/>
    <w:rsid w:val="00CA3226"/>
    <w:rsid w:val="00CA332F"/>
    <w:rsid w:val="00CA33C5"/>
    <w:rsid w:val="00CA3453"/>
    <w:rsid w:val="00CA3A10"/>
    <w:rsid w:val="00CA3B00"/>
    <w:rsid w:val="00CA3B23"/>
    <w:rsid w:val="00CA3B4B"/>
    <w:rsid w:val="00CA3BAD"/>
    <w:rsid w:val="00CA3C2B"/>
    <w:rsid w:val="00CA3F31"/>
    <w:rsid w:val="00CA3F61"/>
    <w:rsid w:val="00CA3F6B"/>
    <w:rsid w:val="00CA406F"/>
    <w:rsid w:val="00CA41A9"/>
    <w:rsid w:val="00CA42BD"/>
    <w:rsid w:val="00CA43E6"/>
    <w:rsid w:val="00CA4743"/>
    <w:rsid w:val="00CA484F"/>
    <w:rsid w:val="00CA4E4D"/>
    <w:rsid w:val="00CA52FB"/>
    <w:rsid w:val="00CA53A6"/>
    <w:rsid w:val="00CA575D"/>
    <w:rsid w:val="00CA57C8"/>
    <w:rsid w:val="00CA5A3A"/>
    <w:rsid w:val="00CA5AE4"/>
    <w:rsid w:val="00CA5B46"/>
    <w:rsid w:val="00CA5C83"/>
    <w:rsid w:val="00CA5FB1"/>
    <w:rsid w:val="00CA6069"/>
    <w:rsid w:val="00CA620D"/>
    <w:rsid w:val="00CA6302"/>
    <w:rsid w:val="00CA6314"/>
    <w:rsid w:val="00CA6438"/>
    <w:rsid w:val="00CA64F9"/>
    <w:rsid w:val="00CA687E"/>
    <w:rsid w:val="00CA6BD6"/>
    <w:rsid w:val="00CA6EE8"/>
    <w:rsid w:val="00CA703E"/>
    <w:rsid w:val="00CA7410"/>
    <w:rsid w:val="00CA74BF"/>
    <w:rsid w:val="00CA77AA"/>
    <w:rsid w:val="00CA7C29"/>
    <w:rsid w:val="00CA7E99"/>
    <w:rsid w:val="00CA7ED4"/>
    <w:rsid w:val="00CB0566"/>
    <w:rsid w:val="00CB0B97"/>
    <w:rsid w:val="00CB0F43"/>
    <w:rsid w:val="00CB1060"/>
    <w:rsid w:val="00CB1092"/>
    <w:rsid w:val="00CB12AA"/>
    <w:rsid w:val="00CB13F5"/>
    <w:rsid w:val="00CB17E1"/>
    <w:rsid w:val="00CB18BF"/>
    <w:rsid w:val="00CB1C80"/>
    <w:rsid w:val="00CB1FA0"/>
    <w:rsid w:val="00CB220A"/>
    <w:rsid w:val="00CB23E7"/>
    <w:rsid w:val="00CB271B"/>
    <w:rsid w:val="00CB28DF"/>
    <w:rsid w:val="00CB2972"/>
    <w:rsid w:val="00CB2CFB"/>
    <w:rsid w:val="00CB3259"/>
    <w:rsid w:val="00CB3771"/>
    <w:rsid w:val="00CB37ED"/>
    <w:rsid w:val="00CB39D9"/>
    <w:rsid w:val="00CB47C8"/>
    <w:rsid w:val="00CB47D9"/>
    <w:rsid w:val="00CB49E2"/>
    <w:rsid w:val="00CB4BFB"/>
    <w:rsid w:val="00CB506F"/>
    <w:rsid w:val="00CB5830"/>
    <w:rsid w:val="00CB5AC4"/>
    <w:rsid w:val="00CB5E2C"/>
    <w:rsid w:val="00CB617A"/>
    <w:rsid w:val="00CB628B"/>
    <w:rsid w:val="00CB62B0"/>
    <w:rsid w:val="00CB636D"/>
    <w:rsid w:val="00CB63E0"/>
    <w:rsid w:val="00CB6442"/>
    <w:rsid w:val="00CB6563"/>
    <w:rsid w:val="00CB6685"/>
    <w:rsid w:val="00CB6E9B"/>
    <w:rsid w:val="00CB6FB5"/>
    <w:rsid w:val="00CB711C"/>
    <w:rsid w:val="00CB71CE"/>
    <w:rsid w:val="00CB75F0"/>
    <w:rsid w:val="00CB77E0"/>
    <w:rsid w:val="00CB78F0"/>
    <w:rsid w:val="00CB7927"/>
    <w:rsid w:val="00CB7948"/>
    <w:rsid w:val="00CC006B"/>
    <w:rsid w:val="00CC0378"/>
    <w:rsid w:val="00CC0791"/>
    <w:rsid w:val="00CC07E7"/>
    <w:rsid w:val="00CC0DFE"/>
    <w:rsid w:val="00CC0E31"/>
    <w:rsid w:val="00CC1094"/>
    <w:rsid w:val="00CC110A"/>
    <w:rsid w:val="00CC13DD"/>
    <w:rsid w:val="00CC145C"/>
    <w:rsid w:val="00CC14B9"/>
    <w:rsid w:val="00CC15CC"/>
    <w:rsid w:val="00CC1851"/>
    <w:rsid w:val="00CC19CB"/>
    <w:rsid w:val="00CC1B7C"/>
    <w:rsid w:val="00CC1BC5"/>
    <w:rsid w:val="00CC1BDB"/>
    <w:rsid w:val="00CC1DD7"/>
    <w:rsid w:val="00CC2072"/>
    <w:rsid w:val="00CC20B9"/>
    <w:rsid w:val="00CC25F4"/>
    <w:rsid w:val="00CC2668"/>
    <w:rsid w:val="00CC288D"/>
    <w:rsid w:val="00CC2BF1"/>
    <w:rsid w:val="00CC2E2C"/>
    <w:rsid w:val="00CC2FFB"/>
    <w:rsid w:val="00CC314E"/>
    <w:rsid w:val="00CC319E"/>
    <w:rsid w:val="00CC32A3"/>
    <w:rsid w:val="00CC33DE"/>
    <w:rsid w:val="00CC3802"/>
    <w:rsid w:val="00CC38FE"/>
    <w:rsid w:val="00CC3C3B"/>
    <w:rsid w:val="00CC3CA3"/>
    <w:rsid w:val="00CC3D10"/>
    <w:rsid w:val="00CC3E76"/>
    <w:rsid w:val="00CC4102"/>
    <w:rsid w:val="00CC4CBE"/>
    <w:rsid w:val="00CC4CCA"/>
    <w:rsid w:val="00CC4CD2"/>
    <w:rsid w:val="00CC4F1B"/>
    <w:rsid w:val="00CC4FD0"/>
    <w:rsid w:val="00CC505D"/>
    <w:rsid w:val="00CC5085"/>
    <w:rsid w:val="00CC508A"/>
    <w:rsid w:val="00CC52C4"/>
    <w:rsid w:val="00CC5A7C"/>
    <w:rsid w:val="00CC5B50"/>
    <w:rsid w:val="00CC5DBB"/>
    <w:rsid w:val="00CC5F4D"/>
    <w:rsid w:val="00CC6404"/>
    <w:rsid w:val="00CC6A95"/>
    <w:rsid w:val="00CC6F7A"/>
    <w:rsid w:val="00CC7118"/>
    <w:rsid w:val="00CC735D"/>
    <w:rsid w:val="00CC73C9"/>
    <w:rsid w:val="00CC7883"/>
    <w:rsid w:val="00CC7C93"/>
    <w:rsid w:val="00CC7FEE"/>
    <w:rsid w:val="00CD012D"/>
    <w:rsid w:val="00CD04A5"/>
    <w:rsid w:val="00CD074C"/>
    <w:rsid w:val="00CD0B02"/>
    <w:rsid w:val="00CD0D64"/>
    <w:rsid w:val="00CD11B4"/>
    <w:rsid w:val="00CD1464"/>
    <w:rsid w:val="00CD14AB"/>
    <w:rsid w:val="00CD1674"/>
    <w:rsid w:val="00CD184F"/>
    <w:rsid w:val="00CD1C1B"/>
    <w:rsid w:val="00CD1FCD"/>
    <w:rsid w:val="00CD20FB"/>
    <w:rsid w:val="00CD23D4"/>
    <w:rsid w:val="00CD2489"/>
    <w:rsid w:val="00CD2709"/>
    <w:rsid w:val="00CD29AF"/>
    <w:rsid w:val="00CD2B02"/>
    <w:rsid w:val="00CD2D89"/>
    <w:rsid w:val="00CD2E0A"/>
    <w:rsid w:val="00CD2E13"/>
    <w:rsid w:val="00CD327C"/>
    <w:rsid w:val="00CD374E"/>
    <w:rsid w:val="00CD3763"/>
    <w:rsid w:val="00CD3B07"/>
    <w:rsid w:val="00CD3C1E"/>
    <w:rsid w:val="00CD3CDE"/>
    <w:rsid w:val="00CD3EA5"/>
    <w:rsid w:val="00CD466C"/>
    <w:rsid w:val="00CD4735"/>
    <w:rsid w:val="00CD4892"/>
    <w:rsid w:val="00CD4A4B"/>
    <w:rsid w:val="00CD4BF5"/>
    <w:rsid w:val="00CD4F86"/>
    <w:rsid w:val="00CD5176"/>
    <w:rsid w:val="00CD5624"/>
    <w:rsid w:val="00CD5AD5"/>
    <w:rsid w:val="00CD5BAA"/>
    <w:rsid w:val="00CD5E23"/>
    <w:rsid w:val="00CD61C8"/>
    <w:rsid w:val="00CD65AD"/>
    <w:rsid w:val="00CD669F"/>
    <w:rsid w:val="00CD6ABD"/>
    <w:rsid w:val="00CD6BB4"/>
    <w:rsid w:val="00CD6DEE"/>
    <w:rsid w:val="00CD6F8B"/>
    <w:rsid w:val="00CD736F"/>
    <w:rsid w:val="00CD75BB"/>
    <w:rsid w:val="00CD781B"/>
    <w:rsid w:val="00CD7A74"/>
    <w:rsid w:val="00CD7F24"/>
    <w:rsid w:val="00CE001B"/>
    <w:rsid w:val="00CE0185"/>
    <w:rsid w:val="00CE036D"/>
    <w:rsid w:val="00CE0436"/>
    <w:rsid w:val="00CE0449"/>
    <w:rsid w:val="00CE0561"/>
    <w:rsid w:val="00CE0A19"/>
    <w:rsid w:val="00CE0B51"/>
    <w:rsid w:val="00CE0B7E"/>
    <w:rsid w:val="00CE0CD2"/>
    <w:rsid w:val="00CE0EB6"/>
    <w:rsid w:val="00CE139E"/>
    <w:rsid w:val="00CE13B4"/>
    <w:rsid w:val="00CE1532"/>
    <w:rsid w:val="00CE19AA"/>
    <w:rsid w:val="00CE1D84"/>
    <w:rsid w:val="00CE1F19"/>
    <w:rsid w:val="00CE25AF"/>
    <w:rsid w:val="00CE2A47"/>
    <w:rsid w:val="00CE2DB8"/>
    <w:rsid w:val="00CE3130"/>
    <w:rsid w:val="00CE3A7E"/>
    <w:rsid w:val="00CE3A9C"/>
    <w:rsid w:val="00CE3B92"/>
    <w:rsid w:val="00CE3D01"/>
    <w:rsid w:val="00CE3F57"/>
    <w:rsid w:val="00CE413E"/>
    <w:rsid w:val="00CE415D"/>
    <w:rsid w:val="00CE4249"/>
    <w:rsid w:val="00CE43D1"/>
    <w:rsid w:val="00CE4573"/>
    <w:rsid w:val="00CE45BD"/>
    <w:rsid w:val="00CE4ABC"/>
    <w:rsid w:val="00CE4EA8"/>
    <w:rsid w:val="00CE4ECA"/>
    <w:rsid w:val="00CE53E6"/>
    <w:rsid w:val="00CE5428"/>
    <w:rsid w:val="00CE5722"/>
    <w:rsid w:val="00CE58E3"/>
    <w:rsid w:val="00CE59AD"/>
    <w:rsid w:val="00CE5D1C"/>
    <w:rsid w:val="00CE5F07"/>
    <w:rsid w:val="00CE6070"/>
    <w:rsid w:val="00CE60BB"/>
    <w:rsid w:val="00CE6375"/>
    <w:rsid w:val="00CE641E"/>
    <w:rsid w:val="00CE6A12"/>
    <w:rsid w:val="00CE6BF5"/>
    <w:rsid w:val="00CE6E81"/>
    <w:rsid w:val="00CE6F1B"/>
    <w:rsid w:val="00CE7173"/>
    <w:rsid w:val="00CE721E"/>
    <w:rsid w:val="00CE73AF"/>
    <w:rsid w:val="00CE76A2"/>
    <w:rsid w:val="00CE7B96"/>
    <w:rsid w:val="00CE7C01"/>
    <w:rsid w:val="00CE7DC4"/>
    <w:rsid w:val="00CF006B"/>
    <w:rsid w:val="00CF0584"/>
    <w:rsid w:val="00CF0729"/>
    <w:rsid w:val="00CF0870"/>
    <w:rsid w:val="00CF0C02"/>
    <w:rsid w:val="00CF1A35"/>
    <w:rsid w:val="00CF1D45"/>
    <w:rsid w:val="00CF1D59"/>
    <w:rsid w:val="00CF1F40"/>
    <w:rsid w:val="00CF21EB"/>
    <w:rsid w:val="00CF2255"/>
    <w:rsid w:val="00CF23D9"/>
    <w:rsid w:val="00CF2661"/>
    <w:rsid w:val="00CF2832"/>
    <w:rsid w:val="00CF2A59"/>
    <w:rsid w:val="00CF2A93"/>
    <w:rsid w:val="00CF2E2E"/>
    <w:rsid w:val="00CF2E72"/>
    <w:rsid w:val="00CF2F2C"/>
    <w:rsid w:val="00CF31F9"/>
    <w:rsid w:val="00CF3DE0"/>
    <w:rsid w:val="00CF3E4B"/>
    <w:rsid w:val="00CF464D"/>
    <w:rsid w:val="00CF4F52"/>
    <w:rsid w:val="00CF51CF"/>
    <w:rsid w:val="00CF525B"/>
    <w:rsid w:val="00CF57B4"/>
    <w:rsid w:val="00CF59ED"/>
    <w:rsid w:val="00CF5AC8"/>
    <w:rsid w:val="00CF5B39"/>
    <w:rsid w:val="00CF5B81"/>
    <w:rsid w:val="00CF5EDF"/>
    <w:rsid w:val="00CF5F14"/>
    <w:rsid w:val="00CF6011"/>
    <w:rsid w:val="00CF62B8"/>
    <w:rsid w:val="00CF68CA"/>
    <w:rsid w:val="00CF69BA"/>
    <w:rsid w:val="00CF69F3"/>
    <w:rsid w:val="00CF6C3C"/>
    <w:rsid w:val="00CF6C77"/>
    <w:rsid w:val="00CF6DD0"/>
    <w:rsid w:val="00CF6DD3"/>
    <w:rsid w:val="00CF715F"/>
    <w:rsid w:val="00CF720E"/>
    <w:rsid w:val="00CF726C"/>
    <w:rsid w:val="00CF73EF"/>
    <w:rsid w:val="00CF760D"/>
    <w:rsid w:val="00CF7B7E"/>
    <w:rsid w:val="00CF7C82"/>
    <w:rsid w:val="00CF7FB1"/>
    <w:rsid w:val="00CF7FB4"/>
    <w:rsid w:val="00D000FA"/>
    <w:rsid w:val="00D00200"/>
    <w:rsid w:val="00D0069D"/>
    <w:rsid w:val="00D00E32"/>
    <w:rsid w:val="00D010F8"/>
    <w:rsid w:val="00D0110D"/>
    <w:rsid w:val="00D013DF"/>
    <w:rsid w:val="00D014AC"/>
    <w:rsid w:val="00D01C8E"/>
    <w:rsid w:val="00D01DFD"/>
    <w:rsid w:val="00D01EDF"/>
    <w:rsid w:val="00D02385"/>
    <w:rsid w:val="00D024BD"/>
    <w:rsid w:val="00D025F2"/>
    <w:rsid w:val="00D02606"/>
    <w:rsid w:val="00D0284E"/>
    <w:rsid w:val="00D02889"/>
    <w:rsid w:val="00D02D93"/>
    <w:rsid w:val="00D030EA"/>
    <w:rsid w:val="00D032E5"/>
    <w:rsid w:val="00D0345A"/>
    <w:rsid w:val="00D034A4"/>
    <w:rsid w:val="00D034E9"/>
    <w:rsid w:val="00D037F1"/>
    <w:rsid w:val="00D03D7D"/>
    <w:rsid w:val="00D0404E"/>
    <w:rsid w:val="00D042B5"/>
    <w:rsid w:val="00D042C1"/>
    <w:rsid w:val="00D045C8"/>
    <w:rsid w:val="00D049FF"/>
    <w:rsid w:val="00D04C54"/>
    <w:rsid w:val="00D0568C"/>
    <w:rsid w:val="00D0569B"/>
    <w:rsid w:val="00D059B6"/>
    <w:rsid w:val="00D05AFE"/>
    <w:rsid w:val="00D05B29"/>
    <w:rsid w:val="00D05C70"/>
    <w:rsid w:val="00D05C97"/>
    <w:rsid w:val="00D05F42"/>
    <w:rsid w:val="00D066B5"/>
    <w:rsid w:val="00D06887"/>
    <w:rsid w:val="00D06BBF"/>
    <w:rsid w:val="00D06C28"/>
    <w:rsid w:val="00D06CA0"/>
    <w:rsid w:val="00D06CFA"/>
    <w:rsid w:val="00D07226"/>
    <w:rsid w:val="00D072A3"/>
    <w:rsid w:val="00D07406"/>
    <w:rsid w:val="00D0748E"/>
    <w:rsid w:val="00D07721"/>
    <w:rsid w:val="00D07C38"/>
    <w:rsid w:val="00D07CE8"/>
    <w:rsid w:val="00D07E2D"/>
    <w:rsid w:val="00D07E36"/>
    <w:rsid w:val="00D07F28"/>
    <w:rsid w:val="00D07F89"/>
    <w:rsid w:val="00D10537"/>
    <w:rsid w:val="00D10552"/>
    <w:rsid w:val="00D10942"/>
    <w:rsid w:val="00D10986"/>
    <w:rsid w:val="00D109E7"/>
    <w:rsid w:val="00D10B81"/>
    <w:rsid w:val="00D113A0"/>
    <w:rsid w:val="00D11879"/>
    <w:rsid w:val="00D1188B"/>
    <w:rsid w:val="00D11A67"/>
    <w:rsid w:val="00D11DB1"/>
    <w:rsid w:val="00D11F88"/>
    <w:rsid w:val="00D120E7"/>
    <w:rsid w:val="00D1212E"/>
    <w:rsid w:val="00D126EB"/>
    <w:rsid w:val="00D12785"/>
    <w:rsid w:val="00D127D1"/>
    <w:rsid w:val="00D127FB"/>
    <w:rsid w:val="00D1283F"/>
    <w:rsid w:val="00D12AB7"/>
    <w:rsid w:val="00D12ABC"/>
    <w:rsid w:val="00D12AFA"/>
    <w:rsid w:val="00D12B8B"/>
    <w:rsid w:val="00D12DE4"/>
    <w:rsid w:val="00D12EB2"/>
    <w:rsid w:val="00D13246"/>
    <w:rsid w:val="00D135D8"/>
    <w:rsid w:val="00D1370F"/>
    <w:rsid w:val="00D13741"/>
    <w:rsid w:val="00D137CC"/>
    <w:rsid w:val="00D13C6D"/>
    <w:rsid w:val="00D13D00"/>
    <w:rsid w:val="00D13F2F"/>
    <w:rsid w:val="00D1411A"/>
    <w:rsid w:val="00D14319"/>
    <w:rsid w:val="00D144DD"/>
    <w:rsid w:val="00D1474C"/>
    <w:rsid w:val="00D14B44"/>
    <w:rsid w:val="00D14D12"/>
    <w:rsid w:val="00D14EFE"/>
    <w:rsid w:val="00D14F7F"/>
    <w:rsid w:val="00D1519E"/>
    <w:rsid w:val="00D15681"/>
    <w:rsid w:val="00D1572F"/>
    <w:rsid w:val="00D1575C"/>
    <w:rsid w:val="00D157B0"/>
    <w:rsid w:val="00D15845"/>
    <w:rsid w:val="00D15D03"/>
    <w:rsid w:val="00D16069"/>
    <w:rsid w:val="00D16119"/>
    <w:rsid w:val="00D162F8"/>
    <w:rsid w:val="00D16578"/>
    <w:rsid w:val="00D16745"/>
    <w:rsid w:val="00D16A7B"/>
    <w:rsid w:val="00D16E8C"/>
    <w:rsid w:val="00D17BC9"/>
    <w:rsid w:val="00D17CF1"/>
    <w:rsid w:val="00D2006D"/>
    <w:rsid w:val="00D2028C"/>
    <w:rsid w:val="00D20430"/>
    <w:rsid w:val="00D204DB"/>
    <w:rsid w:val="00D20B98"/>
    <w:rsid w:val="00D20E00"/>
    <w:rsid w:val="00D2162E"/>
    <w:rsid w:val="00D2175C"/>
    <w:rsid w:val="00D2177C"/>
    <w:rsid w:val="00D219E8"/>
    <w:rsid w:val="00D21B7E"/>
    <w:rsid w:val="00D21C69"/>
    <w:rsid w:val="00D21F35"/>
    <w:rsid w:val="00D2284E"/>
    <w:rsid w:val="00D22941"/>
    <w:rsid w:val="00D22942"/>
    <w:rsid w:val="00D22D47"/>
    <w:rsid w:val="00D2307D"/>
    <w:rsid w:val="00D23473"/>
    <w:rsid w:val="00D2364E"/>
    <w:rsid w:val="00D23C40"/>
    <w:rsid w:val="00D23C4B"/>
    <w:rsid w:val="00D23CBF"/>
    <w:rsid w:val="00D23E07"/>
    <w:rsid w:val="00D24136"/>
    <w:rsid w:val="00D2467B"/>
    <w:rsid w:val="00D24A45"/>
    <w:rsid w:val="00D24BC1"/>
    <w:rsid w:val="00D24BF6"/>
    <w:rsid w:val="00D24CC2"/>
    <w:rsid w:val="00D24CCA"/>
    <w:rsid w:val="00D2521A"/>
    <w:rsid w:val="00D2548C"/>
    <w:rsid w:val="00D25533"/>
    <w:rsid w:val="00D25572"/>
    <w:rsid w:val="00D25629"/>
    <w:rsid w:val="00D2576B"/>
    <w:rsid w:val="00D2586A"/>
    <w:rsid w:val="00D25B99"/>
    <w:rsid w:val="00D25E7F"/>
    <w:rsid w:val="00D2630C"/>
    <w:rsid w:val="00D26417"/>
    <w:rsid w:val="00D267C2"/>
    <w:rsid w:val="00D26899"/>
    <w:rsid w:val="00D27647"/>
    <w:rsid w:val="00D277C7"/>
    <w:rsid w:val="00D30068"/>
    <w:rsid w:val="00D300BF"/>
    <w:rsid w:val="00D3041D"/>
    <w:rsid w:val="00D309AD"/>
    <w:rsid w:val="00D30A4B"/>
    <w:rsid w:val="00D30B15"/>
    <w:rsid w:val="00D30DA1"/>
    <w:rsid w:val="00D30E92"/>
    <w:rsid w:val="00D314B5"/>
    <w:rsid w:val="00D31F16"/>
    <w:rsid w:val="00D32346"/>
    <w:rsid w:val="00D32BDE"/>
    <w:rsid w:val="00D330E5"/>
    <w:rsid w:val="00D330F6"/>
    <w:rsid w:val="00D33255"/>
    <w:rsid w:val="00D33259"/>
    <w:rsid w:val="00D33373"/>
    <w:rsid w:val="00D3337E"/>
    <w:rsid w:val="00D33601"/>
    <w:rsid w:val="00D33792"/>
    <w:rsid w:val="00D338B5"/>
    <w:rsid w:val="00D33930"/>
    <w:rsid w:val="00D33AE1"/>
    <w:rsid w:val="00D33B59"/>
    <w:rsid w:val="00D33C56"/>
    <w:rsid w:val="00D340BF"/>
    <w:rsid w:val="00D34571"/>
    <w:rsid w:val="00D346F2"/>
    <w:rsid w:val="00D34792"/>
    <w:rsid w:val="00D34AA8"/>
    <w:rsid w:val="00D34BEA"/>
    <w:rsid w:val="00D34E8D"/>
    <w:rsid w:val="00D34F4F"/>
    <w:rsid w:val="00D34FA5"/>
    <w:rsid w:val="00D34FE2"/>
    <w:rsid w:val="00D35420"/>
    <w:rsid w:val="00D354A6"/>
    <w:rsid w:val="00D355EB"/>
    <w:rsid w:val="00D35B4C"/>
    <w:rsid w:val="00D35CA6"/>
    <w:rsid w:val="00D35CFA"/>
    <w:rsid w:val="00D35DE7"/>
    <w:rsid w:val="00D35E17"/>
    <w:rsid w:val="00D361FD"/>
    <w:rsid w:val="00D365F7"/>
    <w:rsid w:val="00D36842"/>
    <w:rsid w:val="00D3698C"/>
    <w:rsid w:val="00D36991"/>
    <w:rsid w:val="00D36D64"/>
    <w:rsid w:val="00D370A5"/>
    <w:rsid w:val="00D37162"/>
    <w:rsid w:val="00D37411"/>
    <w:rsid w:val="00D3767E"/>
    <w:rsid w:val="00D37E89"/>
    <w:rsid w:val="00D37ECB"/>
    <w:rsid w:val="00D40595"/>
    <w:rsid w:val="00D408D8"/>
    <w:rsid w:val="00D40DBF"/>
    <w:rsid w:val="00D40E06"/>
    <w:rsid w:val="00D40F8B"/>
    <w:rsid w:val="00D417CB"/>
    <w:rsid w:val="00D41800"/>
    <w:rsid w:val="00D4185A"/>
    <w:rsid w:val="00D41C6A"/>
    <w:rsid w:val="00D41FE2"/>
    <w:rsid w:val="00D42196"/>
    <w:rsid w:val="00D4279D"/>
    <w:rsid w:val="00D42819"/>
    <w:rsid w:val="00D42C4F"/>
    <w:rsid w:val="00D42D6B"/>
    <w:rsid w:val="00D42D9D"/>
    <w:rsid w:val="00D42E9D"/>
    <w:rsid w:val="00D4331E"/>
    <w:rsid w:val="00D43440"/>
    <w:rsid w:val="00D43605"/>
    <w:rsid w:val="00D4361A"/>
    <w:rsid w:val="00D4365A"/>
    <w:rsid w:val="00D4365C"/>
    <w:rsid w:val="00D437B0"/>
    <w:rsid w:val="00D437F1"/>
    <w:rsid w:val="00D43980"/>
    <w:rsid w:val="00D43A83"/>
    <w:rsid w:val="00D43D1B"/>
    <w:rsid w:val="00D44258"/>
    <w:rsid w:val="00D44871"/>
    <w:rsid w:val="00D44F05"/>
    <w:rsid w:val="00D4519C"/>
    <w:rsid w:val="00D45224"/>
    <w:rsid w:val="00D452EE"/>
    <w:rsid w:val="00D45437"/>
    <w:rsid w:val="00D4581C"/>
    <w:rsid w:val="00D458E3"/>
    <w:rsid w:val="00D45ADC"/>
    <w:rsid w:val="00D45B7A"/>
    <w:rsid w:val="00D45D94"/>
    <w:rsid w:val="00D45DBA"/>
    <w:rsid w:val="00D460C3"/>
    <w:rsid w:val="00D46162"/>
    <w:rsid w:val="00D46176"/>
    <w:rsid w:val="00D4645A"/>
    <w:rsid w:val="00D46778"/>
    <w:rsid w:val="00D46881"/>
    <w:rsid w:val="00D46B07"/>
    <w:rsid w:val="00D46D41"/>
    <w:rsid w:val="00D47013"/>
    <w:rsid w:val="00D472BF"/>
    <w:rsid w:val="00D47BBB"/>
    <w:rsid w:val="00D47E87"/>
    <w:rsid w:val="00D500BB"/>
    <w:rsid w:val="00D50202"/>
    <w:rsid w:val="00D503E4"/>
    <w:rsid w:val="00D5043B"/>
    <w:rsid w:val="00D50AF4"/>
    <w:rsid w:val="00D510A1"/>
    <w:rsid w:val="00D510B0"/>
    <w:rsid w:val="00D5116B"/>
    <w:rsid w:val="00D51311"/>
    <w:rsid w:val="00D513EC"/>
    <w:rsid w:val="00D51571"/>
    <w:rsid w:val="00D51590"/>
    <w:rsid w:val="00D5193D"/>
    <w:rsid w:val="00D519A7"/>
    <w:rsid w:val="00D51A85"/>
    <w:rsid w:val="00D51D6F"/>
    <w:rsid w:val="00D51DF1"/>
    <w:rsid w:val="00D5201D"/>
    <w:rsid w:val="00D520EB"/>
    <w:rsid w:val="00D521B8"/>
    <w:rsid w:val="00D5247E"/>
    <w:rsid w:val="00D529FC"/>
    <w:rsid w:val="00D52A2B"/>
    <w:rsid w:val="00D52CAA"/>
    <w:rsid w:val="00D52F9C"/>
    <w:rsid w:val="00D531D5"/>
    <w:rsid w:val="00D53ABD"/>
    <w:rsid w:val="00D53ACF"/>
    <w:rsid w:val="00D53B31"/>
    <w:rsid w:val="00D53BCA"/>
    <w:rsid w:val="00D53E2F"/>
    <w:rsid w:val="00D53EC8"/>
    <w:rsid w:val="00D53FF4"/>
    <w:rsid w:val="00D540C2"/>
    <w:rsid w:val="00D5475E"/>
    <w:rsid w:val="00D54E58"/>
    <w:rsid w:val="00D550CE"/>
    <w:rsid w:val="00D554ED"/>
    <w:rsid w:val="00D554F8"/>
    <w:rsid w:val="00D55934"/>
    <w:rsid w:val="00D55AFC"/>
    <w:rsid w:val="00D55B13"/>
    <w:rsid w:val="00D55F15"/>
    <w:rsid w:val="00D55FB4"/>
    <w:rsid w:val="00D563F1"/>
    <w:rsid w:val="00D56849"/>
    <w:rsid w:val="00D569F3"/>
    <w:rsid w:val="00D56A3A"/>
    <w:rsid w:val="00D56E3D"/>
    <w:rsid w:val="00D56E79"/>
    <w:rsid w:val="00D572C1"/>
    <w:rsid w:val="00D573AB"/>
    <w:rsid w:val="00D576B2"/>
    <w:rsid w:val="00D57739"/>
    <w:rsid w:val="00D5774D"/>
    <w:rsid w:val="00D57A3B"/>
    <w:rsid w:val="00D57E33"/>
    <w:rsid w:val="00D60333"/>
    <w:rsid w:val="00D60BCB"/>
    <w:rsid w:val="00D60CFC"/>
    <w:rsid w:val="00D60D2B"/>
    <w:rsid w:val="00D6114B"/>
    <w:rsid w:val="00D61166"/>
    <w:rsid w:val="00D61407"/>
    <w:rsid w:val="00D6147F"/>
    <w:rsid w:val="00D61942"/>
    <w:rsid w:val="00D61D35"/>
    <w:rsid w:val="00D61F67"/>
    <w:rsid w:val="00D625E9"/>
    <w:rsid w:val="00D6263A"/>
    <w:rsid w:val="00D628C3"/>
    <w:rsid w:val="00D62B0D"/>
    <w:rsid w:val="00D62B58"/>
    <w:rsid w:val="00D62C1D"/>
    <w:rsid w:val="00D62CE1"/>
    <w:rsid w:val="00D63CA2"/>
    <w:rsid w:val="00D63FEE"/>
    <w:rsid w:val="00D640B2"/>
    <w:rsid w:val="00D642A5"/>
    <w:rsid w:val="00D6450B"/>
    <w:rsid w:val="00D64752"/>
    <w:rsid w:val="00D648CE"/>
    <w:rsid w:val="00D64A44"/>
    <w:rsid w:val="00D64B0A"/>
    <w:rsid w:val="00D64C1E"/>
    <w:rsid w:val="00D65247"/>
    <w:rsid w:val="00D65255"/>
    <w:rsid w:val="00D65774"/>
    <w:rsid w:val="00D658B5"/>
    <w:rsid w:val="00D65C6A"/>
    <w:rsid w:val="00D65ED5"/>
    <w:rsid w:val="00D66097"/>
    <w:rsid w:val="00D66508"/>
    <w:rsid w:val="00D666BC"/>
    <w:rsid w:val="00D66F1A"/>
    <w:rsid w:val="00D67329"/>
    <w:rsid w:val="00D6749F"/>
    <w:rsid w:val="00D6750F"/>
    <w:rsid w:val="00D6757C"/>
    <w:rsid w:val="00D6797B"/>
    <w:rsid w:val="00D67AFA"/>
    <w:rsid w:val="00D67BAF"/>
    <w:rsid w:val="00D7017A"/>
    <w:rsid w:val="00D701EB"/>
    <w:rsid w:val="00D702EC"/>
    <w:rsid w:val="00D703A8"/>
    <w:rsid w:val="00D704B6"/>
    <w:rsid w:val="00D704DF"/>
    <w:rsid w:val="00D705E9"/>
    <w:rsid w:val="00D7091A"/>
    <w:rsid w:val="00D70AF0"/>
    <w:rsid w:val="00D70DF6"/>
    <w:rsid w:val="00D710A3"/>
    <w:rsid w:val="00D7133D"/>
    <w:rsid w:val="00D713B1"/>
    <w:rsid w:val="00D71BD2"/>
    <w:rsid w:val="00D71E43"/>
    <w:rsid w:val="00D72575"/>
    <w:rsid w:val="00D725D5"/>
    <w:rsid w:val="00D7268F"/>
    <w:rsid w:val="00D726B8"/>
    <w:rsid w:val="00D729E0"/>
    <w:rsid w:val="00D72E15"/>
    <w:rsid w:val="00D7301B"/>
    <w:rsid w:val="00D73211"/>
    <w:rsid w:val="00D73428"/>
    <w:rsid w:val="00D73521"/>
    <w:rsid w:val="00D736A1"/>
    <w:rsid w:val="00D736FA"/>
    <w:rsid w:val="00D737B5"/>
    <w:rsid w:val="00D73A16"/>
    <w:rsid w:val="00D73A6B"/>
    <w:rsid w:val="00D73CE5"/>
    <w:rsid w:val="00D73E4B"/>
    <w:rsid w:val="00D7415E"/>
    <w:rsid w:val="00D743DE"/>
    <w:rsid w:val="00D74437"/>
    <w:rsid w:val="00D74859"/>
    <w:rsid w:val="00D749F0"/>
    <w:rsid w:val="00D74D32"/>
    <w:rsid w:val="00D7508F"/>
    <w:rsid w:val="00D75241"/>
    <w:rsid w:val="00D755B1"/>
    <w:rsid w:val="00D75633"/>
    <w:rsid w:val="00D75A31"/>
    <w:rsid w:val="00D75FF7"/>
    <w:rsid w:val="00D762C1"/>
    <w:rsid w:val="00D7635B"/>
    <w:rsid w:val="00D76451"/>
    <w:rsid w:val="00D76917"/>
    <w:rsid w:val="00D769F8"/>
    <w:rsid w:val="00D76E68"/>
    <w:rsid w:val="00D77314"/>
    <w:rsid w:val="00D774B0"/>
    <w:rsid w:val="00D775EA"/>
    <w:rsid w:val="00D77684"/>
    <w:rsid w:val="00D77690"/>
    <w:rsid w:val="00D7786D"/>
    <w:rsid w:val="00D77BA1"/>
    <w:rsid w:val="00D77BFB"/>
    <w:rsid w:val="00D77E82"/>
    <w:rsid w:val="00D77FC8"/>
    <w:rsid w:val="00D800A1"/>
    <w:rsid w:val="00D80375"/>
    <w:rsid w:val="00D804C0"/>
    <w:rsid w:val="00D8097A"/>
    <w:rsid w:val="00D80A3B"/>
    <w:rsid w:val="00D80C5C"/>
    <w:rsid w:val="00D81073"/>
    <w:rsid w:val="00D813A7"/>
    <w:rsid w:val="00D815A2"/>
    <w:rsid w:val="00D81935"/>
    <w:rsid w:val="00D8199C"/>
    <w:rsid w:val="00D81AB8"/>
    <w:rsid w:val="00D81C2E"/>
    <w:rsid w:val="00D82608"/>
    <w:rsid w:val="00D82A77"/>
    <w:rsid w:val="00D83082"/>
    <w:rsid w:val="00D835AC"/>
    <w:rsid w:val="00D8369B"/>
    <w:rsid w:val="00D83AA3"/>
    <w:rsid w:val="00D83B2B"/>
    <w:rsid w:val="00D83D7C"/>
    <w:rsid w:val="00D83E4E"/>
    <w:rsid w:val="00D847FE"/>
    <w:rsid w:val="00D849A2"/>
    <w:rsid w:val="00D84D62"/>
    <w:rsid w:val="00D850FE"/>
    <w:rsid w:val="00D85268"/>
    <w:rsid w:val="00D85379"/>
    <w:rsid w:val="00D85967"/>
    <w:rsid w:val="00D85A5F"/>
    <w:rsid w:val="00D85E21"/>
    <w:rsid w:val="00D860C5"/>
    <w:rsid w:val="00D861A5"/>
    <w:rsid w:val="00D863DE"/>
    <w:rsid w:val="00D86495"/>
    <w:rsid w:val="00D86829"/>
    <w:rsid w:val="00D86A1D"/>
    <w:rsid w:val="00D86B04"/>
    <w:rsid w:val="00D86BFA"/>
    <w:rsid w:val="00D86CD1"/>
    <w:rsid w:val="00D8708E"/>
    <w:rsid w:val="00D874F2"/>
    <w:rsid w:val="00D875D7"/>
    <w:rsid w:val="00D878D3"/>
    <w:rsid w:val="00D879D5"/>
    <w:rsid w:val="00D87BF1"/>
    <w:rsid w:val="00D87CBA"/>
    <w:rsid w:val="00D87DA2"/>
    <w:rsid w:val="00D87E9C"/>
    <w:rsid w:val="00D900F5"/>
    <w:rsid w:val="00D90625"/>
    <w:rsid w:val="00D90869"/>
    <w:rsid w:val="00D90EC8"/>
    <w:rsid w:val="00D90FF1"/>
    <w:rsid w:val="00D91113"/>
    <w:rsid w:val="00D91646"/>
    <w:rsid w:val="00D9170B"/>
    <w:rsid w:val="00D91AE0"/>
    <w:rsid w:val="00D920F8"/>
    <w:rsid w:val="00D9270D"/>
    <w:rsid w:val="00D927BE"/>
    <w:rsid w:val="00D92A28"/>
    <w:rsid w:val="00D92BF5"/>
    <w:rsid w:val="00D92DBE"/>
    <w:rsid w:val="00D92FCB"/>
    <w:rsid w:val="00D931B4"/>
    <w:rsid w:val="00D93251"/>
    <w:rsid w:val="00D9376B"/>
    <w:rsid w:val="00D9398A"/>
    <w:rsid w:val="00D939B6"/>
    <w:rsid w:val="00D93B5E"/>
    <w:rsid w:val="00D93D16"/>
    <w:rsid w:val="00D9405E"/>
    <w:rsid w:val="00D9412D"/>
    <w:rsid w:val="00D94382"/>
    <w:rsid w:val="00D9438D"/>
    <w:rsid w:val="00D9439B"/>
    <w:rsid w:val="00D94712"/>
    <w:rsid w:val="00D948A5"/>
    <w:rsid w:val="00D949EE"/>
    <w:rsid w:val="00D94B16"/>
    <w:rsid w:val="00D94B9F"/>
    <w:rsid w:val="00D94FFD"/>
    <w:rsid w:val="00D95414"/>
    <w:rsid w:val="00D95D11"/>
    <w:rsid w:val="00D962C7"/>
    <w:rsid w:val="00D96390"/>
    <w:rsid w:val="00D9647C"/>
    <w:rsid w:val="00D967B7"/>
    <w:rsid w:val="00D96989"/>
    <w:rsid w:val="00D96BBD"/>
    <w:rsid w:val="00D96C18"/>
    <w:rsid w:val="00D96C2E"/>
    <w:rsid w:val="00D96D88"/>
    <w:rsid w:val="00D9704E"/>
    <w:rsid w:val="00D97070"/>
    <w:rsid w:val="00D9739E"/>
    <w:rsid w:val="00D9744E"/>
    <w:rsid w:val="00D97580"/>
    <w:rsid w:val="00D977F4"/>
    <w:rsid w:val="00D97911"/>
    <w:rsid w:val="00D97A05"/>
    <w:rsid w:val="00DA0146"/>
    <w:rsid w:val="00DA0596"/>
    <w:rsid w:val="00DA0758"/>
    <w:rsid w:val="00DA08C3"/>
    <w:rsid w:val="00DA0903"/>
    <w:rsid w:val="00DA0A68"/>
    <w:rsid w:val="00DA0B25"/>
    <w:rsid w:val="00DA0F10"/>
    <w:rsid w:val="00DA11A3"/>
    <w:rsid w:val="00DA1405"/>
    <w:rsid w:val="00DA16B4"/>
    <w:rsid w:val="00DA1BEC"/>
    <w:rsid w:val="00DA1C46"/>
    <w:rsid w:val="00DA1FAC"/>
    <w:rsid w:val="00DA1FB1"/>
    <w:rsid w:val="00DA20A7"/>
    <w:rsid w:val="00DA214E"/>
    <w:rsid w:val="00DA2266"/>
    <w:rsid w:val="00DA2272"/>
    <w:rsid w:val="00DA2432"/>
    <w:rsid w:val="00DA249D"/>
    <w:rsid w:val="00DA2749"/>
    <w:rsid w:val="00DA2D54"/>
    <w:rsid w:val="00DA3237"/>
    <w:rsid w:val="00DA3506"/>
    <w:rsid w:val="00DA35D9"/>
    <w:rsid w:val="00DA3674"/>
    <w:rsid w:val="00DA3B64"/>
    <w:rsid w:val="00DA3EE5"/>
    <w:rsid w:val="00DA4026"/>
    <w:rsid w:val="00DA4378"/>
    <w:rsid w:val="00DA44D9"/>
    <w:rsid w:val="00DA44EC"/>
    <w:rsid w:val="00DA47FB"/>
    <w:rsid w:val="00DA48F2"/>
    <w:rsid w:val="00DA4B0E"/>
    <w:rsid w:val="00DA4B6E"/>
    <w:rsid w:val="00DA4C98"/>
    <w:rsid w:val="00DA518B"/>
    <w:rsid w:val="00DA52A0"/>
    <w:rsid w:val="00DA559A"/>
    <w:rsid w:val="00DA5F3A"/>
    <w:rsid w:val="00DA64CB"/>
    <w:rsid w:val="00DA64E2"/>
    <w:rsid w:val="00DA65E6"/>
    <w:rsid w:val="00DA6C45"/>
    <w:rsid w:val="00DA6C7E"/>
    <w:rsid w:val="00DA6F59"/>
    <w:rsid w:val="00DA7167"/>
    <w:rsid w:val="00DA75C2"/>
    <w:rsid w:val="00DA7614"/>
    <w:rsid w:val="00DA7624"/>
    <w:rsid w:val="00DA784C"/>
    <w:rsid w:val="00DA78F8"/>
    <w:rsid w:val="00DA7B40"/>
    <w:rsid w:val="00DA7DF8"/>
    <w:rsid w:val="00DA7F19"/>
    <w:rsid w:val="00DB0157"/>
    <w:rsid w:val="00DB038B"/>
    <w:rsid w:val="00DB0658"/>
    <w:rsid w:val="00DB0797"/>
    <w:rsid w:val="00DB0843"/>
    <w:rsid w:val="00DB0957"/>
    <w:rsid w:val="00DB0BBB"/>
    <w:rsid w:val="00DB0D28"/>
    <w:rsid w:val="00DB0E47"/>
    <w:rsid w:val="00DB0FC0"/>
    <w:rsid w:val="00DB0FFD"/>
    <w:rsid w:val="00DB15C6"/>
    <w:rsid w:val="00DB1B5B"/>
    <w:rsid w:val="00DB1B99"/>
    <w:rsid w:val="00DB1D15"/>
    <w:rsid w:val="00DB2004"/>
    <w:rsid w:val="00DB22BE"/>
    <w:rsid w:val="00DB294A"/>
    <w:rsid w:val="00DB2BE6"/>
    <w:rsid w:val="00DB3908"/>
    <w:rsid w:val="00DB3E4E"/>
    <w:rsid w:val="00DB419D"/>
    <w:rsid w:val="00DB42C9"/>
    <w:rsid w:val="00DB431A"/>
    <w:rsid w:val="00DB46D5"/>
    <w:rsid w:val="00DB4944"/>
    <w:rsid w:val="00DB4DC9"/>
    <w:rsid w:val="00DB5213"/>
    <w:rsid w:val="00DB5275"/>
    <w:rsid w:val="00DB5323"/>
    <w:rsid w:val="00DB568A"/>
    <w:rsid w:val="00DB5749"/>
    <w:rsid w:val="00DB578B"/>
    <w:rsid w:val="00DB5F29"/>
    <w:rsid w:val="00DB5F51"/>
    <w:rsid w:val="00DB5F75"/>
    <w:rsid w:val="00DB60BA"/>
    <w:rsid w:val="00DB6171"/>
    <w:rsid w:val="00DB6A66"/>
    <w:rsid w:val="00DB6B22"/>
    <w:rsid w:val="00DB6D24"/>
    <w:rsid w:val="00DB7163"/>
    <w:rsid w:val="00DB740A"/>
    <w:rsid w:val="00DB749B"/>
    <w:rsid w:val="00DB757F"/>
    <w:rsid w:val="00DB78C9"/>
    <w:rsid w:val="00DB7A75"/>
    <w:rsid w:val="00DB7DD7"/>
    <w:rsid w:val="00DC01CF"/>
    <w:rsid w:val="00DC05A9"/>
    <w:rsid w:val="00DC05BE"/>
    <w:rsid w:val="00DC09C9"/>
    <w:rsid w:val="00DC0A15"/>
    <w:rsid w:val="00DC117D"/>
    <w:rsid w:val="00DC12DC"/>
    <w:rsid w:val="00DC13C6"/>
    <w:rsid w:val="00DC1B08"/>
    <w:rsid w:val="00DC20E7"/>
    <w:rsid w:val="00DC22BB"/>
    <w:rsid w:val="00DC2409"/>
    <w:rsid w:val="00DC26E9"/>
    <w:rsid w:val="00DC285A"/>
    <w:rsid w:val="00DC2A45"/>
    <w:rsid w:val="00DC2CE9"/>
    <w:rsid w:val="00DC308D"/>
    <w:rsid w:val="00DC31CB"/>
    <w:rsid w:val="00DC34ED"/>
    <w:rsid w:val="00DC3687"/>
    <w:rsid w:val="00DC374F"/>
    <w:rsid w:val="00DC38AE"/>
    <w:rsid w:val="00DC3A3F"/>
    <w:rsid w:val="00DC3BC7"/>
    <w:rsid w:val="00DC3D13"/>
    <w:rsid w:val="00DC3DAB"/>
    <w:rsid w:val="00DC3FC4"/>
    <w:rsid w:val="00DC43CB"/>
    <w:rsid w:val="00DC449A"/>
    <w:rsid w:val="00DC4E10"/>
    <w:rsid w:val="00DC5094"/>
    <w:rsid w:val="00DC51C0"/>
    <w:rsid w:val="00DC54CD"/>
    <w:rsid w:val="00DC586A"/>
    <w:rsid w:val="00DC5976"/>
    <w:rsid w:val="00DC5A6C"/>
    <w:rsid w:val="00DC5F45"/>
    <w:rsid w:val="00DC5F7D"/>
    <w:rsid w:val="00DC60CB"/>
    <w:rsid w:val="00DC625D"/>
    <w:rsid w:val="00DC63B1"/>
    <w:rsid w:val="00DC640C"/>
    <w:rsid w:val="00DC64E2"/>
    <w:rsid w:val="00DC65A4"/>
    <w:rsid w:val="00DC6A8E"/>
    <w:rsid w:val="00DC6B4F"/>
    <w:rsid w:val="00DC6C01"/>
    <w:rsid w:val="00DC6D22"/>
    <w:rsid w:val="00DC6D75"/>
    <w:rsid w:val="00DC6DAA"/>
    <w:rsid w:val="00DC7162"/>
    <w:rsid w:val="00DC7184"/>
    <w:rsid w:val="00DC7444"/>
    <w:rsid w:val="00DC7823"/>
    <w:rsid w:val="00DC7B3B"/>
    <w:rsid w:val="00DC7D67"/>
    <w:rsid w:val="00DD02E4"/>
    <w:rsid w:val="00DD0764"/>
    <w:rsid w:val="00DD09FF"/>
    <w:rsid w:val="00DD0CA0"/>
    <w:rsid w:val="00DD184B"/>
    <w:rsid w:val="00DD1EEF"/>
    <w:rsid w:val="00DD2299"/>
    <w:rsid w:val="00DD22E9"/>
    <w:rsid w:val="00DD23B8"/>
    <w:rsid w:val="00DD2D12"/>
    <w:rsid w:val="00DD30B6"/>
    <w:rsid w:val="00DD31F1"/>
    <w:rsid w:val="00DD3390"/>
    <w:rsid w:val="00DD33A0"/>
    <w:rsid w:val="00DD348F"/>
    <w:rsid w:val="00DD350D"/>
    <w:rsid w:val="00DD373B"/>
    <w:rsid w:val="00DD3924"/>
    <w:rsid w:val="00DD3B65"/>
    <w:rsid w:val="00DD3EA2"/>
    <w:rsid w:val="00DD4213"/>
    <w:rsid w:val="00DD463A"/>
    <w:rsid w:val="00DD46AA"/>
    <w:rsid w:val="00DD4723"/>
    <w:rsid w:val="00DD4934"/>
    <w:rsid w:val="00DD493E"/>
    <w:rsid w:val="00DD4DE2"/>
    <w:rsid w:val="00DD5114"/>
    <w:rsid w:val="00DD5571"/>
    <w:rsid w:val="00DD58FA"/>
    <w:rsid w:val="00DD5ABF"/>
    <w:rsid w:val="00DD5C92"/>
    <w:rsid w:val="00DD638A"/>
    <w:rsid w:val="00DD645F"/>
    <w:rsid w:val="00DD6494"/>
    <w:rsid w:val="00DD68DC"/>
    <w:rsid w:val="00DD6929"/>
    <w:rsid w:val="00DD7168"/>
    <w:rsid w:val="00DD734F"/>
    <w:rsid w:val="00DD76B7"/>
    <w:rsid w:val="00DD77C5"/>
    <w:rsid w:val="00DD77DF"/>
    <w:rsid w:val="00DD781A"/>
    <w:rsid w:val="00DD7824"/>
    <w:rsid w:val="00DD78AB"/>
    <w:rsid w:val="00DD7A45"/>
    <w:rsid w:val="00DD7A7B"/>
    <w:rsid w:val="00DD7BBE"/>
    <w:rsid w:val="00DD7E6A"/>
    <w:rsid w:val="00DD7E87"/>
    <w:rsid w:val="00DE01D6"/>
    <w:rsid w:val="00DE062C"/>
    <w:rsid w:val="00DE09DF"/>
    <w:rsid w:val="00DE0A3A"/>
    <w:rsid w:val="00DE0B77"/>
    <w:rsid w:val="00DE100C"/>
    <w:rsid w:val="00DE17B1"/>
    <w:rsid w:val="00DE1992"/>
    <w:rsid w:val="00DE1D01"/>
    <w:rsid w:val="00DE1D4A"/>
    <w:rsid w:val="00DE221C"/>
    <w:rsid w:val="00DE2655"/>
    <w:rsid w:val="00DE272E"/>
    <w:rsid w:val="00DE2AA6"/>
    <w:rsid w:val="00DE2F25"/>
    <w:rsid w:val="00DE2FDE"/>
    <w:rsid w:val="00DE3397"/>
    <w:rsid w:val="00DE34B0"/>
    <w:rsid w:val="00DE3BCF"/>
    <w:rsid w:val="00DE3E69"/>
    <w:rsid w:val="00DE4330"/>
    <w:rsid w:val="00DE43E1"/>
    <w:rsid w:val="00DE48B2"/>
    <w:rsid w:val="00DE492E"/>
    <w:rsid w:val="00DE4946"/>
    <w:rsid w:val="00DE4948"/>
    <w:rsid w:val="00DE4BF1"/>
    <w:rsid w:val="00DE4C69"/>
    <w:rsid w:val="00DE4CE7"/>
    <w:rsid w:val="00DE4E86"/>
    <w:rsid w:val="00DE50C6"/>
    <w:rsid w:val="00DE5192"/>
    <w:rsid w:val="00DE56F7"/>
    <w:rsid w:val="00DE5A2F"/>
    <w:rsid w:val="00DE5B60"/>
    <w:rsid w:val="00DE5D30"/>
    <w:rsid w:val="00DE5DC4"/>
    <w:rsid w:val="00DE6200"/>
    <w:rsid w:val="00DE6368"/>
    <w:rsid w:val="00DE63F3"/>
    <w:rsid w:val="00DE6652"/>
    <w:rsid w:val="00DE6780"/>
    <w:rsid w:val="00DE68D8"/>
    <w:rsid w:val="00DE691B"/>
    <w:rsid w:val="00DE6980"/>
    <w:rsid w:val="00DE6EDD"/>
    <w:rsid w:val="00DE7265"/>
    <w:rsid w:val="00DE7311"/>
    <w:rsid w:val="00DE7482"/>
    <w:rsid w:val="00DE787A"/>
    <w:rsid w:val="00DE7DA7"/>
    <w:rsid w:val="00DE7E1A"/>
    <w:rsid w:val="00DE7FAC"/>
    <w:rsid w:val="00DF007B"/>
    <w:rsid w:val="00DF04C3"/>
    <w:rsid w:val="00DF15B3"/>
    <w:rsid w:val="00DF1722"/>
    <w:rsid w:val="00DF17A7"/>
    <w:rsid w:val="00DF1A47"/>
    <w:rsid w:val="00DF1DE2"/>
    <w:rsid w:val="00DF2236"/>
    <w:rsid w:val="00DF24BE"/>
    <w:rsid w:val="00DF2C9C"/>
    <w:rsid w:val="00DF3154"/>
    <w:rsid w:val="00DF3458"/>
    <w:rsid w:val="00DF362A"/>
    <w:rsid w:val="00DF3FEA"/>
    <w:rsid w:val="00DF4270"/>
    <w:rsid w:val="00DF4277"/>
    <w:rsid w:val="00DF42F2"/>
    <w:rsid w:val="00DF4482"/>
    <w:rsid w:val="00DF45C0"/>
    <w:rsid w:val="00DF47A0"/>
    <w:rsid w:val="00DF48BE"/>
    <w:rsid w:val="00DF4AD2"/>
    <w:rsid w:val="00DF4F0D"/>
    <w:rsid w:val="00DF5387"/>
    <w:rsid w:val="00DF551C"/>
    <w:rsid w:val="00DF5857"/>
    <w:rsid w:val="00DF597C"/>
    <w:rsid w:val="00DF638E"/>
    <w:rsid w:val="00DF63C3"/>
    <w:rsid w:val="00DF64D3"/>
    <w:rsid w:val="00DF6816"/>
    <w:rsid w:val="00DF692A"/>
    <w:rsid w:val="00DF6CA1"/>
    <w:rsid w:val="00DF6D89"/>
    <w:rsid w:val="00DF7052"/>
    <w:rsid w:val="00DF76CF"/>
    <w:rsid w:val="00DF7747"/>
    <w:rsid w:val="00DF7C30"/>
    <w:rsid w:val="00DF7DAB"/>
    <w:rsid w:val="00E003FD"/>
    <w:rsid w:val="00E003FE"/>
    <w:rsid w:val="00E005CB"/>
    <w:rsid w:val="00E00797"/>
    <w:rsid w:val="00E00894"/>
    <w:rsid w:val="00E00C35"/>
    <w:rsid w:val="00E00FE4"/>
    <w:rsid w:val="00E016A0"/>
    <w:rsid w:val="00E016B5"/>
    <w:rsid w:val="00E01851"/>
    <w:rsid w:val="00E018E2"/>
    <w:rsid w:val="00E01D57"/>
    <w:rsid w:val="00E01DC1"/>
    <w:rsid w:val="00E02BCC"/>
    <w:rsid w:val="00E02BF0"/>
    <w:rsid w:val="00E02DFE"/>
    <w:rsid w:val="00E02FDA"/>
    <w:rsid w:val="00E030EA"/>
    <w:rsid w:val="00E031D4"/>
    <w:rsid w:val="00E035F8"/>
    <w:rsid w:val="00E03CA1"/>
    <w:rsid w:val="00E03D5C"/>
    <w:rsid w:val="00E03F3E"/>
    <w:rsid w:val="00E04460"/>
    <w:rsid w:val="00E049D3"/>
    <w:rsid w:val="00E04D55"/>
    <w:rsid w:val="00E05200"/>
    <w:rsid w:val="00E05239"/>
    <w:rsid w:val="00E05384"/>
    <w:rsid w:val="00E053D0"/>
    <w:rsid w:val="00E055B6"/>
    <w:rsid w:val="00E05D7A"/>
    <w:rsid w:val="00E062C6"/>
    <w:rsid w:val="00E06486"/>
    <w:rsid w:val="00E06494"/>
    <w:rsid w:val="00E06676"/>
    <w:rsid w:val="00E066DA"/>
    <w:rsid w:val="00E0690B"/>
    <w:rsid w:val="00E071A4"/>
    <w:rsid w:val="00E0778D"/>
    <w:rsid w:val="00E07B58"/>
    <w:rsid w:val="00E07D1E"/>
    <w:rsid w:val="00E108A4"/>
    <w:rsid w:val="00E108AA"/>
    <w:rsid w:val="00E10B74"/>
    <w:rsid w:val="00E10CE2"/>
    <w:rsid w:val="00E10D66"/>
    <w:rsid w:val="00E10F31"/>
    <w:rsid w:val="00E10FAA"/>
    <w:rsid w:val="00E114C3"/>
    <w:rsid w:val="00E11523"/>
    <w:rsid w:val="00E1153D"/>
    <w:rsid w:val="00E11576"/>
    <w:rsid w:val="00E11C9A"/>
    <w:rsid w:val="00E11CE4"/>
    <w:rsid w:val="00E11D02"/>
    <w:rsid w:val="00E120FB"/>
    <w:rsid w:val="00E1234E"/>
    <w:rsid w:val="00E12BE9"/>
    <w:rsid w:val="00E12C85"/>
    <w:rsid w:val="00E12D2F"/>
    <w:rsid w:val="00E12EC9"/>
    <w:rsid w:val="00E12FAF"/>
    <w:rsid w:val="00E13473"/>
    <w:rsid w:val="00E1358B"/>
    <w:rsid w:val="00E13886"/>
    <w:rsid w:val="00E13AE4"/>
    <w:rsid w:val="00E13B82"/>
    <w:rsid w:val="00E13E45"/>
    <w:rsid w:val="00E13EC1"/>
    <w:rsid w:val="00E1415D"/>
    <w:rsid w:val="00E141B7"/>
    <w:rsid w:val="00E14234"/>
    <w:rsid w:val="00E14565"/>
    <w:rsid w:val="00E1486C"/>
    <w:rsid w:val="00E14A65"/>
    <w:rsid w:val="00E14B20"/>
    <w:rsid w:val="00E14BA2"/>
    <w:rsid w:val="00E14D6D"/>
    <w:rsid w:val="00E14DF5"/>
    <w:rsid w:val="00E150C9"/>
    <w:rsid w:val="00E15149"/>
    <w:rsid w:val="00E153B0"/>
    <w:rsid w:val="00E154C9"/>
    <w:rsid w:val="00E1561A"/>
    <w:rsid w:val="00E1570F"/>
    <w:rsid w:val="00E15F5A"/>
    <w:rsid w:val="00E16575"/>
    <w:rsid w:val="00E1669E"/>
    <w:rsid w:val="00E16727"/>
    <w:rsid w:val="00E16BE4"/>
    <w:rsid w:val="00E16C23"/>
    <w:rsid w:val="00E16CFE"/>
    <w:rsid w:val="00E16F99"/>
    <w:rsid w:val="00E17043"/>
    <w:rsid w:val="00E173BD"/>
    <w:rsid w:val="00E174FD"/>
    <w:rsid w:val="00E17AEA"/>
    <w:rsid w:val="00E17B47"/>
    <w:rsid w:val="00E17F8C"/>
    <w:rsid w:val="00E20245"/>
    <w:rsid w:val="00E20300"/>
    <w:rsid w:val="00E2042E"/>
    <w:rsid w:val="00E20E1C"/>
    <w:rsid w:val="00E20E41"/>
    <w:rsid w:val="00E2120A"/>
    <w:rsid w:val="00E21841"/>
    <w:rsid w:val="00E21B7B"/>
    <w:rsid w:val="00E21C23"/>
    <w:rsid w:val="00E21C40"/>
    <w:rsid w:val="00E21C67"/>
    <w:rsid w:val="00E21CC2"/>
    <w:rsid w:val="00E21CD5"/>
    <w:rsid w:val="00E21DBE"/>
    <w:rsid w:val="00E221C7"/>
    <w:rsid w:val="00E22200"/>
    <w:rsid w:val="00E22622"/>
    <w:rsid w:val="00E22D7F"/>
    <w:rsid w:val="00E22E8E"/>
    <w:rsid w:val="00E22F5A"/>
    <w:rsid w:val="00E231BB"/>
    <w:rsid w:val="00E23681"/>
    <w:rsid w:val="00E236CC"/>
    <w:rsid w:val="00E236DE"/>
    <w:rsid w:val="00E239E6"/>
    <w:rsid w:val="00E23B52"/>
    <w:rsid w:val="00E23B9B"/>
    <w:rsid w:val="00E23D38"/>
    <w:rsid w:val="00E2441F"/>
    <w:rsid w:val="00E24886"/>
    <w:rsid w:val="00E24C15"/>
    <w:rsid w:val="00E24DF4"/>
    <w:rsid w:val="00E253E6"/>
    <w:rsid w:val="00E254B5"/>
    <w:rsid w:val="00E254EC"/>
    <w:rsid w:val="00E2550C"/>
    <w:rsid w:val="00E25604"/>
    <w:rsid w:val="00E256AE"/>
    <w:rsid w:val="00E25728"/>
    <w:rsid w:val="00E25771"/>
    <w:rsid w:val="00E25868"/>
    <w:rsid w:val="00E25889"/>
    <w:rsid w:val="00E258EC"/>
    <w:rsid w:val="00E2594C"/>
    <w:rsid w:val="00E25AC4"/>
    <w:rsid w:val="00E25AE1"/>
    <w:rsid w:val="00E25D4B"/>
    <w:rsid w:val="00E25D58"/>
    <w:rsid w:val="00E25F7B"/>
    <w:rsid w:val="00E260D3"/>
    <w:rsid w:val="00E26351"/>
    <w:rsid w:val="00E26412"/>
    <w:rsid w:val="00E264A0"/>
    <w:rsid w:val="00E264D9"/>
    <w:rsid w:val="00E26603"/>
    <w:rsid w:val="00E26738"/>
    <w:rsid w:val="00E26796"/>
    <w:rsid w:val="00E26856"/>
    <w:rsid w:val="00E26961"/>
    <w:rsid w:val="00E26C80"/>
    <w:rsid w:val="00E26D28"/>
    <w:rsid w:val="00E26D60"/>
    <w:rsid w:val="00E26E21"/>
    <w:rsid w:val="00E27056"/>
    <w:rsid w:val="00E273F8"/>
    <w:rsid w:val="00E275C4"/>
    <w:rsid w:val="00E27AEF"/>
    <w:rsid w:val="00E27B73"/>
    <w:rsid w:val="00E27CAB"/>
    <w:rsid w:val="00E30466"/>
    <w:rsid w:val="00E30AC6"/>
    <w:rsid w:val="00E30CC4"/>
    <w:rsid w:val="00E3130B"/>
    <w:rsid w:val="00E31644"/>
    <w:rsid w:val="00E317F7"/>
    <w:rsid w:val="00E31A49"/>
    <w:rsid w:val="00E31B82"/>
    <w:rsid w:val="00E32205"/>
    <w:rsid w:val="00E32383"/>
    <w:rsid w:val="00E32771"/>
    <w:rsid w:val="00E32BAE"/>
    <w:rsid w:val="00E32C6C"/>
    <w:rsid w:val="00E32C9E"/>
    <w:rsid w:val="00E32CBE"/>
    <w:rsid w:val="00E32F41"/>
    <w:rsid w:val="00E32F83"/>
    <w:rsid w:val="00E33113"/>
    <w:rsid w:val="00E3315A"/>
    <w:rsid w:val="00E33CD1"/>
    <w:rsid w:val="00E33D6A"/>
    <w:rsid w:val="00E33DBA"/>
    <w:rsid w:val="00E34096"/>
    <w:rsid w:val="00E34B75"/>
    <w:rsid w:val="00E34CE4"/>
    <w:rsid w:val="00E34DCC"/>
    <w:rsid w:val="00E34E70"/>
    <w:rsid w:val="00E3502C"/>
    <w:rsid w:val="00E352BF"/>
    <w:rsid w:val="00E352E8"/>
    <w:rsid w:val="00E353C8"/>
    <w:rsid w:val="00E354C3"/>
    <w:rsid w:val="00E35542"/>
    <w:rsid w:val="00E358C4"/>
    <w:rsid w:val="00E3599B"/>
    <w:rsid w:val="00E35BD9"/>
    <w:rsid w:val="00E362C6"/>
    <w:rsid w:val="00E3638B"/>
    <w:rsid w:val="00E364C3"/>
    <w:rsid w:val="00E36520"/>
    <w:rsid w:val="00E367ED"/>
    <w:rsid w:val="00E367F4"/>
    <w:rsid w:val="00E3682B"/>
    <w:rsid w:val="00E369E3"/>
    <w:rsid w:val="00E3745F"/>
    <w:rsid w:val="00E374CD"/>
    <w:rsid w:val="00E37531"/>
    <w:rsid w:val="00E376C9"/>
    <w:rsid w:val="00E37731"/>
    <w:rsid w:val="00E4004A"/>
    <w:rsid w:val="00E4028A"/>
    <w:rsid w:val="00E402EF"/>
    <w:rsid w:val="00E40500"/>
    <w:rsid w:val="00E4052F"/>
    <w:rsid w:val="00E40550"/>
    <w:rsid w:val="00E409BA"/>
    <w:rsid w:val="00E40C40"/>
    <w:rsid w:val="00E40EBB"/>
    <w:rsid w:val="00E410A3"/>
    <w:rsid w:val="00E41729"/>
    <w:rsid w:val="00E418C1"/>
    <w:rsid w:val="00E418D1"/>
    <w:rsid w:val="00E41957"/>
    <w:rsid w:val="00E41999"/>
    <w:rsid w:val="00E41EF0"/>
    <w:rsid w:val="00E420E8"/>
    <w:rsid w:val="00E42947"/>
    <w:rsid w:val="00E42970"/>
    <w:rsid w:val="00E43478"/>
    <w:rsid w:val="00E434D7"/>
    <w:rsid w:val="00E43A34"/>
    <w:rsid w:val="00E43A7C"/>
    <w:rsid w:val="00E43CBA"/>
    <w:rsid w:val="00E43D8E"/>
    <w:rsid w:val="00E43E4A"/>
    <w:rsid w:val="00E44127"/>
    <w:rsid w:val="00E44B7B"/>
    <w:rsid w:val="00E45262"/>
    <w:rsid w:val="00E45594"/>
    <w:rsid w:val="00E45670"/>
    <w:rsid w:val="00E45794"/>
    <w:rsid w:val="00E45887"/>
    <w:rsid w:val="00E4591C"/>
    <w:rsid w:val="00E45A4C"/>
    <w:rsid w:val="00E45C81"/>
    <w:rsid w:val="00E45FFF"/>
    <w:rsid w:val="00E46110"/>
    <w:rsid w:val="00E4623D"/>
    <w:rsid w:val="00E462D7"/>
    <w:rsid w:val="00E46338"/>
    <w:rsid w:val="00E46413"/>
    <w:rsid w:val="00E46840"/>
    <w:rsid w:val="00E4692F"/>
    <w:rsid w:val="00E46D10"/>
    <w:rsid w:val="00E47186"/>
    <w:rsid w:val="00E47442"/>
    <w:rsid w:val="00E4751E"/>
    <w:rsid w:val="00E4796E"/>
    <w:rsid w:val="00E47ABF"/>
    <w:rsid w:val="00E47B81"/>
    <w:rsid w:val="00E47BDD"/>
    <w:rsid w:val="00E47E5B"/>
    <w:rsid w:val="00E47F85"/>
    <w:rsid w:val="00E47F94"/>
    <w:rsid w:val="00E50102"/>
    <w:rsid w:val="00E50237"/>
    <w:rsid w:val="00E5065E"/>
    <w:rsid w:val="00E50824"/>
    <w:rsid w:val="00E50CCE"/>
    <w:rsid w:val="00E50D37"/>
    <w:rsid w:val="00E51819"/>
    <w:rsid w:val="00E51D35"/>
    <w:rsid w:val="00E51DD1"/>
    <w:rsid w:val="00E51EA9"/>
    <w:rsid w:val="00E5213A"/>
    <w:rsid w:val="00E525CC"/>
    <w:rsid w:val="00E52782"/>
    <w:rsid w:val="00E52981"/>
    <w:rsid w:val="00E52B05"/>
    <w:rsid w:val="00E52C07"/>
    <w:rsid w:val="00E52CCF"/>
    <w:rsid w:val="00E52D1E"/>
    <w:rsid w:val="00E52DA7"/>
    <w:rsid w:val="00E52EE6"/>
    <w:rsid w:val="00E532BF"/>
    <w:rsid w:val="00E537EF"/>
    <w:rsid w:val="00E53A36"/>
    <w:rsid w:val="00E53A8B"/>
    <w:rsid w:val="00E5445D"/>
    <w:rsid w:val="00E547F7"/>
    <w:rsid w:val="00E54CEF"/>
    <w:rsid w:val="00E55945"/>
    <w:rsid w:val="00E55BD9"/>
    <w:rsid w:val="00E55F75"/>
    <w:rsid w:val="00E56230"/>
    <w:rsid w:val="00E562E7"/>
    <w:rsid w:val="00E56735"/>
    <w:rsid w:val="00E56A1C"/>
    <w:rsid w:val="00E56B09"/>
    <w:rsid w:val="00E56C2A"/>
    <w:rsid w:val="00E56C2E"/>
    <w:rsid w:val="00E56CB0"/>
    <w:rsid w:val="00E56DE5"/>
    <w:rsid w:val="00E57042"/>
    <w:rsid w:val="00E570E8"/>
    <w:rsid w:val="00E57561"/>
    <w:rsid w:val="00E576A4"/>
    <w:rsid w:val="00E57755"/>
    <w:rsid w:val="00E57777"/>
    <w:rsid w:val="00E5777B"/>
    <w:rsid w:val="00E57857"/>
    <w:rsid w:val="00E57B91"/>
    <w:rsid w:val="00E57BAB"/>
    <w:rsid w:val="00E6078F"/>
    <w:rsid w:val="00E607B7"/>
    <w:rsid w:val="00E607BF"/>
    <w:rsid w:val="00E60B9B"/>
    <w:rsid w:val="00E60D52"/>
    <w:rsid w:val="00E6105F"/>
    <w:rsid w:val="00E61481"/>
    <w:rsid w:val="00E614CC"/>
    <w:rsid w:val="00E61571"/>
    <w:rsid w:val="00E61846"/>
    <w:rsid w:val="00E61A29"/>
    <w:rsid w:val="00E61B38"/>
    <w:rsid w:val="00E620B7"/>
    <w:rsid w:val="00E621EC"/>
    <w:rsid w:val="00E625A8"/>
    <w:rsid w:val="00E6276C"/>
    <w:rsid w:val="00E628A4"/>
    <w:rsid w:val="00E62ABD"/>
    <w:rsid w:val="00E62B7E"/>
    <w:rsid w:val="00E62BDD"/>
    <w:rsid w:val="00E62CFA"/>
    <w:rsid w:val="00E62D79"/>
    <w:rsid w:val="00E63C00"/>
    <w:rsid w:val="00E63D9D"/>
    <w:rsid w:val="00E63E3E"/>
    <w:rsid w:val="00E6400F"/>
    <w:rsid w:val="00E640E5"/>
    <w:rsid w:val="00E64392"/>
    <w:rsid w:val="00E64431"/>
    <w:rsid w:val="00E64834"/>
    <w:rsid w:val="00E64DEC"/>
    <w:rsid w:val="00E64F65"/>
    <w:rsid w:val="00E6515D"/>
    <w:rsid w:val="00E652C4"/>
    <w:rsid w:val="00E65476"/>
    <w:rsid w:val="00E65543"/>
    <w:rsid w:val="00E656BA"/>
    <w:rsid w:val="00E6595E"/>
    <w:rsid w:val="00E65D56"/>
    <w:rsid w:val="00E65D77"/>
    <w:rsid w:val="00E65FFC"/>
    <w:rsid w:val="00E661B5"/>
    <w:rsid w:val="00E66410"/>
    <w:rsid w:val="00E66592"/>
    <w:rsid w:val="00E665BC"/>
    <w:rsid w:val="00E669DD"/>
    <w:rsid w:val="00E669EC"/>
    <w:rsid w:val="00E66AC5"/>
    <w:rsid w:val="00E66CAE"/>
    <w:rsid w:val="00E66E9D"/>
    <w:rsid w:val="00E67317"/>
    <w:rsid w:val="00E67427"/>
    <w:rsid w:val="00E6785E"/>
    <w:rsid w:val="00E67CEC"/>
    <w:rsid w:val="00E7001B"/>
    <w:rsid w:val="00E700DA"/>
    <w:rsid w:val="00E706F0"/>
    <w:rsid w:val="00E7076B"/>
    <w:rsid w:val="00E70AEA"/>
    <w:rsid w:val="00E70D34"/>
    <w:rsid w:val="00E70E65"/>
    <w:rsid w:val="00E7116B"/>
    <w:rsid w:val="00E711F5"/>
    <w:rsid w:val="00E71659"/>
    <w:rsid w:val="00E71C3B"/>
    <w:rsid w:val="00E71CC6"/>
    <w:rsid w:val="00E71D9E"/>
    <w:rsid w:val="00E71E49"/>
    <w:rsid w:val="00E72346"/>
    <w:rsid w:val="00E72921"/>
    <w:rsid w:val="00E72A69"/>
    <w:rsid w:val="00E72D75"/>
    <w:rsid w:val="00E731D2"/>
    <w:rsid w:val="00E732F1"/>
    <w:rsid w:val="00E734E5"/>
    <w:rsid w:val="00E734F5"/>
    <w:rsid w:val="00E73674"/>
    <w:rsid w:val="00E73B39"/>
    <w:rsid w:val="00E73F28"/>
    <w:rsid w:val="00E74061"/>
    <w:rsid w:val="00E743E2"/>
    <w:rsid w:val="00E7457E"/>
    <w:rsid w:val="00E745FB"/>
    <w:rsid w:val="00E7474C"/>
    <w:rsid w:val="00E748CF"/>
    <w:rsid w:val="00E74D60"/>
    <w:rsid w:val="00E750B0"/>
    <w:rsid w:val="00E75116"/>
    <w:rsid w:val="00E756EA"/>
    <w:rsid w:val="00E75EC3"/>
    <w:rsid w:val="00E75F0A"/>
    <w:rsid w:val="00E76002"/>
    <w:rsid w:val="00E76072"/>
    <w:rsid w:val="00E760C3"/>
    <w:rsid w:val="00E76525"/>
    <w:rsid w:val="00E768DD"/>
    <w:rsid w:val="00E76967"/>
    <w:rsid w:val="00E769F9"/>
    <w:rsid w:val="00E76A93"/>
    <w:rsid w:val="00E76BAD"/>
    <w:rsid w:val="00E76DD7"/>
    <w:rsid w:val="00E77189"/>
    <w:rsid w:val="00E771C8"/>
    <w:rsid w:val="00E7725A"/>
    <w:rsid w:val="00E773A6"/>
    <w:rsid w:val="00E774B5"/>
    <w:rsid w:val="00E77654"/>
    <w:rsid w:val="00E77A45"/>
    <w:rsid w:val="00E8045C"/>
    <w:rsid w:val="00E80915"/>
    <w:rsid w:val="00E80B5B"/>
    <w:rsid w:val="00E80D81"/>
    <w:rsid w:val="00E80DBC"/>
    <w:rsid w:val="00E80F21"/>
    <w:rsid w:val="00E80FE9"/>
    <w:rsid w:val="00E810FA"/>
    <w:rsid w:val="00E8118B"/>
    <w:rsid w:val="00E8157A"/>
    <w:rsid w:val="00E81966"/>
    <w:rsid w:val="00E81E99"/>
    <w:rsid w:val="00E81F74"/>
    <w:rsid w:val="00E824C6"/>
    <w:rsid w:val="00E8255A"/>
    <w:rsid w:val="00E828E9"/>
    <w:rsid w:val="00E829C0"/>
    <w:rsid w:val="00E82ACF"/>
    <w:rsid w:val="00E82EAB"/>
    <w:rsid w:val="00E82EF4"/>
    <w:rsid w:val="00E830B7"/>
    <w:rsid w:val="00E837EB"/>
    <w:rsid w:val="00E838EB"/>
    <w:rsid w:val="00E83A0C"/>
    <w:rsid w:val="00E83DE6"/>
    <w:rsid w:val="00E83FA6"/>
    <w:rsid w:val="00E840DD"/>
    <w:rsid w:val="00E84458"/>
    <w:rsid w:val="00E84514"/>
    <w:rsid w:val="00E8458A"/>
    <w:rsid w:val="00E84E89"/>
    <w:rsid w:val="00E850AD"/>
    <w:rsid w:val="00E85179"/>
    <w:rsid w:val="00E85625"/>
    <w:rsid w:val="00E8642D"/>
    <w:rsid w:val="00E86650"/>
    <w:rsid w:val="00E867D7"/>
    <w:rsid w:val="00E86D98"/>
    <w:rsid w:val="00E871A1"/>
    <w:rsid w:val="00E87F21"/>
    <w:rsid w:val="00E87FB1"/>
    <w:rsid w:val="00E90028"/>
    <w:rsid w:val="00E90353"/>
    <w:rsid w:val="00E9040B"/>
    <w:rsid w:val="00E9065A"/>
    <w:rsid w:val="00E906CC"/>
    <w:rsid w:val="00E9083C"/>
    <w:rsid w:val="00E908E5"/>
    <w:rsid w:val="00E90E8B"/>
    <w:rsid w:val="00E91382"/>
    <w:rsid w:val="00E916ED"/>
    <w:rsid w:val="00E918D5"/>
    <w:rsid w:val="00E91EF7"/>
    <w:rsid w:val="00E92469"/>
    <w:rsid w:val="00E92E29"/>
    <w:rsid w:val="00E931C7"/>
    <w:rsid w:val="00E9329F"/>
    <w:rsid w:val="00E937B1"/>
    <w:rsid w:val="00E93873"/>
    <w:rsid w:val="00E93D38"/>
    <w:rsid w:val="00E93F92"/>
    <w:rsid w:val="00E94525"/>
    <w:rsid w:val="00E946E9"/>
    <w:rsid w:val="00E947BA"/>
    <w:rsid w:val="00E948D8"/>
    <w:rsid w:val="00E94946"/>
    <w:rsid w:val="00E94965"/>
    <w:rsid w:val="00E94AA0"/>
    <w:rsid w:val="00E94BC9"/>
    <w:rsid w:val="00E94D67"/>
    <w:rsid w:val="00E94D72"/>
    <w:rsid w:val="00E94D95"/>
    <w:rsid w:val="00E94DCC"/>
    <w:rsid w:val="00E94FB0"/>
    <w:rsid w:val="00E958CA"/>
    <w:rsid w:val="00E958D7"/>
    <w:rsid w:val="00E95C81"/>
    <w:rsid w:val="00E96276"/>
    <w:rsid w:val="00E963F3"/>
    <w:rsid w:val="00E96657"/>
    <w:rsid w:val="00E96D5C"/>
    <w:rsid w:val="00E9729D"/>
    <w:rsid w:val="00E97399"/>
    <w:rsid w:val="00E974DB"/>
    <w:rsid w:val="00E97E61"/>
    <w:rsid w:val="00EA013C"/>
    <w:rsid w:val="00EA04A9"/>
    <w:rsid w:val="00EA0B74"/>
    <w:rsid w:val="00EA103E"/>
    <w:rsid w:val="00EA11BA"/>
    <w:rsid w:val="00EA1464"/>
    <w:rsid w:val="00EA17B7"/>
    <w:rsid w:val="00EA18BC"/>
    <w:rsid w:val="00EA1A0A"/>
    <w:rsid w:val="00EA1E8F"/>
    <w:rsid w:val="00EA204E"/>
    <w:rsid w:val="00EA220E"/>
    <w:rsid w:val="00EA2949"/>
    <w:rsid w:val="00EA2C1C"/>
    <w:rsid w:val="00EA3173"/>
    <w:rsid w:val="00EA31FB"/>
    <w:rsid w:val="00EA3235"/>
    <w:rsid w:val="00EA352C"/>
    <w:rsid w:val="00EA3540"/>
    <w:rsid w:val="00EA362B"/>
    <w:rsid w:val="00EA3AC7"/>
    <w:rsid w:val="00EA3BCB"/>
    <w:rsid w:val="00EA3F12"/>
    <w:rsid w:val="00EA3FA6"/>
    <w:rsid w:val="00EA4417"/>
    <w:rsid w:val="00EA472F"/>
    <w:rsid w:val="00EA481C"/>
    <w:rsid w:val="00EA4832"/>
    <w:rsid w:val="00EA499F"/>
    <w:rsid w:val="00EA4C99"/>
    <w:rsid w:val="00EA4D71"/>
    <w:rsid w:val="00EA516B"/>
    <w:rsid w:val="00EA5269"/>
    <w:rsid w:val="00EA57AA"/>
    <w:rsid w:val="00EA57F5"/>
    <w:rsid w:val="00EA58C6"/>
    <w:rsid w:val="00EA5A67"/>
    <w:rsid w:val="00EA612D"/>
    <w:rsid w:val="00EA62C5"/>
    <w:rsid w:val="00EA643A"/>
    <w:rsid w:val="00EA66C8"/>
    <w:rsid w:val="00EA6821"/>
    <w:rsid w:val="00EA6913"/>
    <w:rsid w:val="00EA6CE4"/>
    <w:rsid w:val="00EA72CF"/>
    <w:rsid w:val="00EA73A4"/>
    <w:rsid w:val="00EA77D8"/>
    <w:rsid w:val="00EA7C93"/>
    <w:rsid w:val="00EA7E2F"/>
    <w:rsid w:val="00EB0467"/>
    <w:rsid w:val="00EB06C8"/>
    <w:rsid w:val="00EB09A7"/>
    <w:rsid w:val="00EB0A89"/>
    <w:rsid w:val="00EB0C6C"/>
    <w:rsid w:val="00EB0D61"/>
    <w:rsid w:val="00EB0D6E"/>
    <w:rsid w:val="00EB1189"/>
    <w:rsid w:val="00EB1230"/>
    <w:rsid w:val="00EB1303"/>
    <w:rsid w:val="00EB1843"/>
    <w:rsid w:val="00EB20DE"/>
    <w:rsid w:val="00EB2257"/>
    <w:rsid w:val="00EB23DC"/>
    <w:rsid w:val="00EB2B7A"/>
    <w:rsid w:val="00EB3242"/>
    <w:rsid w:val="00EB3667"/>
    <w:rsid w:val="00EB3673"/>
    <w:rsid w:val="00EB36F8"/>
    <w:rsid w:val="00EB3B54"/>
    <w:rsid w:val="00EB3BB8"/>
    <w:rsid w:val="00EB3C27"/>
    <w:rsid w:val="00EB3FA7"/>
    <w:rsid w:val="00EB414C"/>
    <w:rsid w:val="00EB456C"/>
    <w:rsid w:val="00EB46D9"/>
    <w:rsid w:val="00EB4B73"/>
    <w:rsid w:val="00EB5408"/>
    <w:rsid w:val="00EB57B4"/>
    <w:rsid w:val="00EB5CE0"/>
    <w:rsid w:val="00EB64A0"/>
    <w:rsid w:val="00EB6A67"/>
    <w:rsid w:val="00EB6F71"/>
    <w:rsid w:val="00EB73F6"/>
    <w:rsid w:val="00EB748F"/>
    <w:rsid w:val="00EB753D"/>
    <w:rsid w:val="00EB79E7"/>
    <w:rsid w:val="00EB7DCC"/>
    <w:rsid w:val="00EB7EC9"/>
    <w:rsid w:val="00EB7EE6"/>
    <w:rsid w:val="00EC0035"/>
    <w:rsid w:val="00EC00B4"/>
    <w:rsid w:val="00EC0860"/>
    <w:rsid w:val="00EC0A16"/>
    <w:rsid w:val="00EC0ABE"/>
    <w:rsid w:val="00EC0E0E"/>
    <w:rsid w:val="00EC0FFA"/>
    <w:rsid w:val="00EC1061"/>
    <w:rsid w:val="00EC16DA"/>
    <w:rsid w:val="00EC1762"/>
    <w:rsid w:val="00EC1931"/>
    <w:rsid w:val="00EC1E89"/>
    <w:rsid w:val="00EC1EF9"/>
    <w:rsid w:val="00EC1FFD"/>
    <w:rsid w:val="00EC2081"/>
    <w:rsid w:val="00EC208B"/>
    <w:rsid w:val="00EC2118"/>
    <w:rsid w:val="00EC2124"/>
    <w:rsid w:val="00EC2404"/>
    <w:rsid w:val="00EC2CF8"/>
    <w:rsid w:val="00EC346E"/>
    <w:rsid w:val="00EC3496"/>
    <w:rsid w:val="00EC36F0"/>
    <w:rsid w:val="00EC37D0"/>
    <w:rsid w:val="00EC3B72"/>
    <w:rsid w:val="00EC3CF0"/>
    <w:rsid w:val="00EC3E1C"/>
    <w:rsid w:val="00EC3F2A"/>
    <w:rsid w:val="00EC4045"/>
    <w:rsid w:val="00EC439A"/>
    <w:rsid w:val="00EC47BB"/>
    <w:rsid w:val="00EC4B20"/>
    <w:rsid w:val="00EC4B5A"/>
    <w:rsid w:val="00EC4D7C"/>
    <w:rsid w:val="00EC4EE2"/>
    <w:rsid w:val="00EC4FB6"/>
    <w:rsid w:val="00EC5072"/>
    <w:rsid w:val="00EC52D0"/>
    <w:rsid w:val="00EC57F5"/>
    <w:rsid w:val="00EC5FB6"/>
    <w:rsid w:val="00EC626E"/>
    <w:rsid w:val="00EC6274"/>
    <w:rsid w:val="00EC6890"/>
    <w:rsid w:val="00EC6A0A"/>
    <w:rsid w:val="00EC6A3F"/>
    <w:rsid w:val="00EC6C3F"/>
    <w:rsid w:val="00EC6EE2"/>
    <w:rsid w:val="00EC700D"/>
    <w:rsid w:val="00EC706C"/>
    <w:rsid w:val="00EC78AC"/>
    <w:rsid w:val="00EC7AB8"/>
    <w:rsid w:val="00EC7BC2"/>
    <w:rsid w:val="00ED0363"/>
    <w:rsid w:val="00ED0A7D"/>
    <w:rsid w:val="00ED0B3C"/>
    <w:rsid w:val="00ED0C00"/>
    <w:rsid w:val="00ED103C"/>
    <w:rsid w:val="00ED13BE"/>
    <w:rsid w:val="00ED1478"/>
    <w:rsid w:val="00ED17A9"/>
    <w:rsid w:val="00ED1BB0"/>
    <w:rsid w:val="00ED1BBA"/>
    <w:rsid w:val="00ED1C13"/>
    <w:rsid w:val="00ED1C76"/>
    <w:rsid w:val="00ED20AC"/>
    <w:rsid w:val="00ED23B1"/>
    <w:rsid w:val="00ED26AC"/>
    <w:rsid w:val="00ED28CA"/>
    <w:rsid w:val="00ED2C61"/>
    <w:rsid w:val="00ED2D1C"/>
    <w:rsid w:val="00ED2D98"/>
    <w:rsid w:val="00ED3425"/>
    <w:rsid w:val="00ED345F"/>
    <w:rsid w:val="00ED3CBF"/>
    <w:rsid w:val="00ED3EB4"/>
    <w:rsid w:val="00ED3FBB"/>
    <w:rsid w:val="00ED3FE1"/>
    <w:rsid w:val="00ED40CA"/>
    <w:rsid w:val="00ED44BA"/>
    <w:rsid w:val="00ED458A"/>
    <w:rsid w:val="00ED47CC"/>
    <w:rsid w:val="00ED48AC"/>
    <w:rsid w:val="00ED4AFA"/>
    <w:rsid w:val="00ED4F57"/>
    <w:rsid w:val="00ED5954"/>
    <w:rsid w:val="00ED5987"/>
    <w:rsid w:val="00ED5B6D"/>
    <w:rsid w:val="00ED5CEB"/>
    <w:rsid w:val="00ED5F2C"/>
    <w:rsid w:val="00ED6005"/>
    <w:rsid w:val="00ED6113"/>
    <w:rsid w:val="00ED6453"/>
    <w:rsid w:val="00ED6AE8"/>
    <w:rsid w:val="00ED6B9F"/>
    <w:rsid w:val="00ED6D51"/>
    <w:rsid w:val="00ED6E3F"/>
    <w:rsid w:val="00ED71ED"/>
    <w:rsid w:val="00ED75F6"/>
    <w:rsid w:val="00ED76AB"/>
    <w:rsid w:val="00ED7982"/>
    <w:rsid w:val="00ED7A0A"/>
    <w:rsid w:val="00ED7DFF"/>
    <w:rsid w:val="00EE01FA"/>
    <w:rsid w:val="00EE03D5"/>
    <w:rsid w:val="00EE04E4"/>
    <w:rsid w:val="00EE04F8"/>
    <w:rsid w:val="00EE057E"/>
    <w:rsid w:val="00EE0864"/>
    <w:rsid w:val="00EE0914"/>
    <w:rsid w:val="00EE0B2C"/>
    <w:rsid w:val="00EE0BF5"/>
    <w:rsid w:val="00EE116F"/>
    <w:rsid w:val="00EE1239"/>
    <w:rsid w:val="00EE146E"/>
    <w:rsid w:val="00EE15C2"/>
    <w:rsid w:val="00EE179D"/>
    <w:rsid w:val="00EE1BB7"/>
    <w:rsid w:val="00EE1EA1"/>
    <w:rsid w:val="00EE1F36"/>
    <w:rsid w:val="00EE243A"/>
    <w:rsid w:val="00EE24B1"/>
    <w:rsid w:val="00EE26AE"/>
    <w:rsid w:val="00EE26DD"/>
    <w:rsid w:val="00EE2AF0"/>
    <w:rsid w:val="00EE2BE4"/>
    <w:rsid w:val="00EE2DD2"/>
    <w:rsid w:val="00EE308D"/>
    <w:rsid w:val="00EE3164"/>
    <w:rsid w:val="00EE31E3"/>
    <w:rsid w:val="00EE328E"/>
    <w:rsid w:val="00EE34FB"/>
    <w:rsid w:val="00EE353E"/>
    <w:rsid w:val="00EE35A1"/>
    <w:rsid w:val="00EE36DB"/>
    <w:rsid w:val="00EE38AB"/>
    <w:rsid w:val="00EE3960"/>
    <w:rsid w:val="00EE3B26"/>
    <w:rsid w:val="00EE3BA9"/>
    <w:rsid w:val="00EE3E46"/>
    <w:rsid w:val="00EE3F49"/>
    <w:rsid w:val="00EE41F3"/>
    <w:rsid w:val="00EE432C"/>
    <w:rsid w:val="00EE43E3"/>
    <w:rsid w:val="00EE44E8"/>
    <w:rsid w:val="00EE476F"/>
    <w:rsid w:val="00EE4DC7"/>
    <w:rsid w:val="00EE504D"/>
    <w:rsid w:val="00EE5224"/>
    <w:rsid w:val="00EE523D"/>
    <w:rsid w:val="00EE5354"/>
    <w:rsid w:val="00EE56EF"/>
    <w:rsid w:val="00EE582D"/>
    <w:rsid w:val="00EE5867"/>
    <w:rsid w:val="00EE5E9C"/>
    <w:rsid w:val="00EE5F2D"/>
    <w:rsid w:val="00EE6681"/>
    <w:rsid w:val="00EE671E"/>
    <w:rsid w:val="00EE6A5D"/>
    <w:rsid w:val="00EE6F97"/>
    <w:rsid w:val="00EE722E"/>
    <w:rsid w:val="00EE7592"/>
    <w:rsid w:val="00EE77CB"/>
    <w:rsid w:val="00EE7963"/>
    <w:rsid w:val="00EE7A73"/>
    <w:rsid w:val="00EE7AB5"/>
    <w:rsid w:val="00EE7B1F"/>
    <w:rsid w:val="00EE7E57"/>
    <w:rsid w:val="00EF03AC"/>
    <w:rsid w:val="00EF0791"/>
    <w:rsid w:val="00EF088C"/>
    <w:rsid w:val="00EF0970"/>
    <w:rsid w:val="00EF0BAB"/>
    <w:rsid w:val="00EF0C18"/>
    <w:rsid w:val="00EF0C8E"/>
    <w:rsid w:val="00EF0F2C"/>
    <w:rsid w:val="00EF1371"/>
    <w:rsid w:val="00EF1AA7"/>
    <w:rsid w:val="00EF2442"/>
    <w:rsid w:val="00EF274E"/>
    <w:rsid w:val="00EF27E0"/>
    <w:rsid w:val="00EF299F"/>
    <w:rsid w:val="00EF2C52"/>
    <w:rsid w:val="00EF2CF5"/>
    <w:rsid w:val="00EF2D02"/>
    <w:rsid w:val="00EF2DEE"/>
    <w:rsid w:val="00EF3737"/>
    <w:rsid w:val="00EF3A4B"/>
    <w:rsid w:val="00EF3C87"/>
    <w:rsid w:val="00EF402E"/>
    <w:rsid w:val="00EF4168"/>
    <w:rsid w:val="00EF41BA"/>
    <w:rsid w:val="00EF48E6"/>
    <w:rsid w:val="00EF4959"/>
    <w:rsid w:val="00EF49A8"/>
    <w:rsid w:val="00EF4B91"/>
    <w:rsid w:val="00EF4E50"/>
    <w:rsid w:val="00EF5A77"/>
    <w:rsid w:val="00EF5D1D"/>
    <w:rsid w:val="00EF62B5"/>
    <w:rsid w:val="00EF67B4"/>
    <w:rsid w:val="00EF6805"/>
    <w:rsid w:val="00EF6861"/>
    <w:rsid w:val="00EF6D2F"/>
    <w:rsid w:val="00EF6E5B"/>
    <w:rsid w:val="00EF6F22"/>
    <w:rsid w:val="00EF70C0"/>
    <w:rsid w:val="00EF714C"/>
    <w:rsid w:val="00EF71BE"/>
    <w:rsid w:val="00EF73DC"/>
    <w:rsid w:val="00EF7B4A"/>
    <w:rsid w:val="00EF7EDE"/>
    <w:rsid w:val="00F00028"/>
    <w:rsid w:val="00F0039E"/>
    <w:rsid w:val="00F0040F"/>
    <w:rsid w:val="00F005C7"/>
    <w:rsid w:val="00F00928"/>
    <w:rsid w:val="00F00AE0"/>
    <w:rsid w:val="00F00BFB"/>
    <w:rsid w:val="00F01047"/>
    <w:rsid w:val="00F0189B"/>
    <w:rsid w:val="00F01F65"/>
    <w:rsid w:val="00F0243F"/>
    <w:rsid w:val="00F02509"/>
    <w:rsid w:val="00F02543"/>
    <w:rsid w:val="00F027D4"/>
    <w:rsid w:val="00F028BE"/>
    <w:rsid w:val="00F029DB"/>
    <w:rsid w:val="00F02CF4"/>
    <w:rsid w:val="00F035D2"/>
    <w:rsid w:val="00F03800"/>
    <w:rsid w:val="00F039F1"/>
    <w:rsid w:val="00F03CA5"/>
    <w:rsid w:val="00F03D11"/>
    <w:rsid w:val="00F03F74"/>
    <w:rsid w:val="00F044C8"/>
    <w:rsid w:val="00F04E4D"/>
    <w:rsid w:val="00F04F52"/>
    <w:rsid w:val="00F0535A"/>
    <w:rsid w:val="00F0547D"/>
    <w:rsid w:val="00F055A1"/>
    <w:rsid w:val="00F05613"/>
    <w:rsid w:val="00F059F1"/>
    <w:rsid w:val="00F05B1C"/>
    <w:rsid w:val="00F05C83"/>
    <w:rsid w:val="00F05E83"/>
    <w:rsid w:val="00F05FA3"/>
    <w:rsid w:val="00F064B7"/>
    <w:rsid w:val="00F0669B"/>
    <w:rsid w:val="00F068AA"/>
    <w:rsid w:val="00F06D60"/>
    <w:rsid w:val="00F06E9B"/>
    <w:rsid w:val="00F06EF7"/>
    <w:rsid w:val="00F07013"/>
    <w:rsid w:val="00F07043"/>
    <w:rsid w:val="00F0706C"/>
    <w:rsid w:val="00F070E8"/>
    <w:rsid w:val="00F07299"/>
    <w:rsid w:val="00F072DF"/>
    <w:rsid w:val="00F076B9"/>
    <w:rsid w:val="00F078B6"/>
    <w:rsid w:val="00F0795F"/>
    <w:rsid w:val="00F07B02"/>
    <w:rsid w:val="00F07B09"/>
    <w:rsid w:val="00F07CC0"/>
    <w:rsid w:val="00F10004"/>
    <w:rsid w:val="00F10091"/>
    <w:rsid w:val="00F10264"/>
    <w:rsid w:val="00F10583"/>
    <w:rsid w:val="00F108CB"/>
    <w:rsid w:val="00F10B23"/>
    <w:rsid w:val="00F10C36"/>
    <w:rsid w:val="00F10CFC"/>
    <w:rsid w:val="00F10D97"/>
    <w:rsid w:val="00F113F6"/>
    <w:rsid w:val="00F1146E"/>
    <w:rsid w:val="00F11FCA"/>
    <w:rsid w:val="00F1230A"/>
    <w:rsid w:val="00F1243F"/>
    <w:rsid w:val="00F1261A"/>
    <w:rsid w:val="00F12923"/>
    <w:rsid w:val="00F13175"/>
    <w:rsid w:val="00F132EF"/>
    <w:rsid w:val="00F1346A"/>
    <w:rsid w:val="00F134A7"/>
    <w:rsid w:val="00F1351E"/>
    <w:rsid w:val="00F13BA5"/>
    <w:rsid w:val="00F1403D"/>
    <w:rsid w:val="00F142D6"/>
    <w:rsid w:val="00F151FB"/>
    <w:rsid w:val="00F152E7"/>
    <w:rsid w:val="00F1551C"/>
    <w:rsid w:val="00F15951"/>
    <w:rsid w:val="00F15B20"/>
    <w:rsid w:val="00F15BF7"/>
    <w:rsid w:val="00F162A7"/>
    <w:rsid w:val="00F16397"/>
    <w:rsid w:val="00F166F1"/>
    <w:rsid w:val="00F1673C"/>
    <w:rsid w:val="00F16BEC"/>
    <w:rsid w:val="00F16CBF"/>
    <w:rsid w:val="00F170CB"/>
    <w:rsid w:val="00F1722E"/>
    <w:rsid w:val="00F17272"/>
    <w:rsid w:val="00F173EF"/>
    <w:rsid w:val="00F1751F"/>
    <w:rsid w:val="00F17699"/>
    <w:rsid w:val="00F17E5B"/>
    <w:rsid w:val="00F17F4E"/>
    <w:rsid w:val="00F2036F"/>
    <w:rsid w:val="00F20372"/>
    <w:rsid w:val="00F20399"/>
    <w:rsid w:val="00F205EB"/>
    <w:rsid w:val="00F20615"/>
    <w:rsid w:val="00F208D5"/>
    <w:rsid w:val="00F20C14"/>
    <w:rsid w:val="00F20CE6"/>
    <w:rsid w:val="00F20E20"/>
    <w:rsid w:val="00F20EE8"/>
    <w:rsid w:val="00F20F3E"/>
    <w:rsid w:val="00F2151C"/>
    <w:rsid w:val="00F21576"/>
    <w:rsid w:val="00F219DA"/>
    <w:rsid w:val="00F21ADE"/>
    <w:rsid w:val="00F21B63"/>
    <w:rsid w:val="00F21FBC"/>
    <w:rsid w:val="00F22340"/>
    <w:rsid w:val="00F22380"/>
    <w:rsid w:val="00F22820"/>
    <w:rsid w:val="00F229A1"/>
    <w:rsid w:val="00F229AE"/>
    <w:rsid w:val="00F233F1"/>
    <w:rsid w:val="00F2364E"/>
    <w:rsid w:val="00F23C6F"/>
    <w:rsid w:val="00F23CE6"/>
    <w:rsid w:val="00F23DA8"/>
    <w:rsid w:val="00F23EAA"/>
    <w:rsid w:val="00F241B8"/>
    <w:rsid w:val="00F2420A"/>
    <w:rsid w:val="00F243D4"/>
    <w:rsid w:val="00F2459F"/>
    <w:rsid w:val="00F2467E"/>
    <w:rsid w:val="00F24B41"/>
    <w:rsid w:val="00F24CEC"/>
    <w:rsid w:val="00F24D48"/>
    <w:rsid w:val="00F24F28"/>
    <w:rsid w:val="00F251E9"/>
    <w:rsid w:val="00F2540C"/>
    <w:rsid w:val="00F25591"/>
    <w:rsid w:val="00F25B73"/>
    <w:rsid w:val="00F25C68"/>
    <w:rsid w:val="00F25CD9"/>
    <w:rsid w:val="00F2606A"/>
    <w:rsid w:val="00F26346"/>
    <w:rsid w:val="00F26548"/>
    <w:rsid w:val="00F268F0"/>
    <w:rsid w:val="00F269C1"/>
    <w:rsid w:val="00F26DFB"/>
    <w:rsid w:val="00F26F79"/>
    <w:rsid w:val="00F270BD"/>
    <w:rsid w:val="00F276D4"/>
    <w:rsid w:val="00F27718"/>
    <w:rsid w:val="00F2789E"/>
    <w:rsid w:val="00F278E5"/>
    <w:rsid w:val="00F27A18"/>
    <w:rsid w:val="00F27A96"/>
    <w:rsid w:val="00F27B16"/>
    <w:rsid w:val="00F30211"/>
    <w:rsid w:val="00F3065D"/>
    <w:rsid w:val="00F3066A"/>
    <w:rsid w:val="00F309E0"/>
    <w:rsid w:val="00F30A66"/>
    <w:rsid w:val="00F30C09"/>
    <w:rsid w:val="00F31023"/>
    <w:rsid w:val="00F311B3"/>
    <w:rsid w:val="00F314B9"/>
    <w:rsid w:val="00F3173B"/>
    <w:rsid w:val="00F31826"/>
    <w:rsid w:val="00F31948"/>
    <w:rsid w:val="00F31996"/>
    <w:rsid w:val="00F319EB"/>
    <w:rsid w:val="00F31B55"/>
    <w:rsid w:val="00F31C35"/>
    <w:rsid w:val="00F31E4C"/>
    <w:rsid w:val="00F31F00"/>
    <w:rsid w:val="00F31F06"/>
    <w:rsid w:val="00F321B8"/>
    <w:rsid w:val="00F32334"/>
    <w:rsid w:val="00F323AE"/>
    <w:rsid w:val="00F3257D"/>
    <w:rsid w:val="00F325B1"/>
    <w:rsid w:val="00F328FB"/>
    <w:rsid w:val="00F32C30"/>
    <w:rsid w:val="00F32DEB"/>
    <w:rsid w:val="00F334C9"/>
    <w:rsid w:val="00F33645"/>
    <w:rsid w:val="00F336AA"/>
    <w:rsid w:val="00F337B5"/>
    <w:rsid w:val="00F33842"/>
    <w:rsid w:val="00F33981"/>
    <w:rsid w:val="00F33B51"/>
    <w:rsid w:val="00F3418C"/>
    <w:rsid w:val="00F342C9"/>
    <w:rsid w:val="00F342DD"/>
    <w:rsid w:val="00F344A9"/>
    <w:rsid w:val="00F346F8"/>
    <w:rsid w:val="00F34812"/>
    <w:rsid w:val="00F34850"/>
    <w:rsid w:val="00F34DD7"/>
    <w:rsid w:val="00F350E1"/>
    <w:rsid w:val="00F35702"/>
    <w:rsid w:val="00F35888"/>
    <w:rsid w:val="00F35DFE"/>
    <w:rsid w:val="00F35F39"/>
    <w:rsid w:val="00F36236"/>
    <w:rsid w:val="00F36454"/>
    <w:rsid w:val="00F365B1"/>
    <w:rsid w:val="00F36CB7"/>
    <w:rsid w:val="00F36D9D"/>
    <w:rsid w:val="00F36DFB"/>
    <w:rsid w:val="00F37047"/>
    <w:rsid w:val="00F3709A"/>
    <w:rsid w:val="00F37350"/>
    <w:rsid w:val="00F37635"/>
    <w:rsid w:val="00F37C26"/>
    <w:rsid w:val="00F37EBD"/>
    <w:rsid w:val="00F403CC"/>
    <w:rsid w:val="00F4138E"/>
    <w:rsid w:val="00F41E29"/>
    <w:rsid w:val="00F41E41"/>
    <w:rsid w:val="00F4233F"/>
    <w:rsid w:val="00F424F3"/>
    <w:rsid w:val="00F429A7"/>
    <w:rsid w:val="00F42A57"/>
    <w:rsid w:val="00F42E9E"/>
    <w:rsid w:val="00F4304C"/>
    <w:rsid w:val="00F4346C"/>
    <w:rsid w:val="00F437EE"/>
    <w:rsid w:val="00F43FBB"/>
    <w:rsid w:val="00F4421F"/>
    <w:rsid w:val="00F44395"/>
    <w:rsid w:val="00F44441"/>
    <w:rsid w:val="00F445C0"/>
    <w:rsid w:val="00F44939"/>
    <w:rsid w:val="00F44DBB"/>
    <w:rsid w:val="00F44E6E"/>
    <w:rsid w:val="00F44F5B"/>
    <w:rsid w:val="00F4504B"/>
    <w:rsid w:val="00F45283"/>
    <w:rsid w:val="00F45701"/>
    <w:rsid w:val="00F45763"/>
    <w:rsid w:val="00F458DB"/>
    <w:rsid w:val="00F45C84"/>
    <w:rsid w:val="00F4645C"/>
    <w:rsid w:val="00F466BD"/>
    <w:rsid w:val="00F46780"/>
    <w:rsid w:val="00F46A02"/>
    <w:rsid w:val="00F470BC"/>
    <w:rsid w:val="00F4723E"/>
    <w:rsid w:val="00F474F5"/>
    <w:rsid w:val="00F4785B"/>
    <w:rsid w:val="00F47C87"/>
    <w:rsid w:val="00F47F99"/>
    <w:rsid w:val="00F501E0"/>
    <w:rsid w:val="00F50206"/>
    <w:rsid w:val="00F50376"/>
    <w:rsid w:val="00F506D0"/>
    <w:rsid w:val="00F50844"/>
    <w:rsid w:val="00F50A3B"/>
    <w:rsid w:val="00F5122C"/>
    <w:rsid w:val="00F5131F"/>
    <w:rsid w:val="00F5133C"/>
    <w:rsid w:val="00F513A9"/>
    <w:rsid w:val="00F5157B"/>
    <w:rsid w:val="00F51C7E"/>
    <w:rsid w:val="00F51CBC"/>
    <w:rsid w:val="00F51F60"/>
    <w:rsid w:val="00F526E7"/>
    <w:rsid w:val="00F5271F"/>
    <w:rsid w:val="00F5276E"/>
    <w:rsid w:val="00F52A2D"/>
    <w:rsid w:val="00F52B32"/>
    <w:rsid w:val="00F52CE8"/>
    <w:rsid w:val="00F530CC"/>
    <w:rsid w:val="00F531EF"/>
    <w:rsid w:val="00F53517"/>
    <w:rsid w:val="00F535D7"/>
    <w:rsid w:val="00F53925"/>
    <w:rsid w:val="00F541CC"/>
    <w:rsid w:val="00F5436F"/>
    <w:rsid w:val="00F54476"/>
    <w:rsid w:val="00F544B8"/>
    <w:rsid w:val="00F54510"/>
    <w:rsid w:val="00F546AE"/>
    <w:rsid w:val="00F54858"/>
    <w:rsid w:val="00F54A3D"/>
    <w:rsid w:val="00F54AEC"/>
    <w:rsid w:val="00F54BA1"/>
    <w:rsid w:val="00F54FE0"/>
    <w:rsid w:val="00F550CB"/>
    <w:rsid w:val="00F551A9"/>
    <w:rsid w:val="00F5559C"/>
    <w:rsid w:val="00F556AF"/>
    <w:rsid w:val="00F55766"/>
    <w:rsid w:val="00F55C0B"/>
    <w:rsid w:val="00F55C48"/>
    <w:rsid w:val="00F55C6F"/>
    <w:rsid w:val="00F56048"/>
    <w:rsid w:val="00F562C3"/>
    <w:rsid w:val="00F565DC"/>
    <w:rsid w:val="00F5669E"/>
    <w:rsid w:val="00F567DD"/>
    <w:rsid w:val="00F568C3"/>
    <w:rsid w:val="00F56E93"/>
    <w:rsid w:val="00F574AD"/>
    <w:rsid w:val="00F5762F"/>
    <w:rsid w:val="00F57845"/>
    <w:rsid w:val="00F57B4A"/>
    <w:rsid w:val="00F57F2A"/>
    <w:rsid w:val="00F60350"/>
    <w:rsid w:val="00F6058D"/>
    <w:rsid w:val="00F6059C"/>
    <w:rsid w:val="00F60701"/>
    <w:rsid w:val="00F607BA"/>
    <w:rsid w:val="00F60CBF"/>
    <w:rsid w:val="00F60D3C"/>
    <w:rsid w:val="00F60E7C"/>
    <w:rsid w:val="00F60EAE"/>
    <w:rsid w:val="00F60EDC"/>
    <w:rsid w:val="00F60F24"/>
    <w:rsid w:val="00F61528"/>
    <w:rsid w:val="00F61788"/>
    <w:rsid w:val="00F617DD"/>
    <w:rsid w:val="00F61896"/>
    <w:rsid w:val="00F61951"/>
    <w:rsid w:val="00F61D64"/>
    <w:rsid w:val="00F62439"/>
    <w:rsid w:val="00F62531"/>
    <w:rsid w:val="00F62586"/>
    <w:rsid w:val="00F62865"/>
    <w:rsid w:val="00F62960"/>
    <w:rsid w:val="00F62A12"/>
    <w:rsid w:val="00F62B20"/>
    <w:rsid w:val="00F62B7C"/>
    <w:rsid w:val="00F62B7E"/>
    <w:rsid w:val="00F62E78"/>
    <w:rsid w:val="00F6306D"/>
    <w:rsid w:val="00F631F7"/>
    <w:rsid w:val="00F63B33"/>
    <w:rsid w:val="00F63EAA"/>
    <w:rsid w:val="00F64150"/>
    <w:rsid w:val="00F641D0"/>
    <w:rsid w:val="00F649C7"/>
    <w:rsid w:val="00F64BA8"/>
    <w:rsid w:val="00F64CE2"/>
    <w:rsid w:val="00F64DEC"/>
    <w:rsid w:val="00F651A7"/>
    <w:rsid w:val="00F65376"/>
    <w:rsid w:val="00F65957"/>
    <w:rsid w:val="00F65A42"/>
    <w:rsid w:val="00F65BE4"/>
    <w:rsid w:val="00F65BEB"/>
    <w:rsid w:val="00F65E31"/>
    <w:rsid w:val="00F66197"/>
    <w:rsid w:val="00F6648D"/>
    <w:rsid w:val="00F66865"/>
    <w:rsid w:val="00F66C89"/>
    <w:rsid w:val="00F671AF"/>
    <w:rsid w:val="00F6724D"/>
    <w:rsid w:val="00F6786F"/>
    <w:rsid w:val="00F67C46"/>
    <w:rsid w:val="00F67CCC"/>
    <w:rsid w:val="00F67F23"/>
    <w:rsid w:val="00F67F2E"/>
    <w:rsid w:val="00F701E9"/>
    <w:rsid w:val="00F70334"/>
    <w:rsid w:val="00F7045E"/>
    <w:rsid w:val="00F7091C"/>
    <w:rsid w:val="00F70BC1"/>
    <w:rsid w:val="00F70CCE"/>
    <w:rsid w:val="00F70F4B"/>
    <w:rsid w:val="00F70F4D"/>
    <w:rsid w:val="00F71169"/>
    <w:rsid w:val="00F712B1"/>
    <w:rsid w:val="00F712C6"/>
    <w:rsid w:val="00F7176B"/>
    <w:rsid w:val="00F7181D"/>
    <w:rsid w:val="00F718D9"/>
    <w:rsid w:val="00F71A89"/>
    <w:rsid w:val="00F71B3B"/>
    <w:rsid w:val="00F721A9"/>
    <w:rsid w:val="00F723D5"/>
    <w:rsid w:val="00F727E7"/>
    <w:rsid w:val="00F72950"/>
    <w:rsid w:val="00F729B6"/>
    <w:rsid w:val="00F72AAC"/>
    <w:rsid w:val="00F73076"/>
    <w:rsid w:val="00F73241"/>
    <w:rsid w:val="00F732E8"/>
    <w:rsid w:val="00F7334D"/>
    <w:rsid w:val="00F7371A"/>
    <w:rsid w:val="00F7380D"/>
    <w:rsid w:val="00F73C7C"/>
    <w:rsid w:val="00F74039"/>
    <w:rsid w:val="00F7432F"/>
    <w:rsid w:val="00F74561"/>
    <w:rsid w:val="00F746EA"/>
    <w:rsid w:val="00F746FB"/>
    <w:rsid w:val="00F746FC"/>
    <w:rsid w:val="00F74807"/>
    <w:rsid w:val="00F748A1"/>
    <w:rsid w:val="00F74F49"/>
    <w:rsid w:val="00F75598"/>
    <w:rsid w:val="00F75760"/>
    <w:rsid w:val="00F75CD7"/>
    <w:rsid w:val="00F75D44"/>
    <w:rsid w:val="00F760FB"/>
    <w:rsid w:val="00F76128"/>
    <w:rsid w:val="00F761CF"/>
    <w:rsid w:val="00F76481"/>
    <w:rsid w:val="00F76487"/>
    <w:rsid w:val="00F76B3B"/>
    <w:rsid w:val="00F76D31"/>
    <w:rsid w:val="00F76E87"/>
    <w:rsid w:val="00F76F25"/>
    <w:rsid w:val="00F774AE"/>
    <w:rsid w:val="00F77AED"/>
    <w:rsid w:val="00F77C5F"/>
    <w:rsid w:val="00F77D04"/>
    <w:rsid w:val="00F77DE3"/>
    <w:rsid w:val="00F77F7F"/>
    <w:rsid w:val="00F80182"/>
    <w:rsid w:val="00F8039B"/>
    <w:rsid w:val="00F805C5"/>
    <w:rsid w:val="00F80820"/>
    <w:rsid w:val="00F80B9B"/>
    <w:rsid w:val="00F80BC9"/>
    <w:rsid w:val="00F81088"/>
    <w:rsid w:val="00F810CE"/>
    <w:rsid w:val="00F81BF5"/>
    <w:rsid w:val="00F820BF"/>
    <w:rsid w:val="00F822AF"/>
    <w:rsid w:val="00F8237A"/>
    <w:rsid w:val="00F8249B"/>
    <w:rsid w:val="00F829EE"/>
    <w:rsid w:val="00F82C4C"/>
    <w:rsid w:val="00F82EB9"/>
    <w:rsid w:val="00F82EEB"/>
    <w:rsid w:val="00F832F1"/>
    <w:rsid w:val="00F83589"/>
    <w:rsid w:val="00F836D2"/>
    <w:rsid w:val="00F837D2"/>
    <w:rsid w:val="00F83863"/>
    <w:rsid w:val="00F83C71"/>
    <w:rsid w:val="00F83C81"/>
    <w:rsid w:val="00F83D6C"/>
    <w:rsid w:val="00F83E8D"/>
    <w:rsid w:val="00F84009"/>
    <w:rsid w:val="00F846C8"/>
    <w:rsid w:val="00F84792"/>
    <w:rsid w:val="00F8485E"/>
    <w:rsid w:val="00F84C60"/>
    <w:rsid w:val="00F84D60"/>
    <w:rsid w:val="00F850BF"/>
    <w:rsid w:val="00F851F5"/>
    <w:rsid w:val="00F852BB"/>
    <w:rsid w:val="00F85320"/>
    <w:rsid w:val="00F85528"/>
    <w:rsid w:val="00F856AA"/>
    <w:rsid w:val="00F85857"/>
    <w:rsid w:val="00F8588D"/>
    <w:rsid w:val="00F8593A"/>
    <w:rsid w:val="00F85C88"/>
    <w:rsid w:val="00F85D65"/>
    <w:rsid w:val="00F85D78"/>
    <w:rsid w:val="00F860C3"/>
    <w:rsid w:val="00F86194"/>
    <w:rsid w:val="00F86315"/>
    <w:rsid w:val="00F86750"/>
    <w:rsid w:val="00F86C12"/>
    <w:rsid w:val="00F86D3F"/>
    <w:rsid w:val="00F8720A"/>
    <w:rsid w:val="00F87330"/>
    <w:rsid w:val="00F8735A"/>
    <w:rsid w:val="00F874AD"/>
    <w:rsid w:val="00F875FA"/>
    <w:rsid w:val="00F876E8"/>
    <w:rsid w:val="00F877B0"/>
    <w:rsid w:val="00F87894"/>
    <w:rsid w:val="00F8790C"/>
    <w:rsid w:val="00F87967"/>
    <w:rsid w:val="00F87A94"/>
    <w:rsid w:val="00F87C79"/>
    <w:rsid w:val="00F87E47"/>
    <w:rsid w:val="00F900EA"/>
    <w:rsid w:val="00F900ED"/>
    <w:rsid w:val="00F9025B"/>
    <w:rsid w:val="00F90AA9"/>
    <w:rsid w:val="00F90C77"/>
    <w:rsid w:val="00F91053"/>
    <w:rsid w:val="00F910AD"/>
    <w:rsid w:val="00F913B0"/>
    <w:rsid w:val="00F916DF"/>
    <w:rsid w:val="00F91722"/>
    <w:rsid w:val="00F91A10"/>
    <w:rsid w:val="00F91A75"/>
    <w:rsid w:val="00F91C45"/>
    <w:rsid w:val="00F91D56"/>
    <w:rsid w:val="00F92A6D"/>
    <w:rsid w:val="00F92AF4"/>
    <w:rsid w:val="00F92EBF"/>
    <w:rsid w:val="00F935B4"/>
    <w:rsid w:val="00F9381F"/>
    <w:rsid w:val="00F93894"/>
    <w:rsid w:val="00F940AA"/>
    <w:rsid w:val="00F9426A"/>
    <w:rsid w:val="00F94366"/>
    <w:rsid w:val="00F94476"/>
    <w:rsid w:val="00F94640"/>
    <w:rsid w:val="00F94665"/>
    <w:rsid w:val="00F946B5"/>
    <w:rsid w:val="00F94886"/>
    <w:rsid w:val="00F94928"/>
    <w:rsid w:val="00F949E2"/>
    <w:rsid w:val="00F952AF"/>
    <w:rsid w:val="00F952D6"/>
    <w:rsid w:val="00F95572"/>
    <w:rsid w:val="00F95A4F"/>
    <w:rsid w:val="00F95CAE"/>
    <w:rsid w:val="00F95D71"/>
    <w:rsid w:val="00F95DDC"/>
    <w:rsid w:val="00F95EEC"/>
    <w:rsid w:val="00F96168"/>
    <w:rsid w:val="00F9637B"/>
    <w:rsid w:val="00F967B3"/>
    <w:rsid w:val="00F96ACD"/>
    <w:rsid w:val="00F96ACF"/>
    <w:rsid w:val="00F96B46"/>
    <w:rsid w:val="00F96DA2"/>
    <w:rsid w:val="00F96F0A"/>
    <w:rsid w:val="00F96F6A"/>
    <w:rsid w:val="00F9729D"/>
    <w:rsid w:val="00F979A5"/>
    <w:rsid w:val="00F97BAD"/>
    <w:rsid w:val="00F97C43"/>
    <w:rsid w:val="00FA0303"/>
    <w:rsid w:val="00FA044B"/>
    <w:rsid w:val="00FA09A9"/>
    <w:rsid w:val="00FA0D77"/>
    <w:rsid w:val="00FA0DD3"/>
    <w:rsid w:val="00FA1001"/>
    <w:rsid w:val="00FA11D5"/>
    <w:rsid w:val="00FA11FE"/>
    <w:rsid w:val="00FA14BF"/>
    <w:rsid w:val="00FA1605"/>
    <w:rsid w:val="00FA162D"/>
    <w:rsid w:val="00FA16A1"/>
    <w:rsid w:val="00FA19EF"/>
    <w:rsid w:val="00FA1B7D"/>
    <w:rsid w:val="00FA1C23"/>
    <w:rsid w:val="00FA1DBB"/>
    <w:rsid w:val="00FA1FCD"/>
    <w:rsid w:val="00FA22D2"/>
    <w:rsid w:val="00FA24B2"/>
    <w:rsid w:val="00FA27EE"/>
    <w:rsid w:val="00FA2A2C"/>
    <w:rsid w:val="00FA2C1C"/>
    <w:rsid w:val="00FA318D"/>
    <w:rsid w:val="00FA324C"/>
    <w:rsid w:val="00FA36CE"/>
    <w:rsid w:val="00FA3926"/>
    <w:rsid w:val="00FA3B81"/>
    <w:rsid w:val="00FA40C8"/>
    <w:rsid w:val="00FA4777"/>
    <w:rsid w:val="00FA48DB"/>
    <w:rsid w:val="00FA4AD5"/>
    <w:rsid w:val="00FA4C4A"/>
    <w:rsid w:val="00FA4CAD"/>
    <w:rsid w:val="00FA4E4A"/>
    <w:rsid w:val="00FA4FE3"/>
    <w:rsid w:val="00FA50C2"/>
    <w:rsid w:val="00FA5289"/>
    <w:rsid w:val="00FA52BB"/>
    <w:rsid w:val="00FA549B"/>
    <w:rsid w:val="00FA56DC"/>
    <w:rsid w:val="00FA5BDE"/>
    <w:rsid w:val="00FA5BFA"/>
    <w:rsid w:val="00FA5F91"/>
    <w:rsid w:val="00FA6F1A"/>
    <w:rsid w:val="00FA71A2"/>
    <w:rsid w:val="00FA7486"/>
    <w:rsid w:val="00FA7E20"/>
    <w:rsid w:val="00FA7E76"/>
    <w:rsid w:val="00FA7FBE"/>
    <w:rsid w:val="00FA7FCD"/>
    <w:rsid w:val="00FB0130"/>
    <w:rsid w:val="00FB03CA"/>
    <w:rsid w:val="00FB0763"/>
    <w:rsid w:val="00FB09FA"/>
    <w:rsid w:val="00FB0A86"/>
    <w:rsid w:val="00FB0B2F"/>
    <w:rsid w:val="00FB0E31"/>
    <w:rsid w:val="00FB1184"/>
    <w:rsid w:val="00FB1452"/>
    <w:rsid w:val="00FB1607"/>
    <w:rsid w:val="00FB175F"/>
    <w:rsid w:val="00FB17C3"/>
    <w:rsid w:val="00FB1822"/>
    <w:rsid w:val="00FB1933"/>
    <w:rsid w:val="00FB19FF"/>
    <w:rsid w:val="00FB1FE3"/>
    <w:rsid w:val="00FB21D5"/>
    <w:rsid w:val="00FB229B"/>
    <w:rsid w:val="00FB2425"/>
    <w:rsid w:val="00FB24AE"/>
    <w:rsid w:val="00FB24C0"/>
    <w:rsid w:val="00FB282A"/>
    <w:rsid w:val="00FB2906"/>
    <w:rsid w:val="00FB295A"/>
    <w:rsid w:val="00FB2C2B"/>
    <w:rsid w:val="00FB2F9F"/>
    <w:rsid w:val="00FB3151"/>
    <w:rsid w:val="00FB3170"/>
    <w:rsid w:val="00FB3288"/>
    <w:rsid w:val="00FB33E6"/>
    <w:rsid w:val="00FB3808"/>
    <w:rsid w:val="00FB38B1"/>
    <w:rsid w:val="00FB3917"/>
    <w:rsid w:val="00FB3B31"/>
    <w:rsid w:val="00FB3E8D"/>
    <w:rsid w:val="00FB3EDC"/>
    <w:rsid w:val="00FB436D"/>
    <w:rsid w:val="00FB4424"/>
    <w:rsid w:val="00FB4572"/>
    <w:rsid w:val="00FB4E01"/>
    <w:rsid w:val="00FB4E44"/>
    <w:rsid w:val="00FB4EFF"/>
    <w:rsid w:val="00FB5089"/>
    <w:rsid w:val="00FB5318"/>
    <w:rsid w:val="00FB54A9"/>
    <w:rsid w:val="00FB5957"/>
    <w:rsid w:val="00FB59C1"/>
    <w:rsid w:val="00FB6355"/>
    <w:rsid w:val="00FB63EE"/>
    <w:rsid w:val="00FB6554"/>
    <w:rsid w:val="00FB65D7"/>
    <w:rsid w:val="00FB6608"/>
    <w:rsid w:val="00FB6876"/>
    <w:rsid w:val="00FB6A31"/>
    <w:rsid w:val="00FB6FE8"/>
    <w:rsid w:val="00FB75EA"/>
    <w:rsid w:val="00FB77C0"/>
    <w:rsid w:val="00FB7D4C"/>
    <w:rsid w:val="00FB7EB7"/>
    <w:rsid w:val="00FC01A8"/>
    <w:rsid w:val="00FC04E9"/>
    <w:rsid w:val="00FC0A72"/>
    <w:rsid w:val="00FC0C61"/>
    <w:rsid w:val="00FC10F1"/>
    <w:rsid w:val="00FC11B5"/>
    <w:rsid w:val="00FC13CF"/>
    <w:rsid w:val="00FC1580"/>
    <w:rsid w:val="00FC1727"/>
    <w:rsid w:val="00FC19A5"/>
    <w:rsid w:val="00FC1ACA"/>
    <w:rsid w:val="00FC1B50"/>
    <w:rsid w:val="00FC1C47"/>
    <w:rsid w:val="00FC1E39"/>
    <w:rsid w:val="00FC1E5D"/>
    <w:rsid w:val="00FC2247"/>
    <w:rsid w:val="00FC2279"/>
    <w:rsid w:val="00FC2555"/>
    <w:rsid w:val="00FC2568"/>
    <w:rsid w:val="00FC25F9"/>
    <w:rsid w:val="00FC2B2C"/>
    <w:rsid w:val="00FC30DF"/>
    <w:rsid w:val="00FC3385"/>
    <w:rsid w:val="00FC34C2"/>
    <w:rsid w:val="00FC3659"/>
    <w:rsid w:val="00FC369D"/>
    <w:rsid w:val="00FC3738"/>
    <w:rsid w:val="00FC3EDB"/>
    <w:rsid w:val="00FC3F59"/>
    <w:rsid w:val="00FC4718"/>
    <w:rsid w:val="00FC4B1D"/>
    <w:rsid w:val="00FC501F"/>
    <w:rsid w:val="00FC52B9"/>
    <w:rsid w:val="00FC5374"/>
    <w:rsid w:val="00FC56C1"/>
    <w:rsid w:val="00FC5950"/>
    <w:rsid w:val="00FC5CE9"/>
    <w:rsid w:val="00FC612E"/>
    <w:rsid w:val="00FC6454"/>
    <w:rsid w:val="00FC6523"/>
    <w:rsid w:val="00FC68A6"/>
    <w:rsid w:val="00FC6E2C"/>
    <w:rsid w:val="00FC6F76"/>
    <w:rsid w:val="00FC74D2"/>
    <w:rsid w:val="00FC751B"/>
    <w:rsid w:val="00FC76CB"/>
    <w:rsid w:val="00FC775C"/>
    <w:rsid w:val="00FC7A7E"/>
    <w:rsid w:val="00FC7D76"/>
    <w:rsid w:val="00FD01ED"/>
    <w:rsid w:val="00FD0669"/>
    <w:rsid w:val="00FD06B4"/>
    <w:rsid w:val="00FD0A21"/>
    <w:rsid w:val="00FD0B11"/>
    <w:rsid w:val="00FD0BF6"/>
    <w:rsid w:val="00FD0D78"/>
    <w:rsid w:val="00FD0D84"/>
    <w:rsid w:val="00FD118B"/>
    <w:rsid w:val="00FD1535"/>
    <w:rsid w:val="00FD15C6"/>
    <w:rsid w:val="00FD15C7"/>
    <w:rsid w:val="00FD15EC"/>
    <w:rsid w:val="00FD1799"/>
    <w:rsid w:val="00FD1F52"/>
    <w:rsid w:val="00FD26B6"/>
    <w:rsid w:val="00FD2AD7"/>
    <w:rsid w:val="00FD35A0"/>
    <w:rsid w:val="00FD35C6"/>
    <w:rsid w:val="00FD390E"/>
    <w:rsid w:val="00FD3EF9"/>
    <w:rsid w:val="00FD3F30"/>
    <w:rsid w:val="00FD4184"/>
    <w:rsid w:val="00FD4195"/>
    <w:rsid w:val="00FD41B5"/>
    <w:rsid w:val="00FD46D8"/>
    <w:rsid w:val="00FD48FD"/>
    <w:rsid w:val="00FD4C98"/>
    <w:rsid w:val="00FD4CE8"/>
    <w:rsid w:val="00FD4E54"/>
    <w:rsid w:val="00FD50FF"/>
    <w:rsid w:val="00FD535C"/>
    <w:rsid w:val="00FD54ED"/>
    <w:rsid w:val="00FD5995"/>
    <w:rsid w:val="00FD5D38"/>
    <w:rsid w:val="00FD5D74"/>
    <w:rsid w:val="00FD5F82"/>
    <w:rsid w:val="00FD66F1"/>
    <w:rsid w:val="00FD6805"/>
    <w:rsid w:val="00FD6EC3"/>
    <w:rsid w:val="00FD7075"/>
    <w:rsid w:val="00FD7083"/>
    <w:rsid w:val="00FD7C0E"/>
    <w:rsid w:val="00FE0007"/>
    <w:rsid w:val="00FE05C6"/>
    <w:rsid w:val="00FE08AB"/>
    <w:rsid w:val="00FE08F3"/>
    <w:rsid w:val="00FE08FA"/>
    <w:rsid w:val="00FE0C5F"/>
    <w:rsid w:val="00FE0CEA"/>
    <w:rsid w:val="00FE0E45"/>
    <w:rsid w:val="00FE10F2"/>
    <w:rsid w:val="00FE12ED"/>
    <w:rsid w:val="00FE1569"/>
    <w:rsid w:val="00FE1713"/>
    <w:rsid w:val="00FE17A3"/>
    <w:rsid w:val="00FE17D8"/>
    <w:rsid w:val="00FE198D"/>
    <w:rsid w:val="00FE1B3E"/>
    <w:rsid w:val="00FE1CD8"/>
    <w:rsid w:val="00FE1E00"/>
    <w:rsid w:val="00FE1E6F"/>
    <w:rsid w:val="00FE1F43"/>
    <w:rsid w:val="00FE2030"/>
    <w:rsid w:val="00FE2058"/>
    <w:rsid w:val="00FE20A4"/>
    <w:rsid w:val="00FE20FD"/>
    <w:rsid w:val="00FE21F5"/>
    <w:rsid w:val="00FE22E9"/>
    <w:rsid w:val="00FE23E0"/>
    <w:rsid w:val="00FE243A"/>
    <w:rsid w:val="00FE245D"/>
    <w:rsid w:val="00FE27F0"/>
    <w:rsid w:val="00FE2A0E"/>
    <w:rsid w:val="00FE2A59"/>
    <w:rsid w:val="00FE2B48"/>
    <w:rsid w:val="00FE2E1F"/>
    <w:rsid w:val="00FE2EBD"/>
    <w:rsid w:val="00FE2F5F"/>
    <w:rsid w:val="00FE3079"/>
    <w:rsid w:val="00FE36F5"/>
    <w:rsid w:val="00FE399C"/>
    <w:rsid w:val="00FE3A71"/>
    <w:rsid w:val="00FE3C6B"/>
    <w:rsid w:val="00FE3D5D"/>
    <w:rsid w:val="00FE3FAE"/>
    <w:rsid w:val="00FE4159"/>
    <w:rsid w:val="00FE41E6"/>
    <w:rsid w:val="00FE45B8"/>
    <w:rsid w:val="00FE4809"/>
    <w:rsid w:val="00FE4811"/>
    <w:rsid w:val="00FE4BBE"/>
    <w:rsid w:val="00FE4ED6"/>
    <w:rsid w:val="00FE594D"/>
    <w:rsid w:val="00FE5950"/>
    <w:rsid w:val="00FE59CC"/>
    <w:rsid w:val="00FE6080"/>
    <w:rsid w:val="00FE6496"/>
    <w:rsid w:val="00FE656D"/>
    <w:rsid w:val="00FE6893"/>
    <w:rsid w:val="00FE695F"/>
    <w:rsid w:val="00FE6C57"/>
    <w:rsid w:val="00FE6C94"/>
    <w:rsid w:val="00FE6E5B"/>
    <w:rsid w:val="00FE7517"/>
    <w:rsid w:val="00FE7546"/>
    <w:rsid w:val="00FE7730"/>
    <w:rsid w:val="00FE7A9E"/>
    <w:rsid w:val="00FF0130"/>
    <w:rsid w:val="00FF0A2E"/>
    <w:rsid w:val="00FF0BF2"/>
    <w:rsid w:val="00FF0D37"/>
    <w:rsid w:val="00FF0DD1"/>
    <w:rsid w:val="00FF1262"/>
    <w:rsid w:val="00FF1396"/>
    <w:rsid w:val="00FF157D"/>
    <w:rsid w:val="00FF1A0E"/>
    <w:rsid w:val="00FF200E"/>
    <w:rsid w:val="00FF2614"/>
    <w:rsid w:val="00FF266B"/>
    <w:rsid w:val="00FF2D33"/>
    <w:rsid w:val="00FF2D57"/>
    <w:rsid w:val="00FF2E15"/>
    <w:rsid w:val="00FF3149"/>
    <w:rsid w:val="00FF314F"/>
    <w:rsid w:val="00FF3398"/>
    <w:rsid w:val="00FF34A6"/>
    <w:rsid w:val="00FF35B2"/>
    <w:rsid w:val="00FF36FA"/>
    <w:rsid w:val="00FF3DBA"/>
    <w:rsid w:val="00FF3E12"/>
    <w:rsid w:val="00FF3FEB"/>
    <w:rsid w:val="00FF40BF"/>
    <w:rsid w:val="00FF42B8"/>
    <w:rsid w:val="00FF47F0"/>
    <w:rsid w:val="00FF4A97"/>
    <w:rsid w:val="00FF4AEE"/>
    <w:rsid w:val="00FF4C71"/>
    <w:rsid w:val="00FF5787"/>
    <w:rsid w:val="00FF5FB5"/>
    <w:rsid w:val="00FF600C"/>
    <w:rsid w:val="00FF64B9"/>
    <w:rsid w:val="00FF674E"/>
    <w:rsid w:val="00FF69F4"/>
    <w:rsid w:val="00FF6A2F"/>
    <w:rsid w:val="00FF6D3F"/>
    <w:rsid w:val="00FF6F40"/>
    <w:rsid w:val="00FF72A7"/>
    <w:rsid w:val="00FF72AE"/>
    <w:rsid w:val="00FF7446"/>
    <w:rsid w:val="00FF76E5"/>
    <w:rsid w:val="00FF7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  <o:rules v:ext="edit">
        <o:r id="V:Rule1" type="callout" idref="#_x0000_s1032"/>
        <o:r id="V:Rule2" type="callout" idref="#_x0000_s1044"/>
      </o:rules>
    </o:shapelayout>
  </w:shapeDefaults>
  <w:decimalSymbol w:val="."/>
  <w:listSeparator w:val=","/>
  <w14:docId w14:val="7263E33E"/>
  <w15:docId w15:val="{A9C049F5-5CBA-44A4-A6F2-D9530EBF1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67B3"/>
    <w:pPr>
      <w:bidi/>
    </w:pPr>
  </w:style>
  <w:style w:type="paragraph" w:styleId="Heading1">
    <w:name w:val="heading 1"/>
    <w:basedOn w:val="Normal"/>
    <w:next w:val="Normal"/>
    <w:link w:val="Heading1Char"/>
    <w:qFormat/>
    <w:rsid w:val="00BF5570"/>
    <w:pPr>
      <w:keepNext/>
      <w:autoSpaceDE w:val="0"/>
      <w:autoSpaceDN w:val="0"/>
      <w:bidi w:val="0"/>
      <w:spacing w:after="0" w:line="240" w:lineRule="auto"/>
      <w:jc w:val="center"/>
      <w:outlineLvl w:val="0"/>
    </w:pPr>
    <w:rPr>
      <w:rFonts w:ascii="Garamond" w:eastAsia="Times New Roman" w:hAnsi="Garamond"/>
      <w:b/>
      <w:bCs/>
      <w:kern w:val="28"/>
      <w:sz w:val="26"/>
      <w:szCs w:val="26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F5570"/>
    <w:rPr>
      <w:rFonts w:ascii="Garamond" w:eastAsia="Times New Roman" w:hAnsi="Garamond"/>
      <w:b/>
      <w:bCs/>
      <w:kern w:val="28"/>
      <w:sz w:val="26"/>
      <w:szCs w:val="26"/>
      <w:lang w:val="fr-FR" w:eastAsia="fr-FR"/>
    </w:rPr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BF5570"/>
    <w:pPr>
      <w:bidi w:val="0"/>
      <w:spacing w:after="0" w:line="240" w:lineRule="auto"/>
      <w:jc w:val="both"/>
    </w:pPr>
    <w:rPr>
      <w:rFonts w:ascii="Kalpurush" w:eastAsia="Calibri" w:hAnsi="Kalpurush" w:cs="Kalpurush"/>
      <w:color w:val="FF0000"/>
      <w:sz w:val="20"/>
      <w:szCs w:val="20"/>
      <w:lang w:bidi="bn-BD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570"/>
    <w:rPr>
      <w:rFonts w:ascii="Kalpurush" w:eastAsia="Calibri" w:hAnsi="Kalpurush" w:cs="Kalpurush"/>
      <w:color w:val="FF0000"/>
      <w:sz w:val="20"/>
      <w:szCs w:val="20"/>
      <w:lang w:bidi="bn-BD"/>
    </w:rPr>
  </w:style>
  <w:style w:type="character" w:styleId="FootnoteReference">
    <w:name w:val="footnote reference"/>
    <w:basedOn w:val="DefaultParagraphFont"/>
    <w:uiPriority w:val="99"/>
    <w:semiHidden/>
    <w:unhideWhenUsed/>
    <w:rsid w:val="00BF5570"/>
    <w:rPr>
      <w:vertAlign w:val="superscript"/>
    </w:rPr>
  </w:style>
  <w:style w:type="character" w:customStyle="1" w:styleId="divx11">
    <w:name w:val="divx11"/>
    <w:basedOn w:val="DefaultParagraphFont"/>
    <w:rsid w:val="00BF5570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570"/>
    <w:pPr>
      <w:bidi w:val="0"/>
      <w:spacing w:after="0" w:line="240" w:lineRule="auto"/>
    </w:pPr>
    <w:rPr>
      <w:rFonts w:ascii="Tahoma" w:eastAsia="Calibri" w:hAnsi="Tahoma" w:cs="Tahoma"/>
      <w:sz w:val="16"/>
      <w:szCs w:val="16"/>
      <w:lang w:val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570"/>
    <w:rPr>
      <w:rFonts w:ascii="Tahoma" w:eastAsia="Calibri" w:hAnsi="Tahoma" w:cs="Tahoma"/>
      <w:sz w:val="16"/>
      <w:szCs w:val="16"/>
      <w:lang w:val="fr-FR"/>
    </w:rPr>
  </w:style>
  <w:style w:type="character" w:styleId="Hyperlink">
    <w:name w:val="Hyperlink"/>
    <w:basedOn w:val="DefaultParagraphFont"/>
    <w:unhideWhenUsed/>
    <w:rsid w:val="00BF5570"/>
    <w:rPr>
      <w:color w:val="0000FF"/>
      <w:u w:val="single"/>
    </w:rPr>
  </w:style>
  <w:style w:type="character" w:styleId="PageNumber">
    <w:name w:val="page number"/>
    <w:basedOn w:val="DefaultParagraphFont"/>
    <w:rsid w:val="00BF5570"/>
  </w:style>
  <w:style w:type="paragraph" w:styleId="NormalWeb">
    <w:name w:val="Normal (Web)"/>
    <w:basedOn w:val="Normal"/>
    <w:uiPriority w:val="99"/>
    <w:rsid w:val="00BF5570"/>
    <w:pPr>
      <w:bidi w:val="0"/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BodyText">
    <w:name w:val="Body Text"/>
    <w:basedOn w:val="Normal"/>
    <w:link w:val="BodyTextChar"/>
    <w:rsid w:val="00BF5570"/>
    <w:pPr>
      <w:spacing w:after="0" w:line="240" w:lineRule="auto"/>
    </w:pPr>
    <w:rPr>
      <w:rFonts w:eastAsia="SimSun" w:cs="Traditional Arabic"/>
      <w:lang w:eastAsia="zh-CN"/>
    </w:rPr>
  </w:style>
  <w:style w:type="character" w:customStyle="1" w:styleId="BodyTextChar">
    <w:name w:val="Body Text Char"/>
    <w:basedOn w:val="DefaultParagraphFont"/>
    <w:link w:val="BodyText"/>
    <w:rsid w:val="00BF5570"/>
    <w:rPr>
      <w:rFonts w:eastAsia="SimSun" w:cs="Traditional Arabic"/>
      <w:lang w:eastAsia="zh-CN"/>
    </w:rPr>
  </w:style>
  <w:style w:type="character" w:customStyle="1" w:styleId="EndnoteTextChar">
    <w:name w:val="Endnote Text Char"/>
    <w:basedOn w:val="DefaultParagraphFont"/>
    <w:link w:val="EndnoteText"/>
    <w:semiHidden/>
    <w:rsid w:val="00BF5570"/>
    <w:rPr>
      <w:rFonts w:eastAsia="Times New Roman"/>
      <w:sz w:val="20"/>
      <w:szCs w:val="20"/>
    </w:rPr>
  </w:style>
  <w:style w:type="paragraph" w:styleId="EndnoteText">
    <w:name w:val="endnote text"/>
    <w:basedOn w:val="Normal"/>
    <w:link w:val="EndnoteTextChar"/>
    <w:semiHidden/>
    <w:rsid w:val="00BF5570"/>
    <w:pPr>
      <w:bidi w:val="0"/>
      <w:spacing w:after="0" w:line="240" w:lineRule="auto"/>
    </w:pPr>
    <w:rPr>
      <w:rFonts w:eastAsia="Times New Roman"/>
      <w:sz w:val="20"/>
      <w:szCs w:val="20"/>
    </w:rPr>
  </w:style>
  <w:style w:type="character" w:customStyle="1" w:styleId="EndnoteTextChar1">
    <w:name w:val="Endnote Text Char1"/>
    <w:basedOn w:val="DefaultParagraphFont"/>
    <w:uiPriority w:val="99"/>
    <w:semiHidden/>
    <w:rsid w:val="00BF5570"/>
    <w:rPr>
      <w:sz w:val="20"/>
      <w:szCs w:val="20"/>
    </w:rPr>
  </w:style>
  <w:style w:type="paragraph" w:customStyle="1" w:styleId="NormalLatinSutonnyMJ">
    <w:name w:val="Normal + (Latin) SutonnyMJ"/>
    <w:basedOn w:val="Normal"/>
    <w:rsid w:val="00BF5570"/>
    <w:pPr>
      <w:bidi w:val="0"/>
      <w:spacing w:after="0" w:line="240" w:lineRule="auto"/>
    </w:pPr>
    <w:rPr>
      <w:rFonts w:ascii="SutonnyMJ" w:eastAsia="SimSun" w:hAnsi="SutonnyMJ"/>
      <w:sz w:val="20"/>
      <w:szCs w:val="20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0C2291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semiHidden/>
    <w:unhideWhenUsed/>
    <w:qFormat/>
    <w:rsid w:val="000C2291"/>
    <w:pPr>
      <w:bidi w:val="0"/>
      <w:spacing w:before="120" w:after="120" w:line="240" w:lineRule="auto"/>
    </w:pPr>
    <w:rPr>
      <w:rFonts w:eastAsia="SimSun"/>
      <w:b/>
      <w:bCs/>
      <w:sz w:val="20"/>
      <w:szCs w:val="20"/>
      <w:lang w:eastAsia="zh-CN"/>
    </w:rPr>
  </w:style>
  <w:style w:type="paragraph" w:styleId="DocumentMap">
    <w:name w:val="Document Map"/>
    <w:basedOn w:val="Normal"/>
    <w:link w:val="DocumentMapChar"/>
    <w:semiHidden/>
    <w:unhideWhenUsed/>
    <w:rsid w:val="000C2291"/>
    <w:pPr>
      <w:shd w:val="clear" w:color="auto" w:fill="000080"/>
      <w:bidi w:val="0"/>
      <w:spacing w:after="0" w:line="240" w:lineRule="auto"/>
    </w:pPr>
    <w:rPr>
      <w:rFonts w:ascii="Tahoma" w:eastAsia="SimSun" w:hAnsi="Tahoma" w:cs="Tahoma"/>
      <w:sz w:val="24"/>
      <w:szCs w:val="24"/>
      <w:lang w:eastAsia="zh-CN"/>
    </w:rPr>
  </w:style>
  <w:style w:type="character" w:customStyle="1" w:styleId="DocumentMapChar">
    <w:name w:val="Document Map Char"/>
    <w:basedOn w:val="DefaultParagraphFont"/>
    <w:link w:val="DocumentMap"/>
    <w:semiHidden/>
    <w:rsid w:val="000C2291"/>
    <w:rPr>
      <w:rFonts w:ascii="Tahoma" w:eastAsia="SimSun" w:hAnsi="Tahoma" w:cs="Tahoma"/>
      <w:sz w:val="24"/>
      <w:szCs w:val="24"/>
      <w:shd w:val="clear" w:color="auto" w:fill="000080"/>
      <w:lang w:eastAsia="zh-CN"/>
    </w:rPr>
  </w:style>
  <w:style w:type="paragraph" w:customStyle="1" w:styleId="a">
    <w:name w:val="باب"/>
    <w:basedOn w:val="Normal"/>
    <w:rsid w:val="000C2291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eastAsia="Times New Roman" w:cs="mylotus1"/>
      <w:bCs/>
      <w:spacing w:val="6"/>
      <w:sz w:val="20"/>
      <w:szCs w:val="35"/>
      <w:lang w:bidi="ar-JO"/>
    </w:rPr>
  </w:style>
  <w:style w:type="character" w:customStyle="1" w:styleId="apple-style-span">
    <w:name w:val="apple-style-span"/>
    <w:basedOn w:val="DefaultParagraphFont"/>
    <w:rsid w:val="000C2291"/>
  </w:style>
  <w:style w:type="character" w:customStyle="1" w:styleId="edit-title">
    <w:name w:val="edit-title"/>
    <w:basedOn w:val="DefaultParagraphFont"/>
    <w:rsid w:val="000C2291"/>
    <w:rPr>
      <w:rFonts w:ascii="Arabic Transparent" w:hAnsi="Arabic Transparent" w:cs="Arabic Transparent" w:hint="default"/>
      <w:b/>
      <w:bCs/>
      <w:color w:val="0000FF"/>
      <w:sz w:val="24"/>
      <w:szCs w:val="24"/>
    </w:rPr>
  </w:style>
  <w:style w:type="character" w:customStyle="1" w:styleId="search-keys1">
    <w:name w:val="search-keys1"/>
    <w:basedOn w:val="DefaultParagraphFont"/>
    <w:rsid w:val="000C2291"/>
    <w:rPr>
      <w:rFonts w:ascii="Arial" w:hAnsi="Arial" w:cs="Arabic Transparent" w:hint="default"/>
      <w:b/>
      <w:bCs/>
      <w:color w:val="FF0000"/>
      <w:sz w:val="24"/>
      <w:szCs w:val="24"/>
    </w:rPr>
  </w:style>
  <w:style w:type="character" w:customStyle="1" w:styleId="highlightedsearchterm">
    <w:name w:val="highlightedsearchterm"/>
    <w:basedOn w:val="DefaultParagraphFont"/>
    <w:rsid w:val="000C2291"/>
  </w:style>
  <w:style w:type="character" w:customStyle="1" w:styleId="mtn1">
    <w:name w:val="mtn1"/>
    <w:basedOn w:val="DefaultParagraphFont"/>
    <w:rsid w:val="000C2291"/>
    <w:rPr>
      <w:b/>
      <w:bCs/>
      <w:color w:val="CE0000"/>
    </w:rPr>
  </w:style>
  <w:style w:type="character" w:customStyle="1" w:styleId="hadith1">
    <w:name w:val="hadith1"/>
    <w:basedOn w:val="DefaultParagraphFont"/>
    <w:rsid w:val="000C2291"/>
    <w:rPr>
      <w:color w:val="000066"/>
    </w:rPr>
  </w:style>
  <w:style w:type="table" w:customStyle="1" w:styleId="GridTable4-Accent12">
    <w:name w:val="Grid Table 4 - Accent 12"/>
    <w:basedOn w:val="TableNormal"/>
    <w:uiPriority w:val="49"/>
    <w:rsid w:val="0030418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Strong">
    <w:name w:val="Strong"/>
    <w:basedOn w:val="DefaultParagraphFont"/>
    <w:qFormat/>
    <w:rsid w:val="0030418E"/>
    <w:rPr>
      <w:b/>
      <w:bCs/>
    </w:rPr>
  </w:style>
  <w:style w:type="table" w:customStyle="1" w:styleId="GridTable4-Accent62">
    <w:name w:val="Grid Table 4 - Accent 62"/>
    <w:basedOn w:val="TableNormal"/>
    <w:uiPriority w:val="49"/>
    <w:rsid w:val="003E410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apple-converted-space">
    <w:name w:val="apple-converted-space"/>
    <w:basedOn w:val="DefaultParagraphFont"/>
    <w:rsid w:val="003B20F6"/>
  </w:style>
  <w:style w:type="character" w:customStyle="1" w:styleId="red">
    <w:name w:val="red"/>
    <w:basedOn w:val="DefaultParagraphFont"/>
    <w:rsid w:val="003B20F6"/>
  </w:style>
  <w:style w:type="paragraph" w:styleId="BodyText2">
    <w:name w:val="Body Text 2"/>
    <w:basedOn w:val="Normal"/>
    <w:link w:val="BodyText2Char"/>
    <w:rsid w:val="00AD5A8D"/>
    <w:pPr>
      <w:bidi w:val="0"/>
      <w:spacing w:after="0" w:line="240" w:lineRule="auto"/>
      <w:jc w:val="lowKashida"/>
    </w:pPr>
    <w:rPr>
      <w:rFonts w:eastAsia="Times New Roman" w:cs="Traditional Arabic"/>
      <w:b/>
      <w:bCs/>
      <w:noProof/>
      <w:sz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AD5A8D"/>
    <w:rPr>
      <w:rFonts w:eastAsia="Times New Roman" w:cs="Traditional Arabic"/>
      <w:b/>
      <w:bCs/>
      <w:noProof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5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1%20%20&#1594;&#1604;&#1575;&#1601;%20&#1603;&#1578;&#1576;%20&#1605;&#1572;&#1604;&#1601;&#1577;%20&#1571;&#1608;%20&#1605;&#1578;&#1585;&#1580;&#1605;&#1577;%20&#1605;&#1606;%20&#1575;&#1604;&#1601;&#1585;&#1610;&#1602;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EE3F04-7F89-4E38-8B04-C091A0E70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 غلاف كتب مؤلفة أو مترجمة من الفريق .dotx</Template>
  <TotalTime>15387</TotalTime>
  <Pages>27</Pages>
  <Words>2131</Words>
  <Characters>12150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একমাত্র বার্তা</vt:lpstr>
      <vt:lpstr/>
    </vt:vector>
  </TitlesOfParts>
  <Manager/>
  <Company>islamhouse.com</Company>
  <LinksUpToDate>false</LinksUpToDate>
  <CharactersWithSpaces>14253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একমাত্র বার্তা</dc:title>
  <dc:subject>একমাত্র বার্তা</dc:subject>
  <dc:creator>নাজি ইবন ইবরাহিম আল-আরফাজ</dc:creator>
  <cp:keywords>একমাত্র বার্তা</cp:keywords>
  <dc:description>একমাত্র বার্তা</dc:description>
  <cp:lastModifiedBy>El-hashemy</cp:lastModifiedBy>
  <cp:revision>13942</cp:revision>
  <cp:lastPrinted>2015-12-03T16:01:00Z</cp:lastPrinted>
  <dcterms:created xsi:type="dcterms:W3CDTF">2015-06-10T01:45:00Z</dcterms:created>
  <dcterms:modified xsi:type="dcterms:W3CDTF">2018-07-24T16:24:00Z</dcterms:modified>
  <cp:category/>
</cp:coreProperties>
</file>