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F47341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8B2" w:rsidRDefault="00A377FC" w:rsidP="00A377F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A377F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বিলাপ</w:t>
      </w:r>
      <w:r w:rsidRPr="00A377FC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A377F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মাতম</w:t>
      </w:r>
      <w:r w:rsidRPr="00A377F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A377F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কবর</w:t>
      </w:r>
      <w:r w:rsidRPr="00A377FC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যি</w:t>
      </w:r>
      <w:r w:rsidRPr="00A377FC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য়ারত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A377FC" w:rsidP="00A377F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A377F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النياحة</w:t>
      </w:r>
      <w:r w:rsidRPr="00A377F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وزيارة</w:t>
      </w:r>
      <w:r w:rsidRPr="00A377F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القبور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952332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A377FC" w:rsidP="00A377F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A377F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A377F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আযীয</w:t>
      </w:r>
      <w:r w:rsidRPr="00A377F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A377F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আব্দুল্লাহ ইবন</w:t>
      </w:r>
      <w:r w:rsidRPr="00A377F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বায</w:t>
      </w:r>
      <w:r w:rsidRPr="00A377FC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</w:t>
      </w:r>
      <w:r w:rsidRPr="00A377F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.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F47341" w:rsidRDefault="00A377FC" w:rsidP="00A377FC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cs/>
          <w:lang w:bidi="bn-BD"/>
        </w:rPr>
      </w:pP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العزيز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عبد الله بن </w:t>
      </w: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باز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رحمه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A377FC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A377FC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A377FC" w:rsidRPr="00F47341">
        <w:rPr>
          <w:rFonts w:cs="Kalpurush" w:hint="cs"/>
          <w:cs/>
          <w:lang w:bidi="bn-IN"/>
        </w:rPr>
        <w:t xml:space="preserve"> </w:t>
      </w:r>
      <w:r w:rsidR="00A377FC" w:rsidRPr="00A377F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A377FC" w:rsidRPr="00A377F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377FC" w:rsidRPr="00A377F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A377FC" w:rsidRPr="00A377F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A377FC" w:rsidRPr="00A377FC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F47341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F47341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377FC" w:rsidRPr="00A377F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A377FC" w:rsidRPr="00A377F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377FC" w:rsidRPr="00A377F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A377FC" w:rsidRPr="00A377F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377FC" w:rsidRPr="00A377F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A377FC" w:rsidRPr="00A377FC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A377FC" w:rsidRPr="00A377F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A377F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9CED0F9" wp14:editId="5E338C10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7FC" w:rsidRP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বিলাপ</w:t>
      </w:r>
      <w:r w:rsidR="00A377FC" w:rsidRPr="00A377FC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A377FC" w:rsidRP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মাতম</w:t>
      </w:r>
      <w:r w:rsidR="00A377FC" w:rsidRPr="00A377F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377FC" w:rsidRP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A377FC" w:rsidRPr="00A377F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377FC" w:rsidRP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কবর</w:t>
      </w:r>
      <w:r w:rsidR="00A377FC" w:rsidRPr="00A377F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যি</w:t>
      </w:r>
      <w:r w:rsidR="00A377FC" w:rsidRPr="00A377F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য়ারত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A377FC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নারীদের জন্য কবর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করা কি হারাম, মৃত ব্যক্তি যদিও তাদের আপন কেউ হয়? রাসূলুল্লাহ সাল্লাল্লাহু আলাইহি ওয়াসাল্লাম </w:t>
      </w:r>
      <w:bookmarkStart w:id="0" w:name="_GoBack"/>
      <w:bookmarkEnd w:id="0"/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বলেছেন, 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لعن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الله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المرأة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النائحة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والمستمعة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A377FC">
        <w:rPr>
          <w:rFonts w:ascii="Kalpurush" w:hAnsi="Kalpurush" w:cs="Kalpurush"/>
          <w:color w:val="333399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এ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হাদীসে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Times New Roman" w:hAnsi="Times New Roman" w:cs="KFGQPC Uthman Taha Naskh" w:hint="cs"/>
          <w:sz w:val="24"/>
          <w:szCs w:val="24"/>
          <w:rtl/>
        </w:rPr>
        <w:t>المستمعة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শব্দের অর্থ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? এর দ্বারা কি সে নারী উদ্দেশ্য, যে ইনিয়ে</w:t>
      </w:r>
      <w:r w:rsidRPr="00A377FC">
        <w:rPr>
          <w:rFonts w:ascii="Kalpurush" w:hAnsi="Kalpurush" w:cs="Kalpurush"/>
          <w:sz w:val="24"/>
          <w:szCs w:val="24"/>
          <w:lang w:bidi="bn-BD"/>
        </w:rPr>
        <w:t>-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বিনিয়ে মানুষের কথা নকল করে অথবা সে </w:t>
      </w:r>
      <w:r w:rsidR="00F60EBD">
        <w:rPr>
          <w:rFonts w:ascii="Kalpurush" w:hAnsi="Kalpurush" w:cs="Kalpurush"/>
          <w:sz w:val="24"/>
          <w:szCs w:val="24"/>
          <w:cs/>
          <w:lang w:bidi="bn-BD"/>
        </w:rPr>
        <w:t>নারী উদ্দেশ্য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যে গান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বাজনা শ্রবণ করে অথবা সে নারী উদ্দেশ্য, যে টেলিভিশন দেখে ও রেডিও শোনে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আশা করি এর ব্যাখ্যা দেবেন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আল্লাহ আপনাদের উত্তম বিনিময় দান করুন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নারীদের জন্য কবর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জায়েয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নবী সাল্লাল্লাহু আলাইহি ওয়াসাল্লাম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A377FC" w:rsidRPr="00A377FC" w:rsidRDefault="00A377FC" w:rsidP="00A377FC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زُورُوا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الْقُبُورَ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فَإِنَّهَا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تُذَكِّرُكُمْ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الْآخِرَةَ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তোমরা কবর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কর</w:t>
      </w:r>
      <w:r w:rsidRPr="00F47341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তা তোমাদের আখেরাত স্মরণ করিয়ে দেয়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A377FC" w:rsidRPr="00A377FC" w:rsidRDefault="00A377FC" w:rsidP="00F60EBD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="00F60EBD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হাদীসের ভাষ্য দ্বারা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উদ্দেশ্য পুরুষ</w:t>
      </w:r>
      <w:r w:rsidR="00F60EBD"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তিনি </w:t>
      </w:r>
      <w:r>
        <w:rPr>
          <w:rFonts w:ascii="Kalpurush" w:hAnsi="Kalpurush" w:cs="Kalpurush"/>
          <w:sz w:val="24"/>
          <w:szCs w:val="24"/>
          <w:cs/>
          <w:lang w:bidi="bn-BD"/>
        </w:rPr>
        <w:t>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ীগণকে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শিক্ষা দিতেন, যেন তারা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য়ারতের সময় বলে:</w:t>
      </w:r>
    </w:p>
    <w:p w:rsidR="00A377FC" w:rsidRPr="00A377FC" w:rsidRDefault="00A377FC" w:rsidP="00A377FC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السَّلَامُ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عَلَيْكُمْ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أَهْلَ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الدِّيَارِ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الْمُؤْمِنِينَ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وَالْمُسْلِمِينَ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وَإِنَّا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إِنْ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شَاءَ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بِكُمْ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لَاحِقُونَ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.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نَسْأَلُ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لَنَا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وَلَكُمْ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الْعَافِيَةَ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আয়েশা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থেকে বর্ণিত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সে রয়েছে:</w:t>
      </w:r>
    </w:p>
    <w:p w:rsidR="00A377FC" w:rsidRPr="00A377FC" w:rsidRDefault="00A377FC" w:rsidP="00A377FC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يَرْحَمُ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الْمُسْتَقْدِمِينَ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مِنَّا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وَالْمُسْتَأْخِرِينَ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নারীদেরকে কবর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থেকে তিনি নিষেধ করেছেন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হাদীসে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এসেছে, রাসূলূল্লাহ স</w:t>
      </w:r>
      <w:r w:rsidR="00F60EBD">
        <w:rPr>
          <w:rFonts w:ascii="Kalpurush" w:hAnsi="Kalpurush" w:cs="Kalpurush"/>
          <w:sz w:val="24"/>
          <w:szCs w:val="24"/>
          <w:cs/>
          <w:lang w:bidi="bn-BD"/>
        </w:rPr>
        <w:t>াল্লাল্লাহু আলাইহি ওয়াসাল্লাম ক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="00F60EBD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য়ারতকারী নারীদের অভিসম্পাত করেছেন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অতএব, তাদের জন্য কবর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জায়েয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তবে তাদের জন্য বৈধ রয়েছে,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যিয়ারত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করা ব্যতীত ঘরে বসে মৃত ব্যক্তিদের </w:t>
      </w:r>
      <w:r>
        <w:rPr>
          <w:rFonts w:ascii="Kalpurush" w:hAnsi="Kalpurush" w:cs="Kalpurush"/>
          <w:sz w:val="24"/>
          <w:szCs w:val="24"/>
          <w:cs/>
          <w:lang w:bidi="bn-BD"/>
        </w:rPr>
        <w:t>মাগফ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রাতের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করা, রহমতের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করা, জান্নাতে প্রবেশ ও জাহান্নাম থেকে মুক্তির জন্য দো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করা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অনুরূপ মসজিদে অথবা ঈদগাহে জানাযার সালাত পড়তে তাদের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বাধা নেই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ও </w:t>
      </w:r>
      <w:r>
        <w:rPr>
          <w:rFonts w:ascii="Kalpurush" w:hAnsi="Kalpurush" w:cs="Kalpurush"/>
          <w:sz w:val="24"/>
          <w:szCs w:val="24"/>
          <w:cs/>
          <w:lang w:bidi="bn-BD"/>
        </w:rPr>
        <w:t>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ীগণের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যুগে যেরূপভাবে নারীরা জানাযার সালাত পড়েছে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বাকি রইল, মাতমকারী নারী ও তা শ্রবণকারী নারী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মাতম থেকে নিষেধ করেছেন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তিনি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</w:p>
    <w:p w:rsidR="00A377FC" w:rsidRPr="00F47341" w:rsidRDefault="00A377FC" w:rsidP="00A377FC">
      <w:pPr>
        <w:shd w:val="clear" w:color="auto" w:fill="FFFFFF"/>
        <w:spacing w:after="0"/>
        <w:jc w:val="both"/>
        <w:rPr>
          <w:rFonts w:ascii="Kalpurush" w:hAnsi="Kalpurush" w:cs="Kalpurush"/>
          <w:color w:val="333399"/>
          <w:sz w:val="24"/>
          <w:szCs w:val="30"/>
          <w:lang w:bidi="bn-BD"/>
        </w:rPr>
      </w:pP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أَرْبَعٌ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أُمَّتِي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أَمْرِ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الْجَاهِلِيَّةِ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يَتْرُكُونَهُنَّ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: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الْفَخْرُ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بِالْأَحْسَابِ،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وَالطَّعْنُ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الْأَنْسَابِ،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وَالْاسْتِسْقَاءُ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بِالنُّجُومِ،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وَالنِّيَاحَةُ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عَلَى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الْمَيِّتِ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  <w:r w:rsidRPr="00A377FC">
        <w:rPr>
          <w:rFonts w:ascii="Kalpurush" w:hAnsi="Kalpurush" w:cs="KFGQPC Uthman Taha Naskh"/>
          <w:color w:val="333399"/>
          <w:sz w:val="24"/>
          <w:szCs w:val="24"/>
          <w:cs/>
          <w:lang w:bidi="bn-BD"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وَقَالَ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: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النَّائِحَةُ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إِذَا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لَمْ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تَتُبْ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قَبْلَ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مَوْتِهَا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تُقَامُ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يَوْمَ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الْقِيَامَةِ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وَعَلَيْهَا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سِرْبَالٌ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قَطِرَانٍ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وَدِرْعٌ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A377FC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جَرَبٍ</w:t>
      </w:r>
      <w:r w:rsidRPr="00A377FC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A377FC" w:rsidRDefault="00A377FC" w:rsidP="007A473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আমার উম্মতের মধ্যে জাহেলিয়াতের চারটি স্বভাব রয়েছে, যা তারা পরিত্যাগ করবে না: আভিজাত্য নিয়ে গৌরব করা, বংশের ব্যাপারে তিরষ্কার করা, তারকার মাধ্যমে বৃষ্টি অন্বেষণ করা ও মৃত ব্যক্তিদের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পর বিলাপ করা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 xml:space="preserve"> বিলাপকারী যদি তাওবা না করে</w:t>
      </w:r>
      <w:r w:rsidRPr="00A377FC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>তবে কিয়ামতের দিন তাকে যখন উত্থিত করা হবে</w:t>
      </w:r>
      <w:r w:rsidRPr="00A377FC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>তখন তার উপর থাকবে আলকাতরার তৈরি জামা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এবং</w:t>
      </w:r>
      <w:r w:rsidRPr="00A377FC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>খোস</w:t>
      </w:r>
      <w:r w:rsidRPr="00A377FC">
        <w:rPr>
          <w:rFonts w:ascii="Kalpurush" w:hAnsi="Kalpurush" w:cs="Kalpurush"/>
          <w:sz w:val="24"/>
          <w:szCs w:val="24"/>
          <w:cs/>
          <w:lang w:bidi="hi-IN"/>
        </w:rPr>
        <w:t>-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 xml:space="preserve">পাঁচড়ার 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>বর্ম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IN"/>
        </w:rPr>
        <w:t>অত্র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হাদীসে</w:t>
      </w:r>
      <w:r w:rsidRPr="00A377FC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বর্ণনা করেছেন যে, মৃত ব্যক্তিদের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পর বিলাপ করা, </w:t>
      </w:r>
      <w:r>
        <w:rPr>
          <w:rFonts w:ascii="Kalpurush" w:hAnsi="Kalpurush" w:cs="Kalpurush"/>
          <w:sz w:val="24"/>
          <w:szCs w:val="24"/>
          <w:cs/>
          <w:lang w:bidi="bn-BD"/>
        </w:rPr>
        <w:t>জাহ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লিয়াতের নিন্দনীয় স্বভাব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অতএব, তা পরিত্যাগ করা ওয়াজিব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উম্মে আতিয়া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lastRenderedPageBreak/>
        <w:t>রাসূলুল্লাহ সাল্লাল্লাহু আলাইহি ওয়াসাল্লাম বায়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আতের সময় আমাদের থেকে অঙ্গিকার নিয়েছেন, যেন আমরা বিলাপ না করি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7A473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আবু দাউদ তার সুনানে</w:t>
      </w:r>
      <w:r w:rsidRPr="00A377FC">
        <w:rPr>
          <w:rFonts w:ascii="Kalpurush" w:hAnsi="Kalpurush" w:cs="Kalpurush"/>
          <w:sz w:val="24"/>
          <w:szCs w:val="24"/>
          <w:lang w:bidi="bn-BD"/>
        </w:rPr>
        <w:t>,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আবু সাঈদ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থেকে বর্ণনা করেছেন</w:t>
      </w:r>
      <w:r w:rsidRPr="00A377FC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বিলাপকারী ও তা শ্রবণকারী নারীর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পর অভিসম্পাত করেছেন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এ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হাদীসে</w:t>
      </w:r>
      <w:r w:rsidR="007A4734">
        <w:rPr>
          <w:rFonts w:ascii="Kalpurush" w:hAnsi="Kalpurush" w:cs="Kalpurush"/>
          <w:sz w:val="24"/>
          <w:szCs w:val="24"/>
          <w:cs/>
          <w:lang w:bidi="bn-BD"/>
        </w:rPr>
        <w:t>র সনদে দুর্বলতা থাকলেও এর স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পক্ষে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হাদীস</w:t>
      </w:r>
      <w:r w:rsidRPr="00A377F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তথা শাওয়াহেদ রয়েছে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কারণ, বিলাপ করা হারাম ও নিষিদ্ধ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অতএব, বিলাপ করা বৈধ নয়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7A4734">
        <w:rPr>
          <w:rFonts w:ascii="Kalpurush" w:hAnsi="Kalpurush" w:cs="Kalpurush"/>
          <w:sz w:val="24"/>
          <w:szCs w:val="24"/>
          <w:cs/>
          <w:lang w:bidi="bn-BD"/>
        </w:rPr>
        <w:t>নারী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>রও নয়</w:t>
      </w:r>
      <w:r w:rsidR="007A4734">
        <w:rPr>
          <w:rFonts w:ascii="Kalpurush" w:hAnsi="Kalpurush" w:cs="Kalpurush"/>
          <w:sz w:val="24"/>
          <w:szCs w:val="24"/>
          <w:cs/>
          <w:lang w:bidi="bn-BD"/>
        </w:rPr>
        <w:t>, অনুরূপ পুরুষের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>ও নয়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Times New Roman" w:hAnsi="Times New Roman" w:cs="KFGQPC Uthman Taha Naskh" w:hint="cs"/>
          <w:b/>
          <w:bCs/>
          <w:sz w:val="24"/>
          <w:szCs w:val="24"/>
          <w:rtl/>
        </w:rPr>
        <w:t>النياحة</w:t>
      </w:r>
      <w:r w:rsidRPr="00A377FC">
        <w:rPr>
          <w:rFonts w:ascii="Kalpurush" w:hAnsi="Kalpurush" w:cs="KFGQPC Uthman Taha Naskh"/>
          <w:b/>
          <w:bCs/>
          <w:sz w:val="24"/>
          <w:szCs w:val="24"/>
          <w:cs/>
          <w:lang w:bidi="bn-BD"/>
        </w:rPr>
        <w:t>: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উচ্চস্বরে কাঁদা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হায় অমুক... হায় অমুক... হায় অমুক... ইত্যাদি উচ্চস্বরে বলা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উচ্চ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>স্ব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রে যা বলা হয়, তাই নিয়াহা বা বিলাপ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Times New Roman" w:hAnsi="Times New Roman" w:cs="KFGQPC Uthman Taha Naskh" w:hint="cs"/>
          <w:b/>
          <w:bCs/>
          <w:sz w:val="24"/>
          <w:szCs w:val="24"/>
          <w:rtl/>
        </w:rPr>
        <w:t>المستمعة</w:t>
      </w:r>
      <w:r w:rsidRPr="00A377FC">
        <w:rPr>
          <w:rFonts w:ascii="Kalpurush" w:hAnsi="Kalpurush" w:cs="KFGQPC Uthman Taha Naskh"/>
          <w:b/>
          <w:bCs/>
          <w:sz w:val="24"/>
          <w:szCs w:val="24"/>
          <w:cs/>
          <w:lang w:bidi="bn-BD"/>
        </w:rPr>
        <w:t>: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বিলাপকারীর ক্রন্দন শ্রবণকারী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বিলাপকারীর কাছে বসে মনোযোগসহ বিলাপ শোনা, তাকে প্রেরণা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 ও প্ররোচিত করা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এটাও নিষেধ, কারণ তার কাছে বসা তাকে প্রেরণা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য়ারই নামান্তর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তাই তার বিলাপ শোনাও বৈধ নয়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বিলাপকারী যদি চুপ না করে, তবে তাকে ত্যাগ করা, তার সাথে না বসাই শ্রেয়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এটা এক অর্থে তাকে বাধা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অনুরূপ তার বিলাপ শুনতে বসা এক প্রকার প্রেরণা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য়া ও তাকে প্ররোচিত করা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Pr="00A377FC" w:rsidRDefault="00A377FC" w:rsidP="007A473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/>
          <w:sz w:val="24"/>
          <w:szCs w:val="24"/>
          <w:cs/>
          <w:lang w:bidi="bn-BD"/>
        </w:rPr>
        <w:t>অতএব, বিলাপকারীর বিলাপ শোনা</w:t>
      </w:r>
      <w:r w:rsidR="007A4734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আপনার জন্য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জায়েয 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বরং তাকে নিষেধ করুন ও তাকে বাধা দিন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যদি সে মেনে নেয়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কথা, অন্যথায় তাকে ত্যাগ করুন, তার কথা শ্রবণ করার জন্য বসবেন না</w:t>
      </w:r>
      <w:r w:rsidRPr="00F47341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আযীয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A377F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A377FC">
        <w:rPr>
          <w:rFonts w:ascii="Kalpurush" w:hAnsi="Kalpurush" w:cs="Kalpurush" w:hint="cs"/>
          <w:sz w:val="24"/>
          <w:szCs w:val="24"/>
          <w:cs/>
          <w:lang w:bidi="bn-BD"/>
        </w:rPr>
        <w:t>বায</w:t>
      </w:r>
    </w:p>
    <w:p w:rsidR="00A377FC" w:rsidRPr="00A377FC" w:rsidRDefault="00A377FC" w:rsidP="00952332">
      <w:pPr>
        <w:shd w:val="clear" w:color="auto" w:fill="FFFFFF"/>
        <w:spacing w:after="0"/>
        <w:jc w:val="both"/>
        <w:rPr>
          <w:rFonts w:ascii="Kalpurush" w:hAnsi="Kalpurush" w:cs="KFGQPC Uthman Taha Naskh"/>
          <w:sz w:val="24"/>
          <w:szCs w:val="24"/>
          <w:lang w:bidi="bn-BD"/>
        </w:rPr>
      </w:pPr>
      <w:r w:rsidRPr="00A377FC">
        <w:rPr>
          <w:rFonts w:ascii="Times New Roman" w:hAnsi="Times New Roman" w:cs="KFGQPC Uthman Taha Naskh" w:hint="cs"/>
          <w:sz w:val="24"/>
          <w:szCs w:val="24"/>
          <w:rtl/>
        </w:rPr>
        <w:t>فتاوى</w:t>
      </w:r>
      <w:r w:rsidRPr="00A377FC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sz w:val="24"/>
          <w:szCs w:val="24"/>
          <w:rtl/>
        </w:rPr>
        <w:t>نور</w:t>
      </w:r>
      <w:r w:rsidRPr="00A377FC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sz w:val="24"/>
          <w:szCs w:val="24"/>
          <w:rtl/>
        </w:rPr>
        <w:t>على</w:t>
      </w:r>
      <w:r w:rsidRPr="00A377FC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A377FC">
        <w:rPr>
          <w:rFonts w:ascii="Times New Roman" w:hAnsi="Times New Roman" w:cs="KFGQPC Uthman Taha Naskh" w:hint="cs"/>
          <w:sz w:val="24"/>
          <w:szCs w:val="24"/>
          <w:rtl/>
        </w:rPr>
        <w:t>الدرب</w:t>
      </w:r>
      <w:r w:rsidRPr="00A377FC">
        <w:rPr>
          <w:rFonts w:ascii="Kalpurush" w:hAnsi="Kalpurush" w:cs="KFGQPC Uthman Taha Naskh"/>
          <w:sz w:val="24"/>
          <w:szCs w:val="24"/>
          <w:rtl/>
        </w:rPr>
        <w:t xml:space="preserve"> (2/1147)</w:t>
      </w:r>
    </w:p>
    <w:p w:rsidR="00A377FC" w:rsidRPr="00A377FC" w:rsidRDefault="00A377FC" w:rsidP="00A377FC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A377FC" w:rsidRPr="00A377FC" w:rsidRDefault="00A377FC" w:rsidP="00A377FC">
      <w:pPr>
        <w:bidi w:val="0"/>
        <w:spacing w:after="0"/>
        <w:ind w:firstLine="360"/>
        <w:jc w:val="both"/>
        <w:rPr>
          <w:rFonts w:ascii="Kalpurush" w:hAnsi="Kalpurush" w:cs="Kalpurush"/>
          <w:sz w:val="24"/>
          <w:szCs w:val="24"/>
        </w:rPr>
      </w:pPr>
    </w:p>
    <w:p w:rsidR="005666DC" w:rsidRPr="00A377FC" w:rsidRDefault="000A6307" w:rsidP="00A377FC">
      <w:pPr>
        <w:bidi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ar-EG"/>
        </w:rPr>
      </w:pPr>
      <w:r w:rsidRPr="00A377FC">
        <w:rPr>
          <w:rFonts w:ascii="Kalpurush" w:hAnsi="Kalpurush" w:cs="Kalpurush"/>
          <w:sz w:val="24"/>
          <w:szCs w:val="24"/>
          <w:lang w:bidi="ar-EG"/>
        </w:rPr>
        <w:br w:type="page"/>
      </w:r>
      <w:r w:rsidR="00DC6A8E" w:rsidRPr="00A377FC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9BC01FD" wp14:editId="4CA5268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A377FC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431" w:rsidRDefault="00AE6431" w:rsidP="00E32771">
      <w:pPr>
        <w:spacing w:after="0" w:line="240" w:lineRule="auto"/>
      </w:pPr>
      <w:r>
        <w:separator/>
      </w:r>
    </w:p>
  </w:endnote>
  <w:endnote w:type="continuationSeparator" w:id="0">
    <w:p w:rsidR="00AE6431" w:rsidRDefault="00AE643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8A5D18E-65DB-4D0B-A3B1-87A7D1124911}"/>
    <w:embedBold r:id="rId2" w:fontKey="{4B182E4D-8011-425E-986C-57B1EB774F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3F44F36-A76C-4C10-ACDF-DDFD379D9F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C38B4ED-FE65-478B-AE94-80B5FEBCE9A1}"/>
    <w:embedBold r:id="rId5" w:fontKey="{C77FBF6E-F981-4014-B9EF-114FEE67673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1889C132-7A56-48E3-9505-540D3429D20A}"/>
    <w:embedBold r:id="rId7" w:fontKey="{A10B1039-7CA9-4CF0-9F45-44F2656446E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3F16DCBC-AD83-4116-B956-1EFAD2CB0A5A}"/>
    <w:embedBold r:id="rId9" w:fontKey="{A6B87D67-FE84-4F8E-9C95-E4142A04A04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3BCFE1AE-4C7D-4307-9AFD-DEEA8B1026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F073B893-5788-4EA1-9E25-FE40BB7B363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D18E305-6A3B-41D0-9258-8D40FCE5374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4BBFD181-5735-47E0-8402-7E3BDDE3028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1E3D8410-7687-4BF1-A713-F638890187C2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E7ECC472-B47E-4EC5-921F-80B10CF69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EF106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431" w:rsidRDefault="00AE6431" w:rsidP="00E32771">
      <w:pPr>
        <w:spacing w:after="0" w:line="240" w:lineRule="auto"/>
      </w:pPr>
      <w:r>
        <w:separator/>
      </w:r>
    </w:p>
  </w:footnote>
  <w:footnote w:type="continuationSeparator" w:id="0">
    <w:p w:rsidR="00AE6431" w:rsidRDefault="00AE643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44663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A377FC" w:rsidP="00A377FC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A377F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বিলাপ</w:t>
                            </w:r>
                            <w:r w:rsidRPr="00A377F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A377F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মাতম</w:t>
                            </w:r>
                            <w:r w:rsidRPr="00A377F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377F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A377F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377F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কবর</w:t>
                            </w:r>
                            <w:r w:rsidRPr="00A377F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যি</w:t>
                            </w:r>
                            <w:r w:rsidRPr="00A377F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য়ারত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A10C3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n2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8AuMV8MeAWp/ERbnjZCane&#10;Ed4i3cg9AUoxu+CHG6ngpgFiN8WcgtOmvG4oNR2tTrKiAj1g0NW6tueAs05nUYb63MviMDYLM67N&#10;jd7aRoHoadPmXurrP3vtGpQrVpopCjfUtsERysAfB4yFSO3WO8NHuVzz8hHwEtyKG4IRNDZcfPFQ&#10;D8LOPfl5iwXxEP2VAeYZYKM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KKfafb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46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A377FC" w:rsidP="00A377FC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A377F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বিলাপ</w:t>
                      </w:r>
                      <w:r w:rsidRPr="00A377F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A377F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মাতম</w:t>
                      </w:r>
                      <w:r w:rsidRPr="00A377F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377F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A377F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A377F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কবর</w:t>
                      </w:r>
                      <w:r w:rsidRPr="00A377F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যি</w:t>
                      </w:r>
                      <w:r w:rsidRPr="00A377F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য়ারত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A10C3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A3ACBB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941E7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E0FD6E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FC"/>
    <w:rsid w:val="0000503E"/>
    <w:rsid w:val="0000656E"/>
    <w:rsid w:val="00014A18"/>
    <w:rsid w:val="00034CD7"/>
    <w:rsid w:val="00054A51"/>
    <w:rsid w:val="000750B9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E2D3C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A4734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52332"/>
    <w:rsid w:val="009967F9"/>
    <w:rsid w:val="009F701F"/>
    <w:rsid w:val="00A03054"/>
    <w:rsid w:val="00A052E1"/>
    <w:rsid w:val="00A10C38"/>
    <w:rsid w:val="00A2421B"/>
    <w:rsid w:val="00A32249"/>
    <w:rsid w:val="00A377FC"/>
    <w:rsid w:val="00A61E5C"/>
    <w:rsid w:val="00A65935"/>
    <w:rsid w:val="00AD2A33"/>
    <w:rsid w:val="00AE6431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7341"/>
    <w:rsid w:val="00F60EBD"/>
    <w:rsid w:val="00F80820"/>
    <w:rsid w:val="00F950B6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3738F-2B5C-451E-A284-51802FE0B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82</TotalTime>
  <Pages>1</Pages>
  <Words>619</Words>
  <Characters>3445</Characters>
  <Application>Microsoft Office Word</Application>
  <DocSecurity>0</DocSecurity>
  <Lines>76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বিলাপ-মাতম ও কবর যিয়ারত</vt:lpstr>
      <vt:lpstr/>
    </vt:vector>
  </TitlesOfParts>
  <Company>islamhouse.com</Company>
  <LinksUpToDate>false</LinksUpToDate>
  <CharactersWithSpaces>4028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বিলাপ-মাতম ও কবর যিয়ারত</dc:title>
  <dc:subject>বিলাপ-মাতম ও কবর যিয়ারত</dc:subject>
  <dc:creator>আব্দুল আযীয ইবন আব্দুল্লাহ ইবন বায রহ.</dc:creator>
  <cp:keywords>বিলাপ-মাতম ও কবর যিয়ারত</cp:keywords>
  <dc:description>বিলাপ-মাতম ও কবর যিয়ারত</dc:description>
  <cp:lastModifiedBy>Ahmed Qassem</cp:lastModifiedBy>
  <cp:revision>6</cp:revision>
  <cp:lastPrinted>2015-12-18T11:37:00Z</cp:lastPrinted>
  <dcterms:created xsi:type="dcterms:W3CDTF">2015-10-06T01:49:00Z</dcterms:created>
  <dcterms:modified xsi:type="dcterms:W3CDTF">2015-12-18T11:43:00Z</dcterms:modified>
</cp:coreProperties>
</file>