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rtl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4A582A" w:rsidRDefault="004A582A" w:rsidP="004A582A">
      <w:pPr>
        <w:bidi w:val="0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মহররমের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দশ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তারিখের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পাশাপাশি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নয়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তারিখেও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সাওম পালন করা</w:t>
      </w:r>
      <w:r w:rsidRPr="004A582A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মুস্তাহাব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4A582A" w:rsidP="004A58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A582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استحباب</w:t>
      </w:r>
      <w:r w:rsidRPr="004A582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صيام</w:t>
      </w:r>
      <w:r w:rsidRPr="004A582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تاسوعاء</w:t>
      </w:r>
      <w:r w:rsidRPr="004A582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مع</w:t>
      </w:r>
      <w:r w:rsidRPr="004A582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عاشوراء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8A6BAA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4202D9" w:rsidRDefault="004A582A" w:rsidP="008A6BA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r w:rsidRPr="004A582A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মুহাম্মাদ</w:t>
      </w:r>
      <w:r w:rsidRPr="004A582A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সালেহ</w:t>
      </w:r>
      <w:r w:rsidRPr="004A582A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4A582A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আল</w:t>
      </w:r>
      <w:r w:rsidRPr="004A582A">
        <w:rPr>
          <w:rFonts w:ascii="Kalpurush" w:hAnsi="Kalpurush" w:cs="Kalpurush"/>
          <w:color w:val="006666"/>
          <w:sz w:val="48"/>
          <w:szCs w:val="48"/>
          <w:cs/>
          <w:lang w:bidi="bn-BD"/>
        </w:rPr>
        <w:t>-</w:t>
      </w:r>
      <w:r w:rsidRPr="004A582A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A582A" w:rsidP="004A582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A582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4A582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4A582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A582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: </w:t>
      </w:r>
      <w:r w:rsidR="004A582A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মু. সাইফুল ইসলাম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A582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سيف الإسلام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A582A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A582A">
        <w:rPr>
          <w:rFonts w:ascii="Kalpurush" w:hAnsi="Kalpurush" w:cs="Kalpurush"/>
          <w:noProof/>
          <w:color w:val="006666"/>
          <w:sz w:val="34"/>
          <w:szCs w:val="34"/>
        </w:rPr>
        <w:drawing>
          <wp:anchor distT="0" distB="0" distL="114300" distR="114300" simplePos="0" relativeHeight="251667456" behindDoc="0" locked="0" layoutInCell="1" allowOverlap="1" wp14:anchorId="5D3CB457" wp14:editId="7CDF5022">
            <wp:simplePos x="0" y="0"/>
            <wp:positionH relativeFrom="margin">
              <wp:posOffset>123190</wp:posOffset>
            </wp:positionH>
            <wp:positionV relativeFrom="paragraph">
              <wp:posOffset>216865</wp:posOffset>
            </wp:positionV>
            <wp:extent cx="5647334" cy="473389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34" cy="47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মহররমের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দশ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তারিখের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পাশাপাশি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নয়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তারিখেও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সাওম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পালন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করা</w:t>
      </w:r>
      <w:r w:rsidR="004A582A" w:rsidRPr="004A582A">
        <w:rPr>
          <w:rFonts w:ascii="Kalpurush" w:hAnsi="Kalpurush" w:cs="Kalpurush"/>
          <w:color w:val="006666"/>
          <w:sz w:val="34"/>
          <w:szCs w:val="34"/>
          <w:cs/>
          <w:lang w:bidi="bn-BD"/>
        </w:rPr>
        <w:t xml:space="preserve"> </w:t>
      </w:r>
      <w:r w:rsidR="004A582A" w:rsidRPr="004A582A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মুস্তাহাব</w:t>
      </w:r>
    </w:p>
    <w:p w:rsid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A582A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এবার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আশুরার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আগ্রহী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শুনেছি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আশুরার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পূর্বের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(তাসু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আ)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মহররমেও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নির্দেশনা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A582A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আব্দুল্লাহ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আব্বাস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রাদিয়াল্লাহু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আনহুমা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আশুরার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রাখলেন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A582A">
        <w:rPr>
          <w:rFonts w:ascii="Kalpurush" w:hAnsi="Kalpurush" w:cs="Kalpurush"/>
          <w:sz w:val="24"/>
          <w:szCs w:val="24"/>
        </w:rPr>
        <w:t xml:space="preserve"> (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সাহাব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ীগণ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কে</w:t>
      </w:r>
      <w:r w:rsidRPr="004A582A">
        <w:rPr>
          <w:rFonts w:ascii="Kalpurush" w:hAnsi="Kalpurush" w:cs="Kalpurush"/>
          <w:sz w:val="24"/>
          <w:szCs w:val="24"/>
        </w:rPr>
        <w:t xml:space="preserve">)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দিনের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A582A">
        <w:rPr>
          <w:rFonts w:ascii="Kalpurush" w:hAnsi="Kalpurush" w:cs="Kalpurush"/>
          <w:sz w:val="24"/>
          <w:szCs w:val="24"/>
        </w:rPr>
        <w:t xml:space="preserve">!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দিনটিকে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য়া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ূ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নাসারারা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প্রত্যুত্তরে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চাহে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আগামী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বছর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এলে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করব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কিন্তু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আগামী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বছর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আসার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পূর্বেই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মারা যান”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১৯১৬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ে‘ঈ</w:t>
      </w:r>
      <w:r w:rsidRPr="004A582A">
        <w:rPr>
          <w:rFonts w:ascii="Kalpurush" w:hAnsi="Kalpurush" w:cs="Kalpurush"/>
          <w:sz w:val="24"/>
          <w:szCs w:val="24"/>
        </w:rPr>
        <w:t xml:space="preserve"> 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মাযহাবের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আলেমগণ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="008A6BAA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A6BAA"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="008A6BAA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 w:rsidR="008A6BAA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="008A6BAA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আহমদ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ইসহাক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অন্যান্যদের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উভয়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মিলিয়ে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মুস্তাহাব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তারিখে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ছেন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তারিখে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ইচ্ছা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আশুরার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বিভিন্ন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পর্যায়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সর্বনিম্ন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পর্যায়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আশুরা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দিবসে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উপরের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ধাপ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আশুরা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দিবসের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উপরের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পর্যায়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আরও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মহররম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মাসে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ততোই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>-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মহররমের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>-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মহররমে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কমত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A582A">
        <w:rPr>
          <w:rFonts w:ascii="Kalpurush" w:hAnsi="Kalpurush" w:cs="Kalpurush"/>
          <w:sz w:val="24"/>
          <w:szCs w:val="24"/>
        </w:rPr>
        <w:t xml:space="preserve">?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উত্তরে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বলব</w:t>
      </w:r>
      <w:r w:rsidRPr="004A582A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নবব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4A582A">
        <w:rPr>
          <w:rFonts w:ascii="Kalpurush" w:hAnsi="Kalpurush" w:cs="Kalpurush"/>
          <w:sz w:val="24"/>
          <w:szCs w:val="24"/>
        </w:rPr>
        <w:t xml:space="preserve">.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মাযহাবের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উলামা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আলেমগণ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বেশ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কয়েকটি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কমত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A582A">
        <w:rPr>
          <w:rFonts w:ascii="Kalpurush" w:hAnsi="Kalpurush" w:cs="Kalpurush"/>
          <w:sz w:val="24"/>
          <w:szCs w:val="24"/>
        </w:rPr>
        <w:t>: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</w:t>
      </w:r>
      <w:r w:rsidRPr="004A582A">
        <w:rPr>
          <w:rFonts w:ascii="Kalpurush" w:hAnsi="Kalpurush" w:cs="Kalpurush"/>
          <w:b/>
          <w:bCs/>
          <w:sz w:val="24"/>
          <w:szCs w:val="24"/>
        </w:rPr>
        <w:t>.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বিরুদ্ধাচরণ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তারিখেরই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রাখত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আব্বাস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রাদিয়াল্লাহু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আনহুমা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এরূপই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দুই</w:t>
      </w:r>
      <w:r w:rsidRPr="004A582A">
        <w:rPr>
          <w:rFonts w:ascii="Kalpurush" w:hAnsi="Kalpurush" w:cs="Kalpurush"/>
          <w:b/>
          <w:bCs/>
          <w:sz w:val="24"/>
          <w:szCs w:val="24"/>
        </w:rPr>
        <w:t>.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সঙ্গে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আরেক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সংযুক্ত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উদাহরণত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শুক্রবারে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ভিন্নভাবে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বারণ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তিন</w:t>
      </w:r>
      <w:r w:rsidRPr="004A582A">
        <w:rPr>
          <w:rFonts w:ascii="Kalpurush" w:hAnsi="Kalpurush" w:cs="Kalpurush"/>
          <w:b/>
          <w:bCs/>
          <w:sz w:val="24"/>
          <w:szCs w:val="24"/>
        </w:rPr>
        <w:t>.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নিশ্চিতভাবে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সতর্কতা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চাঁদের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A582A">
        <w:rPr>
          <w:rFonts w:ascii="Kalpurush" w:hAnsi="Kalpurush" w:cs="Kalpurush"/>
          <w:sz w:val="24"/>
          <w:szCs w:val="24"/>
        </w:rPr>
        <w:t>-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নিকাশে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ভুল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তারিখেই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উল্লিখিত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মতামতগুলোর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শক্তিশালী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আহলে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কিতাবের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বিপরীত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কর্ম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সম্পাদনের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ই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খুল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তাইমি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4A582A">
        <w:rPr>
          <w:rFonts w:ascii="Kalpurush" w:hAnsi="Kalpurush" w:cs="Kalpurush"/>
          <w:sz w:val="24"/>
          <w:szCs w:val="24"/>
        </w:rPr>
        <w:t xml:space="preserve">.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আহলে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কিতাবের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সাদৃশ্য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lastRenderedPageBreak/>
        <w:t>অবলম্বন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নিষিদ্ধ করেছেন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সেই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সূত্রে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আশুরার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ক্ষেত্রেও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A582A">
        <w:rPr>
          <w:rFonts w:ascii="Kalpurush" w:hAnsi="Kalpurush" w:cs="Kalpurush"/>
          <w:sz w:val="24"/>
          <w:szCs w:val="24"/>
        </w:rPr>
        <w:t>: (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আগামী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বছর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বেঁচে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থাকি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করব।</w:t>
      </w:r>
      <w:r w:rsidRPr="004A582A">
        <w:rPr>
          <w:rFonts w:ascii="Kalpurush" w:hAnsi="Kalpurush" w:cs="Kalpurush"/>
          <w:sz w:val="24"/>
          <w:szCs w:val="24"/>
        </w:rPr>
        <w:t>)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B61BB2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ফাত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ওয়া</w:t>
      </w:r>
      <w:r w:rsidR="00B61BB2">
        <w:rPr>
          <w:rFonts w:ascii="Kalpurush" w:hAnsi="Kalpurush" w:cs="Kalpurush"/>
          <w:sz w:val="24"/>
          <w:szCs w:val="24"/>
          <w:highlight w:val="white"/>
          <w:lang w:bidi="bn-IN"/>
        </w:rPr>
        <w:t xml:space="preserve"> </w:t>
      </w:r>
      <w:r w:rsidR="00B61BB2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ওয়া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ল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কুবরা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খণ্ড</w:t>
      </w:r>
      <w:r w:rsidRPr="004A582A">
        <w:rPr>
          <w:rFonts w:ascii="Kalpurush" w:hAnsi="Kalpurush" w:cs="Kalpurush"/>
          <w:sz w:val="24"/>
          <w:szCs w:val="24"/>
        </w:rPr>
        <w:t>-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</w:p>
    <w:p w:rsidR="004A582A" w:rsidRPr="004A582A" w:rsidRDefault="004A582A" w:rsidP="004A582A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A582A">
        <w:rPr>
          <w:rFonts w:ascii="Kalpurush" w:hAnsi="Kalpurush" w:cs="Kalpurush"/>
          <w:sz w:val="24"/>
          <w:szCs w:val="24"/>
          <w:cs/>
          <w:lang w:bidi="bn-IN"/>
        </w:rPr>
        <w:t>ইবনে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হাজার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4A582A">
        <w:rPr>
          <w:rFonts w:ascii="Kalpurush" w:hAnsi="Kalpurush" w:cs="Kalpurush"/>
          <w:sz w:val="24"/>
          <w:szCs w:val="24"/>
        </w:rPr>
        <w:t>. (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আগামী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বছর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বেঁচে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থাকি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করব</w:t>
      </w:r>
      <w:r w:rsidRPr="004A582A">
        <w:rPr>
          <w:rFonts w:ascii="Kalpurush" w:hAnsi="Kalpurush" w:cs="Kalpurush"/>
          <w:sz w:val="24"/>
          <w:szCs w:val="24"/>
        </w:rPr>
        <w:t xml:space="preserve">)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ব্যাখ্যায়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“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ইচ্ছা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অর্থ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A582A">
        <w:rPr>
          <w:rFonts w:ascii="Kalpurush" w:hAnsi="Kalpurush" w:cs="Kalpurush"/>
          <w:sz w:val="24"/>
          <w:szCs w:val="24"/>
        </w:rPr>
        <w:t xml:space="preserve">,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সতর্কতার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দশ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তারিখের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তারিখেরও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রাখবেন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ী-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নাসারাদের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বিরুদ্ধাচরণের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কর্তৃক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সগুলো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দিকেই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ইঙ্গিত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দিচ্ছে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A582A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4A582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ফাতহুল</w:t>
      </w:r>
      <w:r w:rsidRPr="004A582A">
        <w:rPr>
          <w:rFonts w:ascii="Kalpurush" w:hAnsi="Kalpurush" w:cs="Kalpurush"/>
          <w:sz w:val="24"/>
          <w:szCs w:val="24"/>
        </w:rPr>
        <w:t xml:space="preserve">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বারি</w:t>
      </w:r>
      <w:r w:rsidRPr="004A582A">
        <w:rPr>
          <w:rFonts w:ascii="Kalpurush" w:hAnsi="Kalpurush" w:cs="Kalpurush"/>
          <w:sz w:val="24"/>
          <w:szCs w:val="24"/>
        </w:rPr>
        <w:t xml:space="preserve">: 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৪</w:t>
      </w:r>
      <w:r w:rsidRPr="004A582A">
        <w:rPr>
          <w:rFonts w:ascii="Kalpurush" w:hAnsi="Kalpurush" w:cs="Kalpurush"/>
          <w:sz w:val="24"/>
          <w:szCs w:val="24"/>
        </w:rPr>
        <w:t>/</w:t>
      </w:r>
      <w:r w:rsidRPr="004A582A">
        <w:rPr>
          <w:rFonts w:ascii="Kalpurush" w:hAnsi="Kalpurush" w:cs="Kalpurush"/>
          <w:sz w:val="24"/>
          <w:szCs w:val="24"/>
          <w:cs/>
          <w:lang w:bidi="bn-IN"/>
        </w:rPr>
        <w:t>২৪৫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4A582A" w:rsidRPr="004A582A" w:rsidRDefault="004A582A" w:rsidP="004A582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A582A">
        <w:rPr>
          <w:rFonts w:ascii="Kalpurush" w:hAnsi="Kalpurush" w:cs="Kalpurush"/>
          <w:sz w:val="24"/>
          <w:szCs w:val="24"/>
          <w:lang w:bidi="he-IL"/>
        </w:rPr>
        <w:t xml:space="preserve"> </w:t>
      </w:r>
    </w:p>
    <w:p w:rsidR="004A582A" w:rsidRPr="004A582A" w:rsidRDefault="004A582A" w:rsidP="004A582A">
      <w:pPr>
        <w:pStyle w:val="a"/>
        <w:bidi w:val="0"/>
        <w:spacing w:after="0" w:line="259" w:lineRule="auto"/>
        <w:jc w:val="both"/>
        <w:rPr>
          <w:rFonts w:ascii="Kalpurush" w:hAnsi="Kalpurush" w:cs="Kalpurush"/>
          <w:bCs w:val="0"/>
          <w:color w:val="000000"/>
          <w:spacing w:val="0"/>
          <w:sz w:val="24"/>
          <w:szCs w:val="24"/>
          <w:lang w:bidi="bn-BD"/>
        </w:rPr>
      </w:pPr>
    </w:p>
    <w:p w:rsidR="004A582A" w:rsidRPr="004A582A" w:rsidRDefault="004A582A" w:rsidP="004A582A">
      <w:pPr>
        <w:bidi w:val="0"/>
        <w:spacing w:after="0"/>
        <w:ind w:left="36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4A582A" w:rsidRPr="004A582A" w:rsidRDefault="004A582A" w:rsidP="004A582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4A582A" w:rsidRPr="004A582A" w:rsidRDefault="004A582A" w:rsidP="004A582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870DC1" w:rsidRPr="004A582A" w:rsidRDefault="00870DC1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cs/>
          <w:lang w:bidi="bn-BD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A582A" w:rsidRDefault="00C90E54" w:rsidP="004A582A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4A582A" w:rsidRDefault="000A6307" w:rsidP="004A582A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ar-EG"/>
        </w:rPr>
      </w:pPr>
      <w:r w:rsidRPr="004A582A">
        <w:rPr>
          <w:rFonts w:ascii="Kalpurush" w:hAnsi="Kalpurush" w:cs="Kalpurush"/>
          <w:sz w:val="24"/>
          <w:szCs w:val="24"/>
          <w:lang w:bidi="ar-EG"/>
        </w:rPr>
        <w:br w:type="page"/>
      </w:r>
      <w:r w:rsidR="004202D9" w:rsidRPr="004A582A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6BEBE150" wp14:editId="532FBB63">
            <wp:simplePos x="0" y="0"/>
            <wp:positionH relativeFrom="page">
              <wp:posOffset>10160</wp:posOffset>
            </wp:positionH>
            <wp:positionV relativeFrom="page">
              <wp:posOffset>6000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4A582A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001" w:rsidRDefault="00641001" w:rsidP="00E32771">
      <w:pPr>
        <w:spacing w:after="0" w:line="240" w:lineRule="auto"/>
      </w:pPr>
      <w:r>
        <w:separator/>
      </w:r>
    </w:p>
  </w:endnote>
  <w:endnote w:type="continuationSeparator" w:id="0">
    <w:p w:rsidR="00641001" w:rsidRDefault="0064100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61227B2-18AC-4EA9-8D1F-DC03EDB0D165}"/>
    <w:embedBold r:id="rId2" w:fontKey="{4576A9A7-16F6-4EF3-A54F-183CACC96D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AEB9FE5-2DEE-412D-875C-848505FEA3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1941727-68AB-47EC-B0DF-4A67C24728BD}"/>
    <w:embedBold r:id="rId5" w:fontKey="{23CCABF9-B0EA-45CD-B7CC-8493D7CE03C4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7EF4BDC1-4E8F-4598-ADF4-177DC7D3183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4F15465F-9F45-4D3E-900B-35B1EDF9FBF3}"/>
    <w:embedBold r:id="rId8" w:fontKey="{7ED9A1CA-B613-42A2-970A-B708FB046F5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882932BF-2CE1-41BC-915A-3B8B5E4C7FEA}"/>
    <w:embedBold r:id="rId10" w:fontKey="{ECE3CE53-8AFB-4EBA-838F-9A953172452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4C08943B-C4A7-4FD1-A1BF-FCFE559E08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955058AA-C378-490B-9C65-4166BEB8919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82E31F20-BA86-484F-9B88-76E0D77607C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3D15B0A2-3C30-4638-BDFD-8228E75B4AF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75C0B65B-ACF2-4B93-9893-36B5063A95C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4A3A18E8-AA72-4F71-9A87-058694CD553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70E665B8-602B-434A-A688-01927405D79A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8" w:fontKey="{ABC1F327-F1B2-46CB-BA93-935A64515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4202D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-900430</wp:posOffset>
          </wp:positionH>
          <wp:positionV relativeFrom="paragraph">
            <wp:posOffset>221506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46951A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2D9" w:rsidRDefault="004202D9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001" w:rsidRDefault="00641001" w:rsidP="00E32771">
      <w:pPr>
        <w:spacing w:after="0" w:line="240" w:lineRule="auto"/>
      </w:pPr>
      <w:r>
        <w:separator/>
      </w:r>
    </w:p>
  </w:footnote>
  <w:footnote w:type="continuationSeparator" w:id="0">
    <w:p w:rsidR="00641001" w:rsidRDefault="0064100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4202D9">
    <w:pPr>
      <w:pStyle w:val="Head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7832DD62" wp14:editId="5263DFC7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79E"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4202D9" w:rsidRDefault="008378B2" w:rsidP="004202D9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4202D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প্রবন্ধ শিরোনাম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F3B3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4202D9" w:rsidRDefault="008378B2" w:rsidP="004202D9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  <w:r w:rsidRPr="004202D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প্রবন্ধ শিরোনাম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F3B3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4202D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2D9" w:rsidRPr="008B7CC3" w:rsidRDefault="004202D9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058F818"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202D9" w:rsidRPr="008B7CC3" w:rsidRDefault="004202D9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783F88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2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D659E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02D9"/>
    <w:rsid w:val="00437EF4"/>
    <w:rsid w:val="00447B55"/>
    <w:rsid w:val="00451428"/>
    <w:rsid w:val="004554F2"/>
    <w:rsid w:val="00477478"/>
    <w:rsid w:val="004A582A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41001"/>
    <w:rsid w:val="00662A2B"/>
    <w:rsid w:val="00677AE4"/>
    <w:rsid w:val="00690143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AA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F3B32"/>
    <w:rsid w:val="00B02870"/>
    <w:rsid w:val="00B3510F"/>
    <w:rsid w:val="00B50A3A"/>
    <w:rsid w:val="00B572EF"/>
    <w:rsid w:val="00B61BB2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a">
    <w:name w:val="باب"/>
    <w:basedOn w:val="Normal"/>
    <w:rsid w:val="004A582A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a">
    <w:name w:val="باب"/>
    <w:basedOn w:val="Normal"/>
    <w:rsid w:val="004A582A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BDB20-4781-4AF4-BA72-D22D37B5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</Template>
  <TotalTime>25</TotalTime>
  <Pages>1</Pages>
  <Words>490</Words>
  <Characters>2589</Characters>
  <Application>Microsoft Office Word</Application>
  <DocSecurity>0</DocSecurity>
  <Lines>78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মহররমের দশ তারিখের পাশাপাশি নয় তারিখেও সাওম পালন করা মুস্তাহাব</vt:lpstr>
      <vt:lpstr/>
    </vt:vector>
  </TitlesOfParts>
  <Company>islamhouse.com</Company>
  <LinksUpToDate>false</LinksUpToDate>
  <CharactersWithSpaces>3053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মহররমের দশ তারিখের পাশাপাশি নয় তারিখেও সাওম পালন করা মুস্তাহাব</dc:title>
  <dc:subject>মহররমের দশ তারিখের পাশাপাশি নয় তারিখেও সাওম পালন করা মুস্তাহাব</dc:subject>
  <dc:creator>মুহাম্মাদ সালেহ আল-মুনাজ্জিদ</dc:creator>
  <cp:keywords>মহররমের দশ তারিখের পাশাপাশি নয় তারিখেও সাওম পালন করা মুস্তাহাব</cp:keywords>
  <dc:description>মহররমের দশ তারিখের পাশাপাশি নয় তারিখেও সাওম পালন করা মুস্তাহাব</dc:description>
  <cp:lastModifiedBy>Ahmed Qassem</cp:lastModifiedBy>
  <cp:revision>5</cp:revision>
  <cp:lastPrinted>2015-12-19T11:04:00Z</cp:lastPrinted>
  <dcterms:created xsi:type="dcterms:W3CDTF">2015-10-06T04:17:00Z</dcterms:created>
  <dcterms:modified xsi:type="dcterms:W3CDTF">2015-12-19T11:05:00Z</dcterms:modified>
</cp:coreProperties>
</file>