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054" w:rsidRPr="00DF5751" w:rsidRDefault="00A03054" w:rsidP="00AD4785">
      <w:pPr>
        <w:bidi w:val="0"/>
        <w:rPr>
          <w:rFonts w:asciiTheme="majorBidi" w:hAnsiTheme="majorBidi" w:cs="Vrinda"/>
          <w:sz w:val="28"/>
          <w:szCs w:val="47"/>
          <w:lang w:bidi="bn-BD"/>
        </w:rPr>
      </w:pPr>
    </w:p>
    <w:p w:rsidR="00A03054" w:rsidRPr="00DF5751" w:rsidRDefault="00DF5751" w:rsidP="00DF5751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56"/>
          <w:szCs w:val="56"/>
          <w:lang w:bidi="bn-BD"/>
        </w:rPr>
      </w:pPr>
      <w:r w:rsidRPr="00DF5751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রাসূলুল্লাহ</w:t>
      </w:r>
      <w:r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্</w:t>
      </w:r>
      <w:r w:rsidRPr="00DF5751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DF5751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সাল্লাল্লাহু</w:t>
      </w:r>
      <w:r w:rsidRPr="00DF5751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DF5751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আলাইহি</w:t>
      </w:r>
      <w:r w:rsidRPr="00DF5751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DF5751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ওয়াসাল্লামের</w:t>
      </w:r>
      <w:r w:rsidRPr="00DF5751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DF5751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জন্ম</w:t>
      </w:r>
      <w:r w:rsidRPr="00DF5751">
        <w:rPr>
          <w:rFonts w:ascii="Kalpurush" w:hAnsi="Kalpurush" w:cs="Kalpurush"/>
          <w:color w:val="205B83"/>
          <w:sz w:val="56"/>
          <w:szCs w:val="56"/>
          <w:cs/>
          <w:lang w:bidi="bn-BD"/>
        </w:rPr>
        <w:t>-</w:t>
      </w:r>
      <w:r w:rsidRPr="00DF5751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মৃত্যুর</w:t>
      </w:r>
      <w:r w:rsidRPr="00DF5751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DF5751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তারিখ</w:t>
      </w:r>
      <w:r w:rsidRPr="00DF5751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DF5751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সম্পর্কে</w:t>
      </w:r>
      <w:r w:rsidRPr="00DF5751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DF5751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আলেমদের</w:t>
      </w:r>
      <w:r w:rsidRPr="00DF5751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DF5751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বিভিন্ন</w:t>
      </w:r>
      <w:r w:rsidRPr="00DF5751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DF5751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বক্তব্য</w:t>
      </w:r>
      <w:r w:rsidRPr="00DF5751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DF5751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ও</w:t>
      </w:r>
      <w:r w:rsidRPr="00DF5751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DF5751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বিশুদ্ধ</w:t>
      </w:r>
      <w:r w:rsidRPr="00DF5751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DF5751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অভিমত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DF5751" w:rsidP="00DF5751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DF575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أقوال</w:t>
      </w:r>
      <w:r w:rsidRPr="00DF575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F575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العلماء</w:t>
      </w:r>
      <w:r w:rsidRPr="00DF575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F575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في</w:t>
      </w:r>
      <w:r w:rsidRPr="00DF575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F575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وقت</w:t>
      </w:r>
      <w:r w:rsidRPr="00DF575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F575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ولادة</w:t>
      </w:r>
      <w:r w:rsidRPr="00DF575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F575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النبي</w:t>
      </w:r>
      <w:r w:rsidRPr="00DF575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F575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صلى</w:t>
      </w:r>
      <w:r w:rsidRPr="00DF575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F575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الله</w:t>
      </w:r>
      <w:r w:rsidRPr="00DF575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F575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عليه</w:t>
      </w:r>
      <w:r w:rsidRPr="00DF575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F575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وسلم</w:t>
      </w:r>
      <w:r w:rsidRPr="00DF575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F575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ووفاته</w:t>
      </w:r>
      <w:r w:rsidRPr="00DF575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F575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وذِكر</w:t>
      </w:r>
      <w:r w:rsidRPr="00DF575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F575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الراجح</w:t>
      </w:r>
      <w:r w:rsidRPr="00DF575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F575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منها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294799" w:rsidRDefault="00294799" w:rsidP="0029479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&lt; بنغالي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- Bengal -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>
        <w:rPr>
          <w:rFonts w:asciiTheme="majorBidi" w:hAnsiTheme="majorBidi" w:cs="Vrinda"/>
          <w:color w:val="808080" w:themeColor="background1" w:themeShade="80"/>
          <w:sz w:val="28"/>
          <w:szCs w:val="28"/>
          <w:cs/>
          <w:lang w:bidi="bn-IN"/>
        </w:rPr>
        <w:t>বাঙালি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DF5751" w:rsidP="00DF5751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DF5751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শাইখ</w:t>
      </w:r>
      <w:r w:rsidRPr="00DF5751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DF5751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মুহাম্ম</w:t>
      </w: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া</w:t>
      </w:r>
      <w:r w:rsidRPr="00DF5751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দ</w:t>
      </w:r>
      <w:r w:rsidRPr="00DF5751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DF5751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সালেহ</w:t>
      </w:r>
      <w:r w:rsidRPr="00DF5751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DF5751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আল</w:t>
      </w:r>
      <w:r w:rsidRPr="00DF5751">
        <w:rPr>
          <w:rFonts w:ascii="Kalpurush" w:hAnsi="Kalpurush" w:cs="Kalpurush"/>
          <w:color w:val="205B83"/>
          <w:sz w:val="48"/>
          <w:szCs w:val="48"/>
          <w:cs/>
          <w:lang w:bidi="bn-BD"/>
        </w:rPr>
        <w:t>-</w:t>
      </w:r>
      <w:r w:rsidRPr="00DF5751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মুনাজ্জিদ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DF5751" w:rsidP="00DF5751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DF5751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الشيخ</w:t>
      </w:r>
      <w:r w:rsidRPr="00DF5751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DF5751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محمد</w:t>
      </w:r>
      <w:r w:rsidRPr="00DF5751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DF5751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صالح</w:t>
      </w:r>
      <w:r w:rsidRPr="00DF5751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DF5751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المنجد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E270CA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bn-BD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: </w:t>
      </w:r>
      <w:r w:rsidR="00DF5751" w:rsidRPr="00DF5751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সানাউল্লাহ</w:t>
      </w:r>
      <w:r w:rsidR="00DF5751" w:rsidRPr="00DF5751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F5751" w:rsidRPr="00DF5751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নজির</w:t>
      </w:r>
      <w:r w:rsidR="00DF5751" w:rsidRPr="00DF5751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F5751" w:rsidRPr="00DF5751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আহমদ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D12355">
        <w:rPr>
          <w:rFonts w:cs="Vrinda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DF5751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Vrinda"/>
          <w:sz w:val="32"/>
          <w:szCs w:val="40"/>
          <w:rtl/>
          <w:cs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DF5751" w:rsidRPr="00DF5751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ثناء</w:t>
      </w:r>
      <w:r w:rsidR="00DF5751" w:rsidRPr="00DF5751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DF5751" w:rsidRPr="00DF5751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="00DF5751" w:rsidRPr="00DF5751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DF5751" w:rsidRPr="00DF5751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نذير</w:t>
      </w:r>
      <w:r w:rsidR="00DF5751" w:rsidRPr="00DF5751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DF5751" w:rsidRPr="00DF5751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أحمد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DF5751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71287469" wp14:editId="3806DC74">
            <wp:simplePos x="0" y="0"/>
            <wp:positionH relativeFrom="margin">
              <wp:posOffset>1252855</wp:posOffset>
            </wp:positionH>
            <wp:positionV relativeFrom="paragraph">
              <wp:posOffset>386430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751" w:rsidRPr="00DF575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রাসূলুল্লাহ্</w:t>
      </w:r>
      <w:r w:rsidR="00DF5751" w:rsidRPr="00DF575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DF5751" w:rsidRPr="00DF575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সাল্লাল্লাহু</w:t>
      </w:r>
      <w:r w:rsidR="00DF5751" w:rsidRPr="00DF575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DF5751" w:rsidRPr="00DF575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আলাইহি</w:t>
      </w:r>
      <w:r w:rsidR="00DF5751" w:rsidRPr="00DF575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DF5751" w:rsidRPr="00DF575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ওয়াসাল্লামের</w:t>
      </w:r>
      <w:r w:rsidR="00DF5751" w:rsidRPr="00DF575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DF5751" w:rsidRPr="00DF575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জন্ম</w:t>
      </w:r>
      <w:r w:rsidR="00DF5751" w:rsidRPr="00DF5751">
        <w:rPr>
          <w:rFonts w:ascii="Kalpurush" w:hAnsi="Kalpurush" w:cs="Kalpurush"/>
          <w:color w:val="205B83"/>
          <w:sz w:val="32"/>
          <w:szCs w:val="32"/>
          <w:cs/>
          <w:lang w:bidi="bn-BD"/>
        </w:rPr>
        <w:t>-</w:t>
      </w:r>
      <w:r w:rsidR="00DF5751" w:rsidRPr="00DF575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মৃত্যুর</w:t>
      </w:r>
      <w:r w:rsidR="00DF5751" w:rsidRPr="00DF575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DF5751" w:rsidRPr="00DF575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তারিখ</w:t>
      </w:r>
      <w:r w:rsidR="00DF5751" w:rsidRPr="00DF575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DF5751" w:rsidRPr="00DF575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সম্পর্কে</w:t>
      </w:r>
      <w:r w:rsidR="00DF5751" w:rsidRPr="00DF575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DF5751" w:rsidRPr="00DF575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আলেমদের</w:t>
      </w:r>
      <w:r w:rsidR="00DF5751" w:rsidRPr="00DF575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DF5751" w:rsidRPr="00DF575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বিভিন্ন</w:t>
      </w:r>
      <w:r w:rsidR="00DF5751" w:rsidRPr="00DF575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DF5751" w:rsidRPr="00DF575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বক্তব্য</w:t>
      </w:r>
      <w:r w:rsidR="00DF5751" w:rsidRPr="00DF575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DF5751" w:rsidRPr="00DF575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ও</w:t>
      </w:r>
      <w:r w:rsidR="00DF5751" w:rsidRPr="00DF575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DF5751" w:rsidRPr="00DF575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বিশুদ্ধ</w:t>
      </w:r>
      <w:r w:rsidR="00DF5751" w:rsidRPr="00DF575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DF5751" w:rsidRPr="00DF575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অভিমত</w:t>
      </w:r>
    </w:p>
    <w:p w:rsidR="00DF5751" w:rsidRPr="00DF5751" w:rsidRDefault="00E942BB" w:rsidP="00DF5751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="Vrinda"/>
          <w:color w:val="5EA1A5"/>
          <w:sz w:val="32"/>
          <w:szCs w:val="40"/>
          <w:cs/>
          <w:lang w:bidi="bn-BD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DF5751" w:rsidRPr="00DF5751" w:rsidRDefault="00DF5751" w:rsidP="00DF5751">
      <w:pPr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DF5751">
        <w:rPr>
          <w:rFonts w:ascii="Kalpurush" w:hAnsi="Kalpurush" w:cs="Kalpurush"/>
          <w:b/>
          <w:bCs/>
          <w:sz w:val="24"/>
          <w:szCs w:val="24"/>
          <w:cs/>
          <w:lang w:bidi="bn-BD"/>
        </w:rPr>
        <w:t>প্রশ্ন:</w:t>
      </w:r>
      <w:r w:rsidRPr="00DF5751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 </w:t>
      </w:r>
      <w:r w:rsidRPr="00DF5751">
        <w:rPr>
          <w:rFonts w:ascii="Kalpurush" w:hAnsi="Kalpurush" w:cs="Kalpurush"/>
          <w:b/>
          <w:bCs/>
          <w:sz w:val="24"/>
          <w:szCs w:val="24"/>
          <w:cs/>
          <w:lang w:bidi="bn-BD"/>
        </w:rPr>
        <w:t>রাসূলুল্লাহ</w:t>
      </w:r>
      <w:r w:rsidRPr="00DF5751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্</w:t>
      </w:r>
      <w:r w:rsidRPr="00DF5751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সাল্লাল্লাহু আলাইহি ওয়াসাল্লামের জন্ম ও মৃত্যুর তারিখ কোনটি, এ বিষয়ে অনেকগুলো অভিমত আমার সংগ্রহে রয়েছে, বিশুদ্ধ অভিমত কোনটি, কুরআন ও সুন্নাহের আলোকে জানতে চাই?</w:t>
      </w:r>
    </w:p>
    <w:p w:rsidR="00DF5751" w:rsidRPr="00DF5751" w:rsidRDefault="00DF5751" w:rsidP="00DF5751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F5751">
        <w:rPr>
          <w:rFonts w:ascii="Kalpurush" w:hAnsi="Kalpurush" w:cs="Kalpurush"/>
          <w:b/>
          <w:bCs/>
          <w:sz w:val="24"/>
          <w:szCs w:val="24"/>
          <w:cs/>
          <w:lang w:bidi="bn-BD"/>
        </w:rPr>
        <w:t>উত্তর: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আল-হামদুলিল্লাহ</w:t>
      </w:r>
    </w:p>
    <w:p w:rsidR="00DF5751" w:rsidRPr="00DF5751" w:rsidRDefault="00DF5751" w:rsidP="00DF5751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F5751">
        <w:rPr>
          <w:rFonts w:ascii="Kalpurush" w:hAnsi="Kalpurush" w:cs="Kalpurush"/>
          <w:b/>
          <w:bCs/>
          <w:sz w:val="24"/>
          <w:szCs w:val="24"/>
          <w:cs/>
          <w:lang w:bidi="bn-BD"/>
        </w:rPr>
        <w:t>প্রথমত: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রাসূলুল্লাহ সাল্লাল্লাহু আলাইহি ও</w:t>
      </w:r>
      <w:bookmarkStart w:id="0" w:name="_GoBack"/>
      <w:bookmarkEnd w:id="0"/>
      <w:r w:rsidRPr="00DF5751">
        <w:rPr>
          <w:rFonts w:ascii="Kalpurush" w:hAnsi="Kalpurush" w:cs="Kalpurush"/>
          <w:sz w:val="24"/>
          <w:szCs w:val="24"/>
          <w:cs/>
          <w:lang w:bidi="bn-BD"/>
        </w:rPr>
        <w:t>য়াসাল্লামের জন্মের নির্দিষ্ট দিন ও মাস সম্পর্কে ঐতিহাসিকগণ বিভিন্ন মত পেশ করেছেন। এর পশ্চাতে যৌক্তিক কারণও রয়েছে, যেহেতু কারোই জানা ছিল না এ নবজাতকের ভবিষ্যৎ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কেমন হবে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? তাই সবার নিকট অন্যান্য জন্মের ন্যায় তার জন্ম স্বাভাবিক ও অগুরুত্বপূর্ণ ছিল, এ জন্য কারো পক্ষেই রাসূলুল্লাহ সাল্লাল্লাহু আলাইহি ওয়াসাল্লামের জন্ম তারিখ নির্দিষ্ট ও চূড়ান্তভাবে জানা সম্ভব হয়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নি</w:t>
      </w:r>
      <w:r w:rsidRPr="00AD4785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DF5751" w:rsidRPr="00DF5751" w:rsidRDefault="00DF5751" w:rsidP="00DF5751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F5751">
        <w:rPr>
          <w:rFonts w:ascii="Kalpurush" w:hAnsi="Kalpurush" w:cs="Kalpurush"/>
          <w:sz w:val="24"/>
          <w:szCs w:val="24"/>
          <w:cs/>
          <w:lang w:bidi="bn-BD"/>
        </w:rPr>
        <w:t>ড. মুহাম্ম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>
        <w:rPr>
          <w:rFonts w:ascii="Kalpurush" w:hAnsi="Kalpurush" w:cs="Kalpurush"/>
          <w:sz w:val="24"/>
          <w:szCs w:val="24"/>
          <w:cs/>
          <w:lang w:bidi="bn-BD"/>
        </w:rPr>
        <w:t>দ তাইয়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্যে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ব আন-নাজ্জার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রহ.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বলেন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 ‘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এর রহস্য সম্ভবত এই যে, যখন তিনি জন্ম গ্রহণ করেন, তখন তার থেকে কেউ এমন বিপদ আশঙ্কা করে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নি, আর এ জন্যই জন্মলগ্ন থেকে নবুওয়াত প্রাপ্তির পূর্ব পর্যন্ত বিশ্ববাসীর দৃষ্টির কেন্দ্রবিন্দুতে তিনি পরিণত হন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নি, রাসূলুল্লাহ সাল্লাল্লাহু আলাইহি ওয়াসাল্লামের জন্মের চল্লিশ বছর পর যখন আল্লাহ তাআলা তাকে রিসালাতের দাওয়াত পৌঁছানোর নির্দেশ প্রদান করেন, তখন থেকেই মানুষ এ নবী সংক্রান্ত তাদের শ্রুত ঘটনাগুলো স্মরণ করা আরম্ভ করে, সম্ভাব্য ও অপরিচিত প্রত্যেক লোকের কাছ থেকেই তার ইতিহাস জানার চেষ্টা করে, এ বিষয়ে তাদেরকে অনেকটা সমৃদ্ধ করেছে রাসূলুল্লাহ সাল্ল</w:t>
      </w:r>
      <w:r>
        <w:rPr>
          <w:rFonts w:ascii="Kalpurush" w:hAnsi="Kalpurush" w:cs="Kalpurush"/>
          <w:sz w:val="24"/>
          <w:szCs w:val="24"/>
          <w:cs/>
          <w:lang w:bidi="bn-BD"/>
        </w:rPr>
        <w:t>াল্লাহু আলাইহি ওয়াসাল্লামের নিজের বর্ণনা, বুঝ হওয়ার পর থেকে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তার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পর দিয়ে যেসব ঘটনা অতিক্রান্ত হয়েছে, অথবা তিনি যেসব পরিস্থিতি পার করে</w:t>
      </w:r>
      <w:r>
        <w:rPr>
          <w:rFonts w:ascii="Kalpurush" w:hAnsi="Kalpurush" w:cs="Kalpurush"/>
          <w:sz w:val="24"/>
          <w:szCs w:val="24"/>
          <w:cs/>
          <w:lang w:bidi="bn-BD"/>
        </w:rPr>
        <w:t>ছেন, অনুরূপ তার সাহাব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ীগণের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বর্ণনা এবং যারা এসব ঘটনার সাথে সম্পৃক্ত ছিল তাদের বর্ণনা</w:t>
      </w:r>
      <w:r w:rsidRPr="00AD4785">
        <w:rPr>
          <w:rFonts w:ascii="Kalpurush" w:hAnsi="Kalpurush" w:cs="SolaimanLipi"/>
          <w:sz w:val="24"/>
          <w:szCs w:val="24"/>
          <w:cs/>
          <w:lang w:bidi="hi-IN"/>
        </w:rPr>
        <w:t>।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মুসল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>
        <w:rPr>
          <w:rFonts w:ascii="Kalpurush" w:hAnsi="Kalpurush" w:cs="Kalpurush"/>
          <w:sz w:val="24"/>
          <w:szCs w:val="24"/>
          <w:cs/>
          <w:lang w:bidi="bn-BD"/>
        </w:rPr>
        <w:t>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গণ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তাদের নবীর ইতিহাস সংক্রান্ত শ্রুত সব ঘটনা সংগ্রহ করা আরম্ভ করেন, যেন কিয়ামত পর্যন্ত মানুষের জন্য তা বর্ণনা করে যেতে পারেন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’</w:t>
      </w:r>
      <w:r w:rsidRPr="00AD4785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আল-কাওলুল মুবিন ফী সীরাতে সায়্যেদিল মুরসালীন: পৃষ্ঠা নং: ৭৮) </w:t>
      </w:r>
    </w:p>
    <w:p w:rsidR="00DF5751" w:rsidRPr="00DF5751" w:rsidRDefault="00DF5751" w:rsidP="00DF5751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F5751">
        <w:rPr>
          <w:rFonts w:ascii="Kalpurush" w:hAnsi="Kalpurush" w:cs="Kalpurush"/>
          <w:b/>
          <w:bCs/>
          <w:sz w:val="24"/>
          <w:szCs w:val="24"/>
          <w:cs/>
          <w:lang w:bidi="bn-BD"/>
        </w:rPr>
        <w:t>দ্বিতীয়ত: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রাসূলুল্লাহ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্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ওয়াসাল্লামের জন্মের নির্দিষ</w:t>
      </w:r>
      <w:r>
        <w:rPr>
          <w:rFonts w:ascii="Kalpurush" w:hAnsi="Kalpurush" w:cs="Kalpurush"/>
          <w:sz w:val="24"/>
          <w:szCs w:val="24"/>
          <w:cs/>
          <w:lang w:bidi="bn-BD"/>
        </w:rPr>
        <w:t>্ট বছর ও দিন সম্পর্কে সকলে একমত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DF5751" w:rsidRPr="00DF5751" w:rsidRDefault="00DF5751" w:rsidP="009F6898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জন্মের নির্দিষ্ট বছর: তার জন্মের নির্দিষ্ট বছর ছিল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আমুল ফিল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’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তথা হস্ত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বাহিনীর বছর</w:t>
      </w:r>
      <w:r w:rsidRPr="00AD4785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>
        <w:rPr>
          <w:rFonts w:ascii="Kalpurush" w:hAnsi="Kalpurush" w:cs="Kalpurush"/>
          <w:sz w:val="24"/>
          <w:szCs w:val="24"/>
          <w:cs/>
          <w:lang w:bidi="bn-BD"/>
        </w:rPr>
        <w:t>ইমাম ইবনুল কাইয়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্যে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ম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.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বলেন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 ‘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এতে সন্দেহ নেই যে, রাসূলুল্লাহ সাল্লাল্লাহু আলাইহি ও</w:t>
      </w:r>
      <w:r>
        <w:rPr>
          <w:rFonts w:ascii="Kalpurush" w:hAnsi="Kalpurush" w:cs="Kalpurush"/>
          <w:sz w:val="24"/>
          <w:szCs w:val="24"/>
          <w:cs/>
          <w:lang w:bidi="bn-BD"/>
        </w:rPr>
        <w:t>য়াসাল্লাম</w:t>
      </w:r>
      <w:r w:rsidR="009F6898">
        <w:rPr>
          <w:rFonts w:ascii="Kalpurush" w:hAnsi="Kalpurush" w:cs="Kalpurush" w:hint="cs"/>
          <w:sz w:val="24"/>
          <w:szCs w:val="24"/>
          <w:cs/>
          <w:lang w:bidi="bn-BD"/>
        </w:rPr>
        <w:t>ের জন্ম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9F6898">
        <w:rPr>
          <w:rFonts w:ascii="Kalpurush" w:hAnsi="Kalpurush" w:cs="Kalpurush" w:hint="cs"/>
          <w:sz w:val="24"/>
          <w:szCs w:val="24"/>
          <w:cs/>
          <w:lang w:bidi="bn-BD"/>
        </w:rPr>
        <w:t xml:space="preserve">হয় </w:t>
      </w:r>
      <w:r>
        <w:rPr>
          <w:rFonts w:ascii="Kalpurush" w:hAnsi="Kalpurush" w:cs="Kalpurush"/>
          <w:sz w:val="24"/>
          <w:szCs w:val="24"/>
          <w:cs/>
          <w:lang w:bidi="bn-BD"/>
        </w:rPr>
        <w:t>মক্কার অভ্যন্তরে হস্ত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বাহিনীর বছর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’</w:t>
      </w:r>
      <w:r w:rsidRPr="00AD4785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যাদুল মা‘আদ: ১/৭৬)</w:t>
      </w:r>
    </w:p>
    <w:p w:rsidR="00DF5751" w:rsidRPr="00DF5751" w:rsidRDefault="00DF5751" w:rsidP="009F6898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F5751">
        <w:rPr>
          <w:rFonts w:ascii="Kalpurush" w:hAnsi="Kalpurush" w:cs="Kalpurush"/>
          <w:sz w:val="24"/>
          <w:szCs w:val="24"/>
          <w:cs/>
          <w:lang w:bidi="bn-BD"/>
        </w:rPr>
        <w:t>মুহাম্ম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দ ই</w:t>
      </w:r>
      <w:r>
        <w:rPr>
          <w:rFonts w:ascii="Kalpurush" w:hAnsi="Kalpurush" w:cs="Kalpurush"/>
          <w:sz w:val="24"/>
          <w:szCs w:val="24"/>
          <w:cs/>
          <w:lang w:bidi="bn-BD"/>
        </w:rPr>
        <w:t>ব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ন ইউ</w:t>
      </w:r>
      <w:r>
        <w:rPr>
          <w:rFonts w:ascii="Kalpurush" w:hAnsi="Kalpurush" w:cs="Kalpurush"/>
          <w:sz w:val="24"/>
          <w:szCs w:val="24"/>
          <w:cs/>
          <w:lang w:bidi="bn-BD"/>
        </w:rPr>
        <w:t>স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ূ</w:t>
      </w:r>
      <w:r>
        <w:rPr>
          <w:rFonts w:ascii="Kalpurush" w:hAnsi="Kalpurush" w:cs="Kalpurush"/>
          <w:sz w:val="24"/>
          <w:szCs w:val="24"/>
          <w:cs/>
          <w:lang w:bidi="bn-BD"/>
        </w:rPr>
        <w:t>ফ সালেহ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.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বলেছেন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ই</w:t>
      </w:r>
      <w:r>
        <w:rPr>
          <w:rFonts w:ascii="Kalpurush" w:hAnsi="Kalpurush" w:cs="Kalpurush"/>
          <w:sz w:val="24"/>
          <w:szCs w:val="24"/>
          <w:cs/>
          <w:lang w:bidi="bn-BD"/>
        </w:rPr>
        <w:t>ব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ন ইসহাক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রহ.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বলেন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তার জন্ম ছিল হস্তি বাহিনীর বছর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’</w:t>
      </w:r>
      <w:r w:rsidRPr="00AD4785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>
        <w:rPr>
          <w:rFonts w:ascii="Kalpurush" w:hAnsi="Kalpurush" w:cs="Kalpurush"/>
          <w:sz w:val="24"/>
          <w:szCs w:val="24"/>
          <w:cs/>
          <w:lang w:bidi="bn-BD"/>
        </w:rPr>
        <w:t>ইব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ন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কাস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র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রহ. 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বলেন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জমহুরের নিকট এ অভিমতই প্রসিদ্ধ</w:t>
      </w:r>
      <w:r w:rsidRPr="00AD4785">
        <w:rPr>
          <w:rFonts w:ascii="Kalpurush" w:hAnsi="Kalpurush" w:cs="SolaimanLipi"/>
          <w:sz w:val="24"/>
          <w:szCs w:val="24"/>
          <w:cs/>
          <w:lang w:bidi="hi-IN"/>
        </w:rPr>
        <w:t>।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ইমাম বুখার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>
        <w:rPr>
          <w:rFonts w:ascii="Kalpurush" w:hAnsi="Kalpurush" w:cs="Kalpurush"/>
          <w:sz w:val="24"/>
          <w:szCs w:val="24"/>
          <w:cs/>
          <w:lang w:bidi="bn-BD"/>
        </w:rPr>
        <w:t>র উস্তাদ ইবরাহ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ম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ইবন 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মুনযির বলেছে</w:t>
      </w:r>
      <w:r>
        <w:rPr>
          <w:rFonts w:ascii="Kalpurush" w:hAnsi="Kalpurush" w:cs="Kalpurush"/>
          <w:sz w:val="24"/>
          <w:szCs w:val="24"/>
          <w:cs/>
          <w:lang w:bidi="bn-BD"/>
        </w:rPr>
        <w:t>ন</w:t>
      </w:r>
      <w:r>
        <w:rPr>
          <w:rFonts w:ascii="Kalpurush" w:hAnsi="Kalpurush" w:cs="Kalpurush"/>
          <w:sz w:val="24"/>
          <w:szCs w:val="24"/>
          <w:lang w:bidi="bn-BD"/>
        </w:rPr>
        <w:t>,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এ ব্যাপারে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আলেম দ্বিমত পোষণ করেন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নি</w:t>
      </w:r>
      <w:r w:rsidRPr="00AD4785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খলিফা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ইবন </w:t>
      </w:r>
      <w:r w:rsidR="009F6898">
        <w:rPr>
          <w:rFonts w:ascii="Kalpurush" w:hAnsi="Kalpurush" w:cs="Kalpurush"/>
          <w:sz w:val="24"/>
          <w:szCs w:val="24"/>
          <w:cs/>
          <w:lang w:bidi="bn-BD"/>
        </w:rPr>
        <w:t>খ</w:t>
      </w:r>
      <w:r w:rsidR="009F6898">
        <w:rPr>
          <w:rFonts w:ascii="Kalpurush" w:hAnsi="Kalpurush" w:cs="Kalpurush" w:hint="cs"/>
          <w:sz w:val="24"/>
          <w:szCs w:val="24"/>
          <w:cs/>
          <w:lang w:bidi="bn-BD"/>
        </w:rPr>
        <w:t>াই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য়াত,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ইবন</w:t>
      </w:r>
      <w:r w:rsidR="009F6898">
        <w:rPr>
          <w:rFonts w:ascii="Kalpurush" w:hAnsi="Kalpurush" w:cs="Kalpurush" w:hint="cs"/>
          <w:sz w:val="24"/>
          <w:szCs w:val="24"/>
          <w:cs/>
          <w:lang w:bidi="bn-BD"/>
        </w:rPr>
        <w:t>ুল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জা</w:t>
      </w:r>
      <w:r w:rsidR="009F6898">
        <w:rPr>
          <w:rFonts w:ascii="Kalpurush" w:hAnsi="Kalpurush" w:cs="Kalpurush" w:hint="cs"/>
          <w:sz w:val="24"/>
          <w:szCs w:val="24"/>
          <w:cs/>
          <w:lang w:bidi="bn-BD"/>
        </w:rPr>
        <w:t>য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যার,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ইবন 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দিহইয়াহ,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ইবন জাওয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ও </w:t>
      </w:r>
      <w:r>
        <w:rPr>
          <w:rFonts w:ascii="Kalpurush" w:hAnsi="Kalpurush" w:cs="Kalpurush"/>
          <w:sz w:val="24"/>
          <w:szCs w:val="24"/>
          <w:cs/>
          <w:lang w:bidi="bn-BD"/>
        </w:rPr>
        <w:t>ইব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নুল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কাইয়্যেম 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এ মতের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9F6898">
        <w:rPr>
          <w:rFonts w:ascii="Kalpurush" w:hAnsi="Kalpurush" w:cs="Kalpurush"/>
          <w:sz w:val="24"/>
          <w:szCs w:val="24"/>
          <w:cs/>
          <w:lang w:bidi="bn-BD"/>
        </w:rPr>
        <w:t>পর সকলের ঐক</w:t>
      </w:r>
      <w:r w:rsidR="009F6898">
        <w:rPr>
          <w:rFonts w:ascii="Kalpurush" w:hAnsi="Kalpurush" w:cs="Kalpurush" w:hint="cs"/>
          <w:sz w:val="24"/>
          <w:szCs w:val="24"/>
          <w:cs/>
          <w:lang w:bidi="bn-BD"/>
        </w:rPr>
        <w:t>মত্য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9F6898">
        <w:rPr>
          <w:rFonts w:ascii="Kalpurush" w:hAnsi="Kalpurush" w:cs="Kalpurush" w:hint="cs"/>
          <w:sz w:val="24"/>
          <w:szCs w:val="24"/>
          <w:cs/>
          <w:lang w:bidi="bn-BD"/>
        </w:rPr>
        <w:t>বর্ণনা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করেছেন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’</w:t>
      </w:r>
      <w:r w:rsidRPr="00AD4785">
        <w:rPr>
          <w:rFonts w:ascii="Kalpurush" w:hAnsi="Kalpurush" w:cs="SolaimanLipi"/>
          <w:sz w:val="24"/>
          <w:szCs w:val="24"/>
          <w:cs/>
          <w:lang w:bidi="hi-IN"/>
        </w:rPr>
        <w:t>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(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সুবুল হুদা ওয়ার রাশাদ ফি সিরাতে খাইরিল ইবাদ: ১/৩৩৪-৩৩৫)</w:t>
      </w:r>
    </w:p>
    <w:p w:rsidR="00DF5751" w:rsidRPr="00DF5751" w:rsidRDefault="00DF5751" w:rsidP="00DF5751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</w:p>
    <w:p w:rsidR="00DF5751" w:rsidRPr="00DF5751" w:rsidRDefault="00DF5751" w:rsidP="00DF5751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lastRenderedPageBreak/>
        <w:t>ড. আকরাম দিয়া আল-উমর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বলে</w:t>
      </w:r>
      <w:r>
        <w:rPr>
          <w:rFonts w:ascii="Kalpurush" w:hAnsi="Kalpurush" w:cs="Kalpurush"/>
          <w:sz w:val="24"/>
          <w:szCs w:val="24"/>
          <w:cs/>
          <w:lang w:bidi="bn-BD"/>
        </w:rPr>
        <w:t>ন</w:t>
      </w:r>
      <w:r>
        <w:rPr>
          <w:rFonts w:ascii="Kalpurush" w:hAnsi="Kalpurush" w:cs="Kalpurush"/>
          <w:sz w:val="24"/>
          <w:szCs w:val="24"/>
          <w:lang w:bidi="bn-BD"/>
        </w:rPr>
        <w:t>,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সত্য হলো: হস্ত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বাহিনীর বিপরীত মতগুলোর প্রত্যেকটি সনদ দুর্বল, যার দ্বারা বুঝে আসে যে, তার জন্ম ছিল হস্তি বাহিনীর দশ বছর অথবা তেইশ বছর অথবা চল্লিশ বছর পর, তবে অধ</w:t>
      </w:r>
      <w:r>
        <w:rPr>
          <w:rFonts w:ascii="Kalpurush" w:hAnsi="Kalpurush" w:cs="Kalpurush"/>
          <w:sz w:val="24"/>
          <w:szCs w:val="24"/>
          <w:cs/>
          <w:lang w:bidi="bn-BD"/>
        </w:rPr>
        <w:t>িকাংশ আলেম বলেছেন তার জন্ম হস্ত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বাহিনীর বছর</w:t>
      </w:r>
      <w:r w:rsidRPr="00AD4785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আধুনিক যুগে মুসলিম ও পাশ্চাত্য গবেষকদের পরিচালিত গবেষণা এ মতই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সমর্থন করে, তারা বলেছেন হস্ত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বাহিনীর বছর ৫৭০ খ্রিষ্টাব্দ অথবা ৫৭১ খ্রিষ্টাব্দ মোতাবেক ছিল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’</w:t>
      </w:r>
      <w:r w:rsidRPr="00AD4785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আস-সিরাতুন নববি</w:t>
      </w:r>
      <w:r>
        <w:rPr>
          <w:rFonts w:ascii="Kalpurush" w:hAnsi="Kalpurush" w:cs="Kalpurush"/>
          <w:sz w:val="24"/>
          <w:szCs w:val="24"/>
          <w:cs/>
          <w:lang w:bidi="bn-BD"/>
        </w:rPr>
        <w:t>য়াহ আস-সহ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হাহ: ১/৯৭)</w:t>
      </w:r>
    </w:p>
    <w:p w:rsidR="00DF5751" w:rsidRPr="00DF5751" w:rsidRDefault="00DF5751" w:rsidP="00DF5751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F5751">
        <w:rPr>
          <w:rFonts w:ascii="Kalpurush" w:hAnsi="Kalpurush" w:cs="Kalpurush"/>
          <w:sz w:val="24"/>
          <w:szCs w:val="24"/>
          <w:cs/>
          <w:lang w:bidi="bn-BD"/>
        </w:rPr>
        <w:t>নির্দিষ্ট দি</w:t>
      </w:r>
      <w:r>
        <w:rPr>
          <w:rFonts w:ascii="Kalpurush" w:hAnsi="Kalpurush" w:cs="Kalpurush"/>
          <w:sz w:val="24"/>
          <w:szCs w:val="24"/>
          <w:cs/>
          <w:lang w:bidi="bn-BD"/>
        </w:rPr>
        <w:t>ন</w:t>
      </w:r>
      <w:r>
        <w:rPr>
          <w:rFonts w:ascii="Kalpurush" w:hAnsi="Kalpurush" w:cs="Kalpurush"/>
          <w:sz w:val="24"/>
          <w:szCs w:val="24"/>
          <w:lang w:bidi="bn-BD"/>
        </w:rPr>
        <w:t>,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সোমবার তিনি জন্ম গ্রহণ করেন, এতে কারো দ্বিমত নেই। এ দিনে তাকে নবুওয়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ত প্রদান করা হয়, এ দিনেই তিনি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মারা যা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ন</w:t>
      </w:r>
      <w:r w:rsidRPr="00AD4785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DF5751" w:rsidRPr="00DF5751" w:rsidRDefault="00DF5751" w:rsidP="00DF5751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আবু কাতাদা আনসারি 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রাদিয়াল্লাহু 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আনহু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থেকে বর্ণিত, তিনি বলে</w:t>
      </w:r>
      <w:r>
        <w:rPr>
          <w:rFonts w:ascii="Kalpurush" w:hAnsi="Kalpurush" w:cs="Kalpurush"/>
          <w:sz w:val="24"/>
          <w:szCs w:val="24"/>
          <w:cs/>
          <w:lang w:bidi="bn-BD"/>
        </w:rPr>
        <w:t>ন</w:t>
      </w:r>
      <w:r>
        <w:rPr>
          <w:rFonts w:ascii="Kalpurush" w:hAnsi="Kalpurush" w:cs="Kalpurush"/>
          <w:sz w:val="24"/>
          <w:szCs w:val="24"/>
          <w:lang w:bidi="bn-BD"/>
        </w:rPr>
        <w:t>,</w:t>
      </w:r>
    </w:p>
    <w:p w:rsidR="00DF5751" w:rsidRPr="00DF5751" w:rsidRDefault="00DF5751" w:rsidP="00DF5751">
      <w:pPr>
        <w:spacing w:after="0"/>
        <w:jc w:val="both"/>
        <w:rPr>
          <w:rFonts w:ascii="Kalpurush" w:hAnsi="Kalpurush" w:cs="Vrinda"/>
          <w:color w:val="333399"/>
          <w:sz w:val="24"/>
          <w:szCs w:val="30"/>
          <w:cs/>
          <w:lang w:bidi="bn-BD"/>
        </w:rPr>
      </w:pPr>
      <w:r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«</w:t>
      </w:r>
      <w:r w:rsidRPr="00DF5751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سئل</w:t>
      </w:r>
      <w:r w:rsidRPr="00DF5751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DF5751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صلى</w:t>
      </w:r>
      <w:r w:rsidRPr="00DF5751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DF5751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الله</w:t>
      </w:r>
      <w:r w:rsidRPr="00DF5751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DF5751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عليه</w:t>
      </w:r>
      <w:r w:rsidRPr="00DF5751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DF5751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وسلم</w:t>
      </w:r>
      <w:r w:rsidRPr="00DF5751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DF5751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عن</w:t>
      </w:r>
      <w:r w:rsidRPr="00DF5751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DF5751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صوم</w:t>
      </w:r>
      <w:r w:rsidRPr="00DF5751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 </w:t>
      </w:r>
      <w:r w:rsidRPr="00DF5751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يوم</w:t>
      </w:r>
      <w:r w:rsidRPr="00DF5751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DF5751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الاثنين</w:t>
      </w:r>
      <w:r w:rsidRPr="00DF5751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DF5751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؟</w:t>
      </w:r>
      <w:r w:rsidRPr="00DF5751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DF5751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قال</w:t>
      </w:r>
      <w:r w:rsidRPr="00DF5751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: </w:t>
      </w:r>
      <w:r w:rsidRPr="00DF5751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ذاك</w:t>
      </w:r>
      <w:r w:rsidRPr="00DF5751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DF5751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يوم</w:t>
      </w:r>
      <w:r w:rsidRPr="00DF5751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DF5751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ولدت</w:t>
      </w:r>
      <w:r w:rsidRPr="00DF5751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DF5751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فيه</w:t>
      </w:r>
      <w:r w:rsidRPr="00DF5751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DF5751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،</w:t>
      </w:r>
      <w:r w:rsidRPr="00DF5751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DF5751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ويوم</w:t>
      </w:r>
      <w:r w:rsidRPr="00DF5751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DF5751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بعثت</w:t>
      </w:r>
      <w:r w:rsidRPr="00DF5751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- </w:t>
      </w:r>
      <w:r w:rsidRPr="00DF5751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أو</w:t>
      </w:r>
      <w:r w:rsidRPr="00DF5751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DF5751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أنزل</w:t>
      </w:r>
      <w:r w:rsidRPr="00DF5751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DF5751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علي</w:t>
      </w:r>
      <w:r w:rsidRPr="00DF5751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DF5751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فيه</w:t>
      </w:r>
      <w:r>
        <w:rPr>
          <w:rFonts w:ascii="Kalpurush" w:hAnsi="Kalpurush" w:cs="KFGQPC Uthman Taha Naskh" w:hint="cs"/>
          <w:color w:val="333399"/>
          <w:sz w:val="24"/>
          <w:szCs w:val="24"/>
          <w:rtl/>
        </w:rPr>
        <w:t>»</w:t>
      </w:r>
      <w:r>
        <w:rPr>
          <w:rFonts w:ascii="Kalpurush" w:hAnsi="Kalpurush" w:cs="KFGQPC Uthman Taha Naskh"/>
          <w:color w:val="333399"/>
          <w:sz w:val="24"/>
          <w:szCs w:val="24"/>
          <w:rtl/>
        </w:rPr>
        <w:t>.</w:t>
      </w:r>
    </w:p>
    <w:p w:rsidR="00DF5751" w:rsidRPr="00DF5751" w:rsidRDefault="00DF5751" w:rsidP="009F6898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DF5751">
        <w:rPr>
          <w:rFonts w:ascii="Kalpurush" w:hAnsi="Kalpurush" w:cs="Kalpurush"/>
          <w:sz w:val="24"/>
          <w:szCs w:val="24"/>
          <w:lang w:bidi="bn-BD"/>
        </w:rPr>
        <w:t>“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রাসূলুল্লাহ সাল্লাল্লাহু আলাইহি ওয়াসাল্লামকে সোমবার দিনের সিয়াম সম্পর্কে জিজ্ঞাসা করা হয়েছিল, তিনি বলে</w:t>
      </w:r>
      <w:r>
        <w:rPr>
          <w:rFonts w:ascii="Kalpurush" w:hAnsi="Kalpurush" w:cs="Kalpurush"/>
          <w:sz w:val="24"/>
          <w:szCs w:val="24"/>
          <w:cs/>
          <w:lang w:bidi="bn-BD"/>
        </w:rPr>
        <w:t>ন</w:t>
      </w:r>
      <w:r>
        <w:rPr>
          <w:rFonts w:ascii="Kalpurush" w:hAnsi="Kalpurush" w:cs="Kalpurush"/>
          <w:sz w:val="24"/>
          <w:szCs w:val="24"/>
          <w:lang w:bidi="bn-BD"/>
        </w:rPr>
        <w:t>,</w:t>
      </w:r>
      <w:r w:rsidR="009F6898">
        <w:rPr>
          <w:rFonts w:ascii="Kalpurush" w:hAnsi="Kalpurush" w:cs="Kalpurush"/>
          <w:sz w:val="24"/>
          <w:szCs w:val="24"/>
          <w:cs/>
          <w:lang w:bidi="bn-BD"/>
        </w:rPr>
        <w:t xml:space="preserve"> এ দিনে আম</w:t>
      </w:r>
      <w:r w:rsidR="009F6898">
        <w:rPr>
          <w:rFonts w:ascii="Kalpurush" w:hAnsi="Kalpurush" w:cs="Kalpurush" w:hint="cs"/>
          <w:sz w:val="24"/>
          <w:szCs w:val="24"/>
          <w:cs/>
          <w:lang w:bidi="bn-BD"/>
        </w:rPr>
        <w:t>ার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জন্ম </w:t>
      </w:r>
      <w:r w:rsidR="009F6898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এবং এ দিনেই আমাকে নবুওয়াত প্রদান করা হয়</w:t>
      </w:r>
      <w:r w:rsidR="009F6898">
        <w:rPr>
          <w:rFonts w:ascii="Kalpurush" w:hAnsi="Kalpurush" w:cs="Kalpurush" w:hint="cs"/>
          <w:sz w:val="24"/>
          <w:szCs w:val="24"/>
          <w:cs/>
          <w:lang w:bidi="bn-BD"/>
        </w:rPr>
        <w:t>েছে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AD4785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(সহীহ 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মুসলিম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 হাদীস নং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১১৬২)</w:t>
      </w:r>
    </w:p>
    <w:p w:rsidR="00DF5751" w:rsidRPr="00DF5751" w:rsidRDefault="00DF5751" w:rsidP="009F6898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t>ইব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ন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কাস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র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রহ. 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বলেছে</w:t>
      </w:r>
      <w:r>
        <w:rPr>
          <w:rFonts w:ascii="Kalpurush" w:hAnsi="Kalpurush" w:cs="Kalpurush"/>
          <w:sz w:val="24"/>
          <w:szCs w:val="24"/>
          <w:cs/>
          <w:lang w:bidi="bn-BD"/>
        </w:rPr>
        <w:t>ন</w:t>
      </w:r>
      <w:r>
        <w:rPr>
          <w:rFonts w:ascii="Kalpurush" w:hAnsi="Kalpurush" w:cs="Kalpurush"/>
          <w:sz w:val="24"/>
          <w:szCs w:val="24"/>
          <w:lang w:bidi="bn-BD"/>
        </w:rPr>
        <w:t>,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যারা বলে রাসূলুল্লাহ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্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সাল</w:t>
      </w:r>
      <w:r>
        <w:rPr>
          <w:rFonts w:ascii="Kalpurush" w:hAnsi="Kalpurush" w:cs="Kalpurush"/>
          <w:sz w:val="24"/>
          <w:szCs w:val="24"/>
          <w:cs/>
          <w:lang w:bidi="bn-BD"/>
        </w:rPr>
        <w:t>্লাল্লাহু আলাইহি ওয়াসাল্লাম জুম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ু‘আ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র দিন রবিউল আউয়াল মাসের সতের তারিখ জন্ম</w:t>
      </w:r>
      <w:r w:rsidR="009F6898">
        <w:rPr>
          <w:rFonts w:ascii="Kalpurush" w:hAnsi="Kalpurush" w:cs="Kalpurush" w:hint="cs"/>
          <w:sz w:val="24"/>
          <w:szCs w:val="24"/>
          <w:cs/>
          <w:lang w:bidi="bn-BD"/>
        </w:rPr>
        <w:t>েছেন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, তাদের কথা সুদূর পরাহত বরং ভুল</w:t>
      </w:r>
      <w:r w:rsidRPr="00AD4785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জনৈক শি</w:t>
      </w:r>
      <w:r w:rsidRPr="00DF5751">
        <w:rPr>
          <w:rFonts w:ascii="Kalpurush" w:hAnsi="Kalpurush" w:cs="Kalpurush"/>
          <w:sz w:val="24"/>
          <w:szCs w:val="24"/>
          <w:lang w:bidi="bn-BD"/>
        </w:rPr>
        <w:t>‘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আ-এর লিখিত কিতাব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ইলামুর রুওয়া বি আলামিল হুদা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’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থেকে হাফে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ইবন 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দিহইয়াহ উপরোক্ত মন্তব্য নকল করেন, অতঃপর তিনি এর দুর্বলতা প্রমাণ করেন</w:t>
      </w:r>
      <w:r>
        <w:rPr>
          <w:rFonts w:ascii="Kalpurush" w:hAnsi="Kalpurush" w:cs="Kalpurush"/>
          <w:sz w:val="24"/>
          <w:szCs w:val="24"/>
          <w:cs/>
          <w:lang w:bidi="bn-BD"/>
        </w:rPr>
        <w:t>, এ মতটি আসলেই দুর্বল, কারণ 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সের বিপরীত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’</w:t>
      </w:r>
      <w:r w:rsidRPr="00AD4785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আস-সিরাতুন নববিয়াহ: ১/১৯৯)</w:t>
      </w:r>
    </w:p>
    <w:p w:rsidR="00DF5751" w:rsidRPr="00DF5751" w:rsidRDefault="00DF5751" w:rsidP="00DF5751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F5751">
        <w:rPr>
          <w:rFonts w:ascii="Kalpurush" w:hAnsi="Kalpurush" w:cs="Kalpurush"/>
          <w:b/>
          <w:bCs/>
          <w:sz w:val="24"/>
          <w:szCs w:val="24"/>
          <w:cs/>
          <w:lang w:bidi="bn-BD"/>
        </w:rPr>
        <w:t>তৃতীয়ত: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রাসূলুল্লাহ সাল্লাল্লাহু আলাইহি </w:t>
      </w:r>
      <w:r>
        <w:rPr>
          <w:rFonts w:ascii="Kalpurush" w:hAnsi="Kalpurush" w:cs="Kalpurush"/>
          <w:sz w:val="24"/>
          <w:szCs w:val="24"/>
          <w:cs/>
          <w:lang w:bidi="bn-BD"/>
        </w:rPr>
        <w:t>ওয়াসাল্লামের জন্মের ব্যাপারে মত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বিরোধ হচ্ছে নির্দিষ্ট মাস ও নির্দিষ্ট তারিখ সম্পর্কে, এ বিষয়ে আমরা আলেমদের বিভিন্ন অভিমত জানতে পেরেছি, যেম</w:t>
      </w:r>
      <w:r>
        <w:rPr>
          <w:rFonts w:ascii="Kalpurush" w:hAnsi="Kalpurush" w:cs="Kalpurush"/>
          <w:sz w:val="24"/>
          <w:szCs w:val="24"/>
          <w:cs/>
          <w:lang w:bidi="bn-BD"/>
        </w:rPr>
        <w:t>ন</w:t>
      </w:r>
      <w:r>
        <w:rPr>
          <w:rFonts w:ascii="Kalpurush" w:hAnsi="Kalpurush" w:cs="Kalpurush"/>
          <w:sz w:val="24"/>
          <w:szCs w:val="24"/>
          <w:lang w:bidi="bn-BD"/>
        </w:rPr>
        <w:t>,</w:t>
      </w:r>
    </w:p>
    <w:p w:rsidR="00DF5751" w:rsidRPr="00DF5751" w:rsidRDefault="00DF5751" w:rsidP="009F6898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F5751">
        <w:rPr>
          <w:rFonts w:ascii="Kalpurush" w:hAnsi="Kalpurush" w:cs="Kalpurush"/>
          <w:b/>
          <w:bCs/>
          <w:sz w:val="24"/>
          <w:szCs w:val="24"/>
          <w:cs/>
          <w:lang w:bidi="bn-BD"/>
        </w:rPr>
        <w:t>এক.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কেউ বলেছেন: রবিউল আউয়ালের দ্বিতীয় তারিখ রাসূলুল্লাহ সাল্লাল্লাহু আলাইহি ওয়াসাল্লাম জন্ম</w:t>
      </w:r>
      <w:r w:rsidR="009F6898">
        <w:rPr>
          <w:rFonts w:ascii="Kalpurush" w:hAnsi="Kalpurush" w:cs="Kalpurush" w:hint="cs"/>
          <w:sz w:val="24"/>
          <w:szCs w:val="24"/>
          <w:cs/>
          <w:lang w:bidi="bn-BD"/>
        </w:rPr>
        <w:t>েছে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ন</w:t>
      </w:r>
      <w:r w:rsidRPr="00AD4785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DF5751" w:rsidRPr="00DF5751" w:rsidRDefault="00DF5751" w:rsidP="009F6898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t>ইব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ন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কাস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র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রহ. 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বলে</w:t>
      </w:r>
      <w:r>
        <w:rPr>
          <w:rFonts w:ascii="Kalpurush" w:hAnsi="Kalpurush" w:cs="Kalpurush"/>
          <w:sz w:val="24"/>
          <w:szCs w:val="24"/>
          <w:cs/>
          <w:lang w:bidi="bn-BD"/>
        </w:rPr>
        <w:t>ন</w:t>
      </w:r>
      <w:r>
        <w:rPr>
          <w:rFonts w:ascii="Kalpurush" w:hAnsi="Kalpurush" w:cs="Kalpurush"/>
          <w:sz w:val="24"/>
          <w:szCs w:val="24"/>
          <w:lang w:bidi="bn-BD"/>
        </w:rPr>
        <w:t>,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কেউ বলেছেন রবিউল আউয়ালের দ্বিতীয় তারিখ</w:t>
      </w:r>
      <w:r w:rsidRPr="00AD4785">
        <w:rPr>
          <w:rFonts w:ascii="Kalpurush" w:hAnsi="Kalpurush" w:cs="SolaimanLipi"/>
          <w:sz w:val="24"/>
          <w:szCs w:val="24"/>
          <w:cs/>
          <w:lang w:bidi="hi-IN"/>
        </w:rPr>
        <w:t>।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ইবন </w:t>
      </w:r>
      <w:r w:rsidR="009F6898">
        <w:rPr>
          <w:rFonts w:ascii="Kalpurush" w:hAnsi="Kalpurush" w:cs="Kalpurush"/>
          <w:sz w:val="24"/>
          <w:szCs w:val="24"/>
          <w:cs/>
          <w:lang w:bidi="bn-BD"/>
        </w:rPr>
        <w:t>আব্দুল বার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="009F6898">
        <w:rPr>
          <w:rFonts w:ascii="Kalpurush" w:hAnsi="Kalpurush" w:cs="Kalpurush"/>
          <w:sz w:val="24"/>
          <w:szCs w:val="24"/>
          <w:cs/>
          <w:lang w:bidi="bn-BD"/>
        </w:rPr>
        <w:t>ইস্ত</w:t>
      </w:r>
      <w:r w:rsidR="009F6898">
        <w:rPr>
          <w:rFonts w:ascii="Kalpurush" w:hAnsi="Kalpurush" w:cs="Kalpurush" w:hint="cs"/>
          <w:sz w:val="24"/>
          <w:szCs w:val="24"/>
          <w:cs/>
          <w:lang w:bidi="bn-BD"/>
        </w:rPr>
        <w:t>ি‘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আব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’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গ্রন্থে এ অভিমত বলেন</w:t>
      </w:r>
      <w:r w:rsidRPr="00AD4785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>
        <w:rPr>
          <w:rFonts w:ascii="Kalpurush" w:hAnsi="Kalpurush" w:cs="Kalpurush"/>
          <w:sz w:val="24"/>
          <w:szCs w:val="24"/>
          <w:cs/>
          <w:lang w:bidi="bn-BD"/>
        </w:rPr>
        <w:t>ওয়াকেদ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এ বর্ণনাটি আবু মা</w:t>
      </w:r>
      <w:r w:rsidR="009F6898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শার নাজিহ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ইবন আব্দুর রহমান আল-মাদান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থেকেও </w:t>
      </w:r>
      <w:r w:rsidR="009F6898">
        <w:rPr>
          <w:rFonts w:ascii="Kalpurush" w:hAnsi="Kalpurush" w:cs="Kalpurush" w:hint="cs"/>
          <w:sz w:val="24"/>
          <w:szCs w:val="24"/>
          <w:cs/>
          <w:lang w:bidi="bn-BD"/>
        </w:rPr>
        <w:t>বর্ণনা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করেন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’</w:t>
      </w:r>
      <w:r w:rsidRPr="00AD4785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আস-সিরাতুন নববিয়াহ: ১/১৯৯)</w:t>
      </w:r>
    </w:p>
    <w:p w:rsidR="00DF5751" w:rsidRPr="00DF5751" w:rsidRDefault="00DF5751" w:rsidP="009F6898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hi-IN"/>
        </w:rPr>
      </w:pPr>
      <w:r w:rsidRPr="00DF5751">
        <w:rPr>
          <w:rFonts w:ascii="Kalpurush" w:hAnsi="Kalpurush" w:cs="Kalpurush"/>
          <w:b/>
          <w:bCs/>
          <w:sz w:val="24"/>
          <w:szCs w:val="24"/>
          <w:cs/>
          <w:lang w:bidi="bn-BD"/>
        </w:rPr>
        <w:t>দুই.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কেউ বলেছেন: রবিউল আউয়াল মাসের আট তারিখ</w:t>
      </w:r>
      <w:r w:rsidRPr="00DF5751">
        <w:rPr>
          <w:rFonts w:ascii="Kalpurush" w:hAnsi="Kalpurush" w:cs="Kalpurush"/>
          <w:sz w:val="24"/>
          <w:szCs w:val="24"/>
          <w:lang w:bidi="hi-IN"/>
        </w:rPr>
        <w:t xml:space="preserve"> 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রাসূলুল্লাহ সাল্লাল্লাহু আলাইহি ওয়াসাল্লাম জন্ম</w:t>
      </w:r>
      <w:r w:rsidR="009F6898">
        <w:rPr>
          <w:rFonts w:ascii="Kalpurush" w:hAnsi="Kalpurush" w:cs="Kalpurush" w:hint="cs"/>
          <w:sz w:val="24"/>
          <w:szCs w:val="24"/>
          <w:cs/>
          <w:lang w:bidi="bn-BD"/>
        </w:rPr>
        <w:t>েছে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ন</w:t>
      </w:r>
      <w:r w:rsidRPr="00AD4785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DF5751" w:rsidRPr="00DF5751" w:rsidRDefault="00DF5751" w:rsidP="009F6898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t>ইব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ন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কাস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র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রহ. 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বলে</w:t>
      </w:r>
      <w:r>
        <w:rPr>
          <w:rFonts w:ascii="Kalpurush" w:hAnsi="Kalpurush" w:cs="Kalpurush"/>
          <w:sz w:val="24"/>
          <w:szCs w:val="24"/>
          <w:cs/>
          <w:lang w:bidi="bn-BD"/>
        </w:rPr>
        <w:t>ন</w:t>
      </w:r>
      <w:r>
        <w:rPr>
          <w:rFonts w:ascii="Kalpurush" w:hAnsi="Kalpurush" w:cs="Kalpurush"/>
          <w:sz w:val="24"/>
          <w:szCs w:val="24"/>
          <w:lang w:bidi="bn-BD"/>
        </w:rPr>
        <w:t>,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কেউ বলেছে</w:t>
      </w:r>
      <w:r>
        <w:rPr>
          <w:rFonts w:ascii="Kalpurush" w:hAnsi="Kalpurush" w:cs="Kalpurush"/>
          <w:sz w:val="24"/>
          <w:szCs w:val="24"/>
          <w:cs/>
          <w:lang w:bidi="bn-BD"/>
        </w:rPr>
        <w:t>ন</w:t>
      </w:r>
      <w:r>
        <w:rPr>
          <w:rFonts w:ascii="Kalpurush" w:hAnsi="Kalpurush" w:cs="Kalpurush"/>
          <w:sz w:val="24"/>
          <w:szCs w:val="24"/>
          <w:lang w:bidi="bn-BD"/>
        </w:rPr>
        <w:t>,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রবিউল আউয়ালের আট তারিখ, এ বর্ণনাটি হুমাইদি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9F6898">
        <w:rPr>
          <w:rFonts w:ascii="Kalpurush" w:hAnsi="Kalpurush" w:cs="Kalpurush" w:hint="cs"/>
          <w:sz w:val="24"/>
          <w:szCs w:val="24"/>
          <w:cs/>
          <w:lang w:bidi="bn-BD"/>
        </w:rPr>
        <w:t xml:space="preserve">রহ. 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ইবন 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হা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ম থেকে বর্ণনা করেন</w:t>
      </w:r>
      <w:r w:rsidRPr="00AD4785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আর মালেক, উকাইল ও ইউনুস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ইবন 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ইয়া</w:t>
      </w:r>
      <w:r w:rsidR="009F6898">
        <w:rPr>
          <w:rFonts w:ascii="Kalpurush" w:hAnsi="Kalpurush" w:cs="Kalpurush" w:hint="cs"/>
          <w:sz w:val="24"/>
          <w:szCs w:val="24"/>
          <w:cs/>
          <w:lang w:bidi="bn-BD"/>
        </w:rPr>
        <w:t>যি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দ প্র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মুখ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গণ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এ বর্ণনাটি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যু</w:t>
      </w:r>
      <w:r>
        <w:rPr>
          <w:rFonts w:ascii="Kalpurush" w:hAnsi="Kalpurush" w:cs="Kalpurush"/>
          <w:sz w:val="24"/>
          <w:szCs w:val="24"/>
          <w:cs/>
          <w:lang w:bidi="bn-BD"/>
        </w:rPr>
        <w:t>হর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থেকে, তিনি মুহাম্ম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দ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ইবন 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জুবাইর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ইবন 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মুত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‘ঈ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ম থেকে বর্ণনা করেন</w:t>
      </w:r>
      <w:r w:rsidRPr="00AD4785">
        <w:rPr>
          <w:rFonts w:ascii="Kalpurush" w:hAnsi="Kalpurush" w:cs="SolaimanLipi"/>
          <w:sz w:val="24"/>
          <w:szCs w:val="24"/>
          <w:cs/>
          <w:lang w:bidi="hi-IN"/>
        </w:rPr>
        <w:t>।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ইবন </w:t>
      </w:r>
      <w:r w:rsidR="009F6898">
        <w:rPr>
          <w:rFonts w:ascii="Kalpurush" w:hAnsi="Kalpurush" w:cs="Kalpurush"/>
          <w:sz w:val="24"/>
          <w:szCs w:val="24"/>
          <w:cs/>
          <w:lang w:bidi="bn-BD"/>
        </w:rPr>
        <w:t>আব্দুল বার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বলেন, ঐতিহাসিক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গণ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এ মতটি বিশুদ্ধ বলেছেন</w:t>
      </w:r>
      <w:r w:rsidRPr="00AD4785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হাফে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মুহাম্ম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দ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ইবন 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ূ</w:t>
      </w:r>
      <w:r w:rsidR="009F6898">
        <w:rPr>
          <w:rFonts w:ascii="Kalpurush" w:hAnsi="Kalpurush" w:cs="Kalpurush"/>
          <w:sz w:val="24"/>
          <w:szCs w:val="24"/>
          <w:cs/>
          <w:lang w:bidi="bn-BD"/>
        </w:rPr>
        <w:t>সা আল-খাওয়ার</w:t>
      </w:r>
      <w:r w:rsidR="009F6898">
        <w:rPr>
          <w:rFonts w:ascii="Kalpurush" w:hAnsi="Kalpurush" w:cs="Kalpurush" w:hint="cs"/>
          <w:sz w:val="24"/>
          <w:szCs w:val="24"/>
          <w:cs/>
          <w:lang w:bidi="bn-BD"/>
        </w:rPr>
        <w:t>েয</w:t>
      </w:r>
      <w:r>
        <w:rPr>
          <w:rFonts w:ascii="Kalpurush" w:hAnsi="Kalpurush" w:cs="Kalpurush"/>
          <w:sz w:val="24"/>
          <w:szCs w:val="24"/>
          <w:cs/>
          <w:lang w:bidi="bn-BD"/>
        </w:rPr>
        <w:t>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এ তারিখের ব্যাপারে সম্পূর্ণ নিশ্চিত</w:t>
      </w:r>
      <w:r w:rsidRPr="00AD4785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হাফে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আবুল খেতাব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ইবন 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দিহইয়াহ </w:t>
      </w:r>
      <w:r w:rsidRPr="00DF5751">
        <w:rPr>
          <w:rFonts w:ascii="Kalpurush" w:hAnsi="Kalpurush" w:cs="Kalpurush"/>
          <w:sz w:val="24"/>
          <w:szCs w:val="24"/>
          <w:lang w:bidi="bn-BD"/>
        </w:rPr>
        <w:t>‘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আত-তানবির ফি মাওলিদিল বাশিরিন না</w:t>
      </w:r>
      <w:r w:rsidR="009F6898">
        <w:rPr>
          <w:rFonts w:ascii="Kalpurush" w:hAnsi="Kalpurush" w:cs="Kalpurush" w:hint="cs"/>
          <w:sz w:val="24"/>
          <w:szCs w:val="24"/>
          <w:cs/>
          <w:lang w:bidi="bn-BD"/>
        </w:rPr>
        <w:t>যী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র</w:t>
      </w:r>
      <w:r w:rsidRPr="00DF5751">
        <w:rPr>
          <w:rFonts w:ascii="Kalpurush" w:hAnsi="Kalpurush" w:cs="Kalpurush"/>
          <w:sz w:val="24"/>
          <w:szCs w:val="24"/>
          <w:lang w:bidi="bn-BD"/>
        </w:rPr>
        <w:t>’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গ্রন্থে এ মতটিই প্রাধান্য দিয়েছেন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’</w:t>
      </w:r>
      <w:r w:rsidRPr="00AD4785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আস-সিরাতুন নববিয়াহ: ১/১৯৯)</w:t>
      </w:r>
    </w:p>
    <w:p w:rsidR="00DF5751" w:rsidRPr="00DF5751" w:rsidRDefault="00DF5751" w:rsidP="00DF5751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F5751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তিন. 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কেউ বলেছে</w:t>
      </w:r>
      <w:r>
        <w:rPr>
          <w:rFonts w:ascii="Kalpurush" w:hAnsi="Kalpurush" w:cs="Kalpurush"/>
          <w:sz w:val="24"/>
          <w:szCs w:val="24"/>
          <w:cs/>
          <w:lang w:bidi="bn-BD"/>
        </w:rPr>
        <w:t>ন</w:t>
      </w:r>
      <w:r>
        <w:rPr>
          <w:rFonts w:ascii="Kalpurush" w:hAnsi="Kalpurush" w:cs="Kalpurush"/>
          <w:sz w:val="24"/>
          <w:szCs w:val="24"/>
          <w:lang w:bidi="bn-BD"/>
        </w:rPr>
        <w:t>,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রবিউল আউয়ালের দশ তারিখ</w:t>
      </w:r>
      <w:r w:rsidRPr="00AD4785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DF5751" w:rsidRPr="00DF5751" w:rsidRDefault="00DF5751" w:rsidP="00DF5751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t>ইব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ন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কাস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র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রহ. 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বলে</w:t>
      </w:r>
      <w:r>
        <w:rPr>
          <w:rFonts w:ascii="Kalpurush" w:hAnsi="Kalpurush" w:cs="Kalpurush"/>
          <w:sz w:val="24"/>
          <w:szCs w:val="24"/>
          <w:cs/>
          <w:lang w:bidi="bn-BD"/>
        </w:rPr>
        <w:t>ন</w:t>
      </w:r>
      <w:r>
        <w:rPr>
          <w:rFonts w:ascii="Kalpurush" w:hAnsi="Kalpurush" w:cs="Kalpurush"/>
          <w:sz w:val="24"/>
          <w:szCs w:val="24"/>
          <w:lang w:bidi="bn-BD"/>
        </w:rPr>
        <w:t>,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কেউ বলেছে</w:t>
      </w:r>
      <w:r>
        <w:rPr>
          <w:rFonts w:ascii="Kalpurush" w:hAnsi="Kalpurush" w:cs="Kalpurush"/>
          <w:sz w:val="24"/>
          <w:szCs w:val="24"/>
          <w:cs/>
          <w:lang w:bidi="bn-BD"/>
        </w:rPr>
        <w:t>ন</w:t>
      </w:r>
      <w:r>
        <w:rPr>
          <w:rFonts w:ascii="Kalpurush" w:hAnsi="Kalpurush" w:cs="Kalpurush"/>
          <w:sz w:val="24"/>
          <w:szCs w:val="24"/>
          <w:lang w:bidi="bn-BD"/>
        </w:rPr>
        <w:t>,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রবিউল আউয়ালের দশ তারিখ। এ মতটি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ইবন 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দিহইয়াহ তার গ্রন্থে বর্ণনা করেছেন</w:t>
      </w:r>
      <w:r w:rsidRPr="00AD4785">
        <w:rPr>
          <w:rFonts w:ascii="Kalpurush" w:hAnsi="Kalpurush" w:cs="SolaimanLipi"/>
          <w:sz w:val="24"/>
          <w:szCs w:val="24"/>
          <w:cs/>
          <w:lang w:bidi="hi-IN"/>
        </w:rPr>
        <w:t>।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ইবন 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আসাকের </w:t>
      </w:r>
      <w:r w:rsidR="009F6898">
        <w:rPr>
          <w:rFonts w:ascii="Kalpurush" w:hAnsi="Kalpurush" w:cs="Kalpurush" w:hint="cs"/>
          <w:sz w:val="24"/>
          <w:szCs w:val="24"/>
          <w:cs/>
          <w:lang w:bidi="bn-BD"/>
        </w:rPr>
        <w:t xml:space="preserve">ইমাম 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আবু জাফর আল-বাকের থেকে এবং মুজালিদ </w:t>
      </w:r>
      <w:r w:rsidR="009F6898">
        <w:rPr>
          <w:rFonts w:ascii="Kalpurush" w:hAnsi="Kalpurush" w:cs="Kalpurush" w:hint="cs"/>
          <w:sz w:val="24"/>
          <w:szCs w:val="24"/>
          <w:cs/>
          <w:lang w:bidi="bn-BD"/>
        </w:rPr>
        <w:t xml:space="preserve">ইমাম 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শা‘</w:t>
      </w:r>
      <w:r>
        <w:rPr>
          <w:rFonts w:ascii="Kalpurush" w:hAnsi="Kalpurush" w:cs="Kalpurush"/>
          <w:sz w:val="24"/>
          <w:szCs w:val="24"/>
          <w:cs/>
          <w:lang w:bidi="bn-BD"/>
        </w:rPr>
        <w:t>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থেকে অনুরূপ মতই বর্ণনা করেন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’</w:t>
      </w:r>
      <w:r w:rsidRPr="00AD4785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আস-সিরাতুন নববিয়াহ: ১/১৯৯)</w:t>
      </w:r>
    </w:p>
    <w:p w:rsidR="00DF5751" w:rsidRPr="00DF5751" w:rsidRDefault="00DF5751" w:rsidP="00DF5751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F5751">
        <w:rPr>
          <w:rFonts w:ascii="Kalpurush" w:hAnsi="Kalpurush" w:cs="Kalpurush"/>
          <w:b/>
          <w:bCs/>
          <w:sz w:val="24"/>
          <w:szCs w:val="24"/>
          <w:cs/>
          <w:lang w:bidi="bn-BD"/>
        </w:rPr>
        <w:lastRenderedPageBreak/>
        <w:t>চার.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কেউ বলেছে</w:t>
      </w:r>
      <w:r>
        <w:rPr>
          <w:rFonts w:ascii="Kalpurush" w:hAnsi="Kalpurush" w:cs="Kalpurush"/>
          <w:sz w:val="24"/>
          <w:szCs w:val="24"/>
          <w:cs/>
          <w:lang w:bidi="bn-BD"/>
        </w:rPr>
        <w:t>ন</w:t>
      </w:r>
      <w:r>
        <w:rPr>
          <w:rFonts w:ascii="Kalpurush" w:hAnsi="Kalpurush" w:cs="Kalpurush"/>
          <w:sz w:val="24"/>
          <w:szCs w:val="24"/>
          <w:lang w:bidi="bn-BD"/>
        </w:rPr>
        <w:t>,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রবিউল আউয়ালের বারো তারিখ</w:t>
      </w:r>
      <w:r w:rsidRPr="00AD4785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DF5751" w:rsidRPr="00DF5751" w:rsidRDefault="00DF5751" w:rsidP="009F6898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t>ইব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ন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কাস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র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রহ. 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বলে</w:t>
      </w:r>
      <w:r>
        <w:rPr>
          <w:rFonts w:ascii="Kalpurush" w:hAnsi="Kalpurush" w:cs="Kalpurush"/>
          <w:sz w:val="24"/>
          <w:szCs w:val="24"/>
          <w:cs/>
          <w:lang w:bidi="bn-BD"/>
        </w:rPr>
        <w:t>ন</w:t>
      </w:r>
      <w:r>
        <w:rPr>
          <w:rFonts w:ascii="Kalpurush" w:hAnsi="Kalpurush" w:cs="Kalpurush"/>
          <w:sz w:val="24"/>
          <w:szCs w:val="24"/>
          <w:lang w:bidi="bn-BD"/>
        </w:rPr>
        <w:t>,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কেউ বলেছেন রবিউল আউয়ালের বারো তারিখ</w:t>
      </w:r>
      <w:r w:rsidRPr="00AD4785">
        <w:rPr>
          <w:rFonts w:ascii="Kalpurush" w:hAnsi="Kalpurush" w:cs="SolaimanLipi"/>
          <w:sz w:val="24"/>
          <w:szCs w:val="24"/>
          <w:cs/>
          <w:lang w:bidi="hi-IN"/>
        </w:rPr>
        <w:t>।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ইবন 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ইসহাক এ মত বর্ণনা করেন</w:t>
      </w:r>
      <w:r w:rsidRPr="00AD4785">
        <w:rPr>
          <w:rFonts w:ascii="Kalpurush" w:hAnsi="Kalpurush" w:cs="SolaimanLipi"/>
          <w:sz w:val="24"/>
          <w:szCs w:val="24"/>
          <w:cs/>
          <w:lang w:bidi="hi-IN"/>
        </w:rPr>
        <w:t>।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ইবন 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আবু শায়বাহ তার </w:t>
      </w:r>
      <w:r w:rsidRPr="00DF5751">
        <w:rPr>
          <w:rFonts w:ascii="Kalpurush" w:hAnsi="Kalpurush" w:cs="Kalpurush"/>
          <w:sz w:val="24"/>
          <w:szCs w:val="24"/>
          <w:lang w:bidi="bn-BD"/>
        </w:rPr>
        <w:t>‘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মুসান্নাফ</w:t>
      </w:r>
      <w:r w:rsidRPr="00DF5751">
        <w:rPr>
          <w:rFonts w:ascii="Kalpurush" w:hAnsi="Kalpurush" w:cs="Kalpurush"/>
          <w:sz w:val="24"/>
          <w:szCs w:val="24"/>
          <w:lang w:bidi="bn-BD"/>
        </w:rPr>
        <w:t>’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গ্রন্থে এ মতটি </w:t>
      </w:r>
      <w:r>
        <w:rPr>
          <w:rFonts w:ascii="Kalpurush" w:hAnsi="Kalpurush" w:cs="Kalpurush"/>
          <w:sz w:val="24"/>
          <w:szCs w:val="24"/>
          <w:cs/>
          <w:lang w:bidi="bn-BD"/>
        </w:rPr>
        <w:t>আফ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ফান থেকে, সে সাঈদ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ইবন 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মিনা থেকে, সে জাবের ও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ইবন 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আব্বাস থেকে বর্ণনা করে, তারা উভয়ে বলেছে</w:t>
      </w:r>
      <w:r>
        <w:rPr>
          <w:rFonts w:ascii="Kalpurush" w:hAnsi="Kalpurush" w:cs="Kalpurush"/>
          <w:sz w:val="24"/>
          <w:szCs w:val="24"/>
          <w:cs/>
          <w:lang w:bidi="bn-BD"/>
        </w:rPr>
        <w:t>ন</w:t>
      </w:r>
      <w:r>
        <w:rPr>
          <w:rFonts w:ascii="Kalpurush" w:hAnsi="Kalpurush" w:cs="Kalpurush"/>
          <w:sz w:val="24"/>
          <w:szCs w:val="24"/>
          <w:lang w:bidi="bn-BD"/>
        </w:rPr>
        <w:t>,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DF5751">
        <w:rPr>
          <w:rFonts w:ascii="Kalpurush" w:hAnsi="Kalpurush" w:cs="Kalpurush"/>
          <w:sz w:val="24"/>
          <w:szCs w:val="24"/>
          <w:lang w:bidi="bn-BD"/>
        </w:rPr>
        <w:t>‘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রাসূলুল্লাহ সাল্লাল্লাহু আলাইহি ওয়াসাল্লাম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হস্ত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বাহিনীর বছর, রবিউল আউয়াল মাসের বারো তারিখ, সোমবার দিন জন্ম</w:t>
      </w:r>
      <w:r w:rsidR="009F6898">
        <w:rPr>
          <w:rFonts w:ascii="Kalpurush" w:hAnsi="Kalpurush" w:cs="Kalpurush" w:hint="cs"/>
          <w:sz w:val="24"/>
          <w:szCs w:val="24"/>
          <w:cs/>
          <w:lang w:bidi="bn-BD"/>
        </w:rPr>
        <w:t>েছেন</w:t>
      </w:r>
      <w:r w:rsidRPr="00AD4785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এ দিনেই তাকে নবুওয়াত প্রদান করা হয়, এ দিনেই তার মি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রাজ হয়েছিল, এ দিনেই তিনি হিজরত করেছেন এবং এ দিনেই তিনি মারা যান</w:t>
      </w:r>
      <w:r w:rsidRPr="00DF5751">
        <w:rPr>
          <w:rFonts w:ascii="Kalpurush" w:hAnsi="Kalpurush" w:cs="Kalpurush"/>
          <w:sz w:val="24"/>
          <w:szCs w:val="24"/>
          <w:lang w:bidi="bn-BD"/>
        </w:rPr>
        <w:t>’</w:t>
      </w:r>
      <w:r w:rsidRPr="00AD4785">
        <w:rPr>
          <w:rFonts w:ascii="Kalpurush" w:hAnsi="Kalpurush" w:cs="SolaimanLipi"/>
          <w:sz w:val="24"/>
          <w:szCs w:val="24"/>
          <w:cs/>
          <w:lang w:bidi="hi-IN"/>
        </w:rPr>
        <w:t>।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জমহুর আলেমদের নিকট এ মতটিই বেশ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প্রসিদ্ধ</w:t>
      </w:r>
      <w:r w:rsidRPr="00DF5751">
        <w:rPr>
          <w:rFonts w:ascii="Kalpurush" w:hAnsi="Kalpurush" w:cs="Kalpurush"/>
          <w:sz w:val="24"/>
          <w:szCs w:val="24"/>
          <w:lang w:bidi="bn-BD"/>
        </w:rPr>
        <w:t>”</w:t>
      </w:r>
      <w:r w:rsidRPr="00AD4785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আস-সিরাতুন নববিয়াহ: ১/১৯৯)</w:t>
      </w:r>
    </w:p>
    <w:p w:rsidR="00DF5751" w:rsidRPr="00DF5751" w:rsidRDefault="00DF5751" w:rsidP="00DF5751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F5751">
        <w:rPr>
          <w:rFonts w:ascii="Kalpurush" w:hAnsi="Kalpurush" w:cs="Kalpurush"/>
          <w:sz w:val="24"/>
          <w:szCs w:val="24"/>
          <w:cs/>
          <w:lang w:bidi="bn-BD"/>
        </w:rPr>
        <w:t>কেউ বলেছে</w:t>
      </w:r>
      <w:r>
        <w:rPr>
          <w:rFonts w:ascii="Kalpurush" w:hAnsi="Kalpurush" w:cs="Kalpurush"/>
          <w:sz w:val="24"/>
          <w:szCs w:val="24"/>
          <w:cs/>
          <w:lang w:bidi="bn-BD"/>
        </w:rPr>
        <w:t>ন</w:t>
      </w:r>
      <w:r>
        <w:rPr>
          <w:rFonts w:ascii="Kalpurush" w:hAnsi="Kalpurush" w:cs="Kalpurush"/>
          <w:sz w:val="24"/>
          <w:szCs w:val="24"/>
          <w:lang w:bidi="bn-BD"/>
        </w:rPr>
        <w:t>,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রমযান মাস, আবার কেউ বলেছেন সফর মাস ইত্যাদি মতও রয়েছে।</w:t>
      </w:r>
    </w:p>
    <w:p w:rsidR="00DF5751" w:rsidRPr="00DF5751" w:rsidRDefault="00DF5751" w:rsidP="009F6898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F5751">
        <w:rPr>
          <w:rFonts w:ascii="Kalpurush" w:hAnsi="Kalpurush" w:cs="Kalpurush"/>
          <w:sz w:val="24"/>
          <w:szCs w:val="24"/>
          <w:cs/>
          <w:lang w:bidi="bn-BD"/>
        </w:rPr>
        <w:t>আমাদের কাছে স্পষ্ট যে, রাসূলুল্লাহ সাল্লাল্লাহু আলাইহি ওয়াসাল্লাম রবিউল আউয়াল মাসের আট বা বারো তারিখের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একদিন জন্ম গ্রহণ করেন</w:t>
      </w:r>
      <w:r w:rsidRPr="00AD4785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কতক মুসলিম গণিত ও জ্যোতির্বিদ গবেষণা দ্বারা বের করেছেন যে, রবিউল আউয়াল মাসের নয় তারিখ-ই মোতাবেক সোমবার </w:t>
      </w:r>
      <w:r>
        <w:rPr>
          <w:rFonts w:ascii="Kalpurush" w:hAnsi="Kalpurush" w:cs="Kalpurush"/>
          <w:sz w:val="24"/>
          <w:szCs w:val="24"/>
          <w:cs/>
          <w:lang w:bidi="bn-BD"/>
        </w:rPr>
        <w:t>হয়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! তাহলে এটা আরেকটি মত হল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AD4785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এ মতটি শক্তিশালী, এ তারিখ ৫৭১ খৃষ্টাব্দের নিসানের বিশ তারিখ মোতাবেক। বর্তমান যুগের কতক সিরাত লেখক এ মতটিই প্রাধান্য দিয়েছেন, তাদের মধ্যে উস্তাদ মুহাম্ম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="009F6898">
        <w:rPr>
          <w:rFonts w:ascii="Kalpurush" w:hAnsi="Kalpurush" w:cs="Kalpurush"/>
          <w:sz w:val="24"/>
          <w:szCs w:val="24"/>
          <w:cs/>
          <w:lang w:bidi="bn-BD"/>
        </w:rPr>
        <w:t>দ আল-খ</w:t>
      </w:r>
      <w:r w:rsidR="009F6898"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>
        <w:rPr>
          <w:rFonts w:ascii="Kalpurush" w:hAnsi="Kalpurush" w:cs="Kalpurush"/>
          <w:sz w:val="24"/>
          <w:szCs w:val="24"/>
          <w:cs/>
          <w:lang w:bidi="bn-BD"/>
        </w:rPr>
        <w:t>দ</w:t>
      </w:r>
      <w:r w:rsidR="009F6898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>
        <w:rPr>
          <w:rFonts w:ascii="Kalpurush" w:hAnsi="Kalpurush" w:cs="Kalpurush"/>
          <w:sz w:val="24"/>
          <w:szCs w:val="24"/>
          <w:cs/>
          <w:lang w:bidi="bn-BD"/>
        </w:rPr>
        <w:t>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ও </w:t>
      </w:r>
      <w:r w:rsidR="009F6898">
        <w:rPr>
          <w:rFonts w:ascii="Kalpurush" w:hAnsi="Kalpurush" w:cs="Kalpurush" w:hint="cs"/>
          <w:sz w:val="24"/>
          <w:szCs w:val="24"/>
          <w:cs/>
          <w:lang w:bidi="bn-BD"/>
        </w:rPr>
        <w:t>স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ফিউর রহমান মোবারকপুরি অন্যতম</w:t>
      </w:r>
      <w:r w:rsidRPr="00AD4785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DF5751" w:rsidRPr="00DF5751" w:rsidRDefault="00DF5751" w:rsidP="00DF5751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F5751">
        <w:rPr>
          <w:rFonts w:ascii="Kalpurush" w:hAnsi="Kalpurush" w:cs="Kalpurush"/>
          <w:sz w:val="24"/>
          <w:szCs w:val="24"/>
          <w:cs/>
          <w:lang w:bidi="bn-BD"/>
        </w:rPr>
        <w:t>আবু</w:t>
      </w:r>
      <w:r w:rsidR="009F6898">
        <w:rPr>
          <w:rFonts w:ascii="Kalpurush" w:hAnsi="Kalpurush" w:cs="Kalpurush" w:hint="cs"/>
          <w:sz w:val="24"/>
          <w:szCs w:val="24"/>
          <w:cs/>
          <w:lang w:bidi="bn-BD"/>
        </w:rPr>
        <w:t>ল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কাসেম আস-সুহাইলি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রহ. 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বলেছে</w:t>
      </w:r>
      <w:r>
        <w:rPr>
          <w:rFonts w:ascii="Kalpurush" w:hAnsi="Kalpurush" w:cs="Kalpurush"/>
          <w:sz w:val="24"/>
          <w:szCs w:val="24"/>
          <w:cs/>
          <w:lang w:bidi="bn-BD"/>
        </w:rPr>
        <w:t>ন</w:t>
      </w:r>
      <w:r>
        <w:rPr>
          <w:rFonts w:ascii="Kalpurush" w:hAnsi="Kalpurush" w:cs="Kalpurush"/>
          <w:sz w:val="24"/>
          <w:szCs w:val="24"/>
          <w:lang w:bidi="bn-BD"/>
        </w:rPr>
        <w:t>,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গণিতবিদগণ বলে</w:t>
      </w:r>
      <w:r>
        <w:rPr>
          <w:rFonts w:ascii="Kalpurush" w:hAnsi="Kalpurush" w:cs="Kalpurush"/>
          <w:sz w:val="24"/>
          <w:szCs w:val="24"/>
          <w:cs/>
          <w:lang w:bidi="bn-BD"/>
        </w:rPr>
        <w:t>ন</w:t>
      </w:r>
      <w:r>
        <w:rPr>
          <w:rFonts w:ascii="Kalpurush" w:hAnsi="Kalpurush" w:cs="Kalpurush"/>
          <w:sz w:val="24"/>
          <w:szCs w:val="24"/>
          <w:lang w:bidi="bn-BD"/>
        </w:rPr>
        <w:t>,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রাসূলুল্লাহ সাল্লাল্লাহু আলাইহি ওয়াসাল্লামের জন্ম সৌর মাস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নিসান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’-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এর বিশ তারিখ মোতাবেক ছিল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’</w:t>
      </w:r>
      <w:r w:rsidRPr="00AD4785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আর-র</w:t>
      </w:r>
      <w:r w:rsidR="009F6898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ওদুল </w:t>
      </w:r>
      <w:r>
        <w:rPr>
          <w:rFonts w:ascii="Kalpurush" w:hAnsi="Kalpurush" w:cs="Kalpurush"/>
          <w:sz w:val="24"/>
          <w:szCs w:val="24"/>
          <w:cs/>
          <w:lang w:bidi="bn-BD"/>
        </w:rPr>
        <w:t>উন</w:t>
      </w:r>
      <w:r w:rsidR="009F6898"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ফ: ১/২৮২)</w:t>
      </w:r>
    </w:p>
    <w:p w:rsidR="00DF5751" w:rsidRPr="00DF5751" w:rsidRDefault="00DF5751" w:rsidP="00DF5751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F5751">
        <w:rPr>
          <w:rFonts w:ascii="Kalpurush" w:hAnsi="Kalpurush" w:cs="Kalpurush"/>
          <w:sz w:val="24"/>
          <w:szCs w:val="24"/>
          <w:cs/>
          <w:lang w:bidi="bn-BD"/>
        </w:rPr>
        <w:t>উস্তাদ মুহাম্ম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দ আল-খুদারী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রহ. 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বলে</w:t>
      </w:r>
      <w:r>
        <w:rPr>
          <w:rFonts w:ascii="Kalpurush" w:hAnsi="Kalpurush" w:cs="Kalpurush"/>
          <w:sz w:val="24"/>
          <w:szCs w:val="24"/>
          <w:cs/>
          <w:lang w:bidi="bn-BD"/>
        </w:rPr>
        <w:t>ন</w:t>
      </w:r>
      <w:r>
        <w:rPr>
          <w:rFonts w:ascii="Kalpurush" w:hAnsi="Kalpurush" w:cs="Kalpurush"/>
          <w:sz w:val="24"/>
          <w:szCs w:val="24"/>
          <w:lang w:bidi="bn-BD"/>
        </w:rPr>
        <w:t>,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মিসরের জ্যোতির্বিজ্ঞানী মরহুম মাহমুদ বাশা, যিনি জ্যোতির্বিজ্ঞানী</w:t>
      </w:r>
      <w:r>
        <w:rPr>
          <w:rFonts w:ascii="Kalpurush" w:hAnsi="Kalpurush" w:cs="Kalpurush"/>
          <w:sz w:val="24"/>
          <w:szCs w:val="24"/>
          <w:cs/>
          <w:lang w:bidi="bn-BD"/>
        </w:rPr>
        <w:t>, ভূ-গোল, গণিত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বিদ্যা, লিখনি ও গবেষণায় ব্যাপক পারদর্শী ছি</w:t>
      </w:r>
      <w:r>
        <w:rPr>
          <w:rFonts w:ascii="Kalpurush" w:hAnsi="Kalpurush" w:cs="Kalpurush"/>
          <w:sz w:val="24"/>
          <w:szCs w:val="24"/>
          <w:cs/>
          <w:lang w:bidi="bn-BD"/>
        </w:rPr>
        <w:t>লেন, (মৃত্যু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: ১৮৮৫ খ্রিষ্টাব্দ) তিনি বলে</w:t>
      </w:r>
      <w:r>
        <w:rPr>
          <w:rFonts w:ascii="Kalpurush" w:hAnsi="Kalpurush" w:cs="Kalpurush"/>
          <w:sz w:val="24"/>
          <w:szCs w:val="24"/>
          <w:cs/>
          <w:lang w:bidi="bn-BD"/>
        </w:rPr>
        <w:t>ন</w:t>
      </w:r>
      <w:r>
        <w:rPr>
          <w:rFonts w:ascii="Kalpurush" w:hAnsi="Kalpurush" w:cs="Kalpurush"/>
          <w:sz w:val="24"/>
          <w:szCs w:val="24"/>
          <w:lang w:bidi="bn-BD"/>
        </w:rPr>
        <w:t>,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রাসূলুল্লাহ সাল্লাল্লাহু আলাইহি ওয়াসাল্লামের জন্ম ছিল সোমবার সকাল বেলা, রবিউল আউয়াল মাসের নয় তারিখ, মোতাবেক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এপ্রিল/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নিসান-এর বিশ তারিখ, ৫৭১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খ্রিষ্টাব্দ</w:t>
      </w:r>
      <w:r w:rsidRPr="00AD4785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>
        <w:rPr>
          <w:rFonts w:ascii="Kalpurush" w:hAnsi="Kalpurush" w:cs="Kalpurush"/>
          <w:sz w:val="24"/>
          <w:szCs w:val="24"/>
          <w:cs/>
          <w:lang w:bidi="bn-BD"/>
        </w:rPr>
        <w:t>এ বছরটি হস্ত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বাহিনীর প্রথম বছর মোতাবেক</w:t>
      </w:r>
      <w:r w:rsidRPr="00AD4785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তিনি জন্ম গ্রহণ করেন বনু হাশেম পল্লীতে আবু তালেবের ঘরে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’</w:t>
      </w:r>
      <w:r w:rsidRPr="00AD4785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>
        <w:rPr>
          <w:rFonts w:ascii="Kalpurush" w:hAnsi="Kalpurush" w:cs="Kalpurush"/>
          <w:sz w:val="24"/>
          <w:szCs w:val="24"/>
          <w:cs/>
          <w:lang w:bidi="bn-BD"/>
        </w:rPr>
        <w:t>নূরুল ইয়াক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ন ফি সিরাতে সাইয়্যেদিল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মুরসাল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ন</w:t>
      </w:r>
      <w:r>
        <w:rPr>
          <w:rFonts w:ascii="Kalpurush" w:hAnsi="Kalpurush" w:cs="Kalpurush"/>
          <w:sz w:val="24"/>
          <w:szCs w:val="24"/>
          <w:cs/>
          <w:lang w:bidi="bn-BD"/>
        </w:rPr>
        <w:t>, পৃষ্ঠা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>
        <w:rPr>
          <w:rFonts w:ascii="Kalpurush" w:hAnsi="Kalpurush" w:cs="Kalpurush"/>
          <w:sz w:val="24"/>
          <w:szCs w:val="24"/>
          <w:cs/>
          <w:lang w:bidi="bn-BD"/>
        </w:rPr>
        <w:t>৯</w:t>
      </w:r>
      <w:r w:rsidRPr="00AD4785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আরও দেখু</w:t>
      </w:r>
      <w:r>
        <w:rPr>
          <w:rFonts w:ascii="Kalpurush" w:hAnsi="Kalpurush" w:cs="Kalpurush"/>
          <w:sz w:val="24"/>
          <w:szCs w:val="24"/>
          <w:cs/>
          <w:lang w:bidi="bn-BD"/>
        </w:rPr>
        <w:t>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: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আর-রাহিকুল মাখতুম: পৃষ্ঠা নং: ৪১)</w:t>
      </w:r>
    </w:p>
    <w:p w:rsidR="00DF5751" w:rsidRPr="00DF5751" w:rsidRDefault="00DF5751" w:rsidP="00DF5751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F5751">
        <w:rPr>
          <w:rFonts w:ascii="Kalpurush" w:hAnsi="Kalpurush" w:cs="Kalpurush"/>
          <w:b/>
          <w:bCs/>
          <w:sz w:val="24"/>
          <w:szCs w:val="24"/>
          <w:cs/>
          <w:lang w:bidi="bn-BD"/>
        </w:rPr>
        <w:t>চতুর্থত: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রাসূলুল্লাহ সাল্লাল্</w:t>
      </w:r>
      <w:r>
        <w:rPr>
          <w:rFonts w:ascii="Kalpurush" w:hAnsi="Kalpurush" w:cs="Kalpurush"/>
          <w:sz w:val="24"/>
          <w:szCs w:val="24"/>
          <w:cs/>
          <w:lang w:bidi="bn-BD"/>
        </w:rPr>
        <w:t>লাহু আলাইহি ওয়াসাল্লামের মৃত্যু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: এ ব্যাপারে কারো দ্বিমত নেই যে, তিনি সোমবার দিন মারা গেছেন</w:t>
      </w:r>
      <w:r w:rsidRPr="00AD4785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রাসূলুল্লাহ সাল্লাল্লাহু আলাইহি ওয়াসাল্লাম বুধবার মারা গেছেন মর্মে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ইবন 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কুতাইবার বর্ণনা বিশুদ্ধ নয়</w:t>
      </w:r>
      <w:r w:rsidRPr="00DF5751">
        <w:rPr>
          <w:rFonts w:ascii="Kalpurush" w:hAnsi="Kalpurush" w:cs="Kalpurush"/>
          <w:sz w:val="24"/>
          <w:szCs w:val="24"/>
          <w:cs/>
          <w:lang w:bidi="hi-IN"/>
        </w:rPr>
        <w:t xml:space="preserve">, </w:t>
      </w:r>
      <w:r w:rsidRPr="00DF5751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এর দ্বারা যদি তিনি রাসূলুল্লাহ সাল্লাল্লাহু আলাইহি ওয়াসাল্লামের দাফন করা বুঝান তাহলে ঠিক আছে</w:t>
      </w:r>
      <w:r w:rsidRPr="00AD4785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DF5751" w:rsidRPr="00DF5751" w:rsidRDefault="00DF5751" w:rsidP="00DF5751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t>মৃত্যুর বছর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: এ ব্যাপারে কারো দ্বিমত নে</w:t>
      </w:r>
      <w:r>
        <w:rPr>
          <w:rFonts w:ascii="Kalpurush" w:hAnsi="Kalpurush" w:cs="Kalpurush"/>
          <w:sz w:val="24"/>
          <w:szCs w:val="24"/>
          <w:cs/>
          <w:lang w:bidi="bn-BD"/>
        </w:rPr>
        <w:t>ই যে, তিনি এগারো হিজর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তে মারা যান</w:t>
      </w:r>
      <w:r w:rsidRPr="00AD4785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DF5751" w:rsidRPr="00DF5751" w:rsidRDefault="00DF5751" w:rsidP="009F6898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t>মৃত্যুর মাস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: এ ব্যাপারে কারো দ্বিমত </w:t>
      </w:r>
      <w:r w:rsidR="009F6898">
        <w:rPr>
          <w:rFonts w:ascii="Kalpurush" w:hAnsi="Kalpurush" w:cs="Kalpurush"/>
          <w:sz w:val="24"/>
          <w:szCs w:val="24"/>
          <w:cs/>
          <w:lang w:bidi="bn-BD"/>
        </w:rPr>
        <w:t>নেই যে, তিনি রবিউল আউয়াল মাসে ম</w:t>
      </w:r>
      <w:r w:rsidR="009F6898">
        <w:rPr>
          <w:rFonts w:ascii="Kalpurush" w:hAnsi="Kalpurush" w:cs="Kalpurush" w:hint="cs"/>
          <w:sz w:val="24"/>
          <w:szCs w:val="24"/>
          <w:cs/>
          <w:lang w:bidi="bn-BD"/>
        </w:rPr>
        <w:t>ারা যান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; 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কিন্তু এ মাসের নির্দি</w:t>
      </w:r>
      <w:r>
        <w:rPr>
          <w:rFonts w:ascii="Kalpurush" w:hAnsi="Kalpurush" w:cs="Kalpurush"/>
          <w:sz w:val="24"/>
          <w:szCs w:val="24"/>
          <w:cs/>
          <w:lang w:bidi="bn-BD"/>
        </w:rPr>
        <w:t>ষ্ট তারিখের ব্যাপারে আলেমদের মতপার্থক্য রয়েছে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DF5751" w:rsidRPr="00DF5751" w:rsidRDefault="00DF5751" w:rsidP="00DF5751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F5751">
        <w:rPr>
          <w:rFonts w:ascii="Kalpurush" w:hAnsi="Kalpurush" w:cs="Kalpurush"/>
          <w:b/>
          <w:bCs/>
          <w:sz w:val="24"/>
          <w:szCs w:val="24"/>
          <w:cs/>
          <w:lang w:bidi="bn-BD"/>
        </w:rPr>
        <w:t>এক.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জমহুর আলেমগণ বলেছে</w:t>
      </w:r>
      <w:r>
        <w:rPr>
          <w:rFonts w:ascii="Kalpurush" w:hAnsi="Kalpurush" w:cs="Kalpurush"/>
          <w:sz w:val="24"/>
          <w:szCs w:val="24"/>
          <w:cs/>
          <w:lang w:bidi="bn-BD"/>
        </w:rPr>
        <w:t>ন</w:t>
      </w:r>
      <w:r>
        <w:rPr>
          <w:rFonts w:ascii="Kalpurush" w:hAnsi="Kalpurush" w:cs="Kalpurush"/>
          <w:sz w:val="24"/>
          <w:szCs w:val="24"/>
          <w:lang w:bidi="bn-BD"/>
        </w:rPr>
        <w:t>,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রবিউল আউয়াল মাসের বারো তারিখ</w:t>
      </w:r>
      <w:r w:rsidRPr="00AD4785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DF5751" w:rsidRPr="00DF5751" w:rsidRDefault="00DF5751" w:rsidP="00DF5751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F5751">
        <w:rPr>
          <w:rFonts w:ascii="Kalpurush" w:hAnsi="Kalpurush" w:cs="Kalpurush"/>
          <w:b/>
          <w:bCs/>
          <w:sz w:val="24"/>
          <w:szCs w:val="24"/>
          <w:cs/>
          <w:lang w:bidi="bn-BD"/>
        </w:rPr>
        <w:t>দুই.</w:t>
      </w:r>
      <w:r w:rsidRPr="00DF5751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খাওয়ারেযমি বলেছে</w:t>
      </w:r>
      <w:r>
        <w:rPr>
          <w:rFonts w:ascii="Kalpurush" w:hAnsi="Kalpurush" w:cs="Kalpurush"/>
          <w:sz w:val="24"/>
          <w:szCs w:val="24"/>
          <w:cs/>
          <w:lang w:bidi="bn-BD"/>
        </w:rPr>
        <w:t>ন</w:t>
      </w:r>
      <w:r>
        <w:rPr>
          <w:rFonts w:ascii="Kalpurush" w:hAnsi="Kalpurush" w:cs="Kalpurush"/>
          <w:sz w:val="24"/>
          <w:szCs w:val="24"/>
          <w:lang w:bidi="bn-BD"/>
        </w:rPr>
        <w:t>,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রবিউল আউয়ালের প্রথম তারিখ</w:t>
      </w:r>
      <w:r w:rsidRPr="00AD4785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DF5751" w:rsidRPr="00DF5751" w:rsidRDefault="00DF5751" w:rsidP="00DF5751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F5751">
        <w:rPr>
          <w:rFonts w:ascii="Kalpurush" w:hAnsi="Kalpurush" w:cs="Kalpurush"/>
          <w:b/>
          <w:bCs/>
          <w:sz w:val="24"/>
          <w:szCs w:val="24"/>
          <w:cs/>
          <w:lang w:bidi="bn-BD"/>
        </w:rPr>
        <w:t>তিন.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ইব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নুল কালবি ও আবু মিখনাফ বলেছে</w:t>
      </w:r>
      <w:r>
        <w:rPr>
          <w:rFonts w:ascii="Kalpurush" w:hAnsi="Kalpurush" w:cs="Kalpurush"/>
          <w:sz w:val="24"/>
          <w:szCs w:val="24"/>
          <w:cs/>
          <w:lang w:bidi="bn-BD"/>
        </w:rPr>
        <w:t>ন</w:t>
      </w:r>
      <w:r>
        <w:rPr>
          <w:rFonts w:ascii="Kalpurush" w:hAnsi="Kalpurush" w:cs="Kalpurush"/>
          <w:sz w:val="24"/>
          <w:szCs w:val="24"/>
          <w:lang w:bidi="bn-BD"/>
        </w:rPr>
        <w:t>,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রবিউল আউয়াল মাসের দ্বিতীয় তারিখ</w:t>
      </w:r>
      <w:r w:rsidRPr="00AD4785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সুহাইলি ও হাফে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ইবন 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হাজার এ মতের দিকেই ধাবিত হয়েছেন</w:t>
      </w:r>
      <w:r w:rsidRPr="00AD4785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DF5751" w:rsidRDefault="00DF5751" w:rsidP="009F6898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F5751">
        <w:rPr>
          <w:rFonts w:ascii="Kalpurush" w:hAnsi="Kalpurush" w:cs="Kalpurush"/>
          <w:sz w:val="24"/>
          <w:szCs w:val="24"/>
          <w:cs/>
          <w:lang w:bidi="bn-BD"/>
        </w:rPr>
        <w:lastRenderedPageBreak/>
        <w:t>তবে জমহুর আলেমগণের মতই প্রসিদ্ধ যে, রাসূলুল্লাহ সাল্লাল্লাহু আলাইহি ওয়াসাল্লাম এগারো হ</w:t>
      </w:r>
      <w:r>
        <w:rPr>
          <w:rFonts w:ascii="Kalpurush" w:hAnsi="Kalpurush" w:cs="Kalpurush"/>
          <w:sz w:val="24"/>
          <w:szCs w:val="24"/>
          <w:cs/>
          <w:lang w:bidi="bn-BD"/>
        </w:rPr>
        <w:t>িজর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তে রবিউল আউয়াল মাসের বারো তারিখ </w:t>
      </w:r>
      <w:r w:rsidR="009F6898">
        <w:rPr>
          <w:rFonts w:ascii="Kalpurush" w:hAnsi="Kalpurush" w:cs="Kalpurush" w:hint="cs"/>
          <w:sz w:val="24"/>
          <w:szCs w:val="24"/>
          <w:cs/>
          <w:lang w:bidi="bn-BD"/>
        </w:rPr>
        <w:t>মারা যা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ন</w:t>
      </w:r>
      <w:r w:rsidRPr="00AD4785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দেখু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: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আর-রওদুল </w:t>
      </w:r>
      <w:r>
        <w:rPr>
          <w:rFonts w:ascii="Kalpurush" w:hAnsi="Kalpurush" w:cs="Kalpurush"/>
          <w:sz w:val="24"/>
          <w:szCs w:val="24"/>
          <w:cs/>
          <w:lang w:bidi="bn-BD"/>
        </w:rPr>
        <w:t>উন</w:t>
      </w:r>
      <w:r w:rsidR="009F6898"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ফ, লি</w:t>
      </w:r>
      <w:r w:rsidR="009F6898">
        <w:rPr>
          <w:rFonts w:ascii="Kalpurush" w:hAnsi="Kalpurush" w:cs="Kalpurush" w:hint="cs"/>
          <w:sz w:val="24"/>
          <w:szCs w:val="24"/>
          <w:cs/>
          <w:lang w:bidi="bn-BD"/>
        </w:rPr>
        <w:t>স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সুহাইলি: </w:t>
      </w:r>
      <w:r>
        <w:rPr>
          <w:rFonts w:ascii="Kalpurush" w:hAnsi="Kalpurush" w:cs="Kalpurush"/>
          <w:sz w:val="24"/>
          <w:szCs w:val="24"/>
          <w:cs/>
          <w:lang w:bidi="bn-BD"/>
        </w:rPr>
        <w:t>৪/৪৩৯-৪৪০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আস-সিরাহ আন-নববিয়াহ লি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ইবন 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কাসির: ৪/৫০৯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ফাতহুল বারি লি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ইবন 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>হাজার: ৮/১৩০)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</w:p>
    <w:p w:rsidR="00DF5751" w:rsidRPr="00DF5751" w:rsidRDefault="00DF5751" w:rsidP="00DF5751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hi-IN"/>
        </w:rPr>
      </w:pPr>
      <w:r w:rsidRPr="00DF5751">
        <w:rPr>
          <w:rFonts w:ascii="Kalpurush" w:hAnsi="Kalpurush" w:cs="Kalpurush"/>
          <w:sz w:val="24"/>
          <w:szCs w:val="24"/>
          <w:cs/>
          <w:lang w:bidi="bn-BD"/>
        </w:rPr>
        <w:t>আল্লাহ ভাল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F5751">
        <w:rPr>
          <w:rFonts w:ascii="Kalpurush" w:hAnsi="Kalpurush" w:cs="Kalpurush"/>
          <w:sz w:val="24"/>
          <w:szCs w:val="24"/>
          <w:cs/>
          <w:lang w:bidi="bn-BD"/>
        </w:rPr>
        <w:t xml:space="preserve"> জানেন</w:t>
      </w:r>
      <w:r w:rsidRPr="00AD4785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DF5751" w:rsidRPr="00DF5751" w:rsidRDefault="00DF5751" w:rsidP="00DF5751">
      <w:pPr>
        <w:bidi w:val="0"/>
        <w:spacing w:after="0"/>
        <w:jc w:val="center"/>
        <w:rPr>
          <w:rFonts w:ascii="Kalpurush" w:hAnsi="Kalpurush" w:cs="Kalpurush"/>
          <w:sz w:val="24"/>
          <w:szCs w:val="24"/>
          <w:cs/>
          <w:lang w:bidi="bn-BD"/>
        </w:rPr>
      </w:pPr>
      <w:r w:rsidRPr="00DF5751">
        <w:rPr>
          <w:rFonts w:ascii="Kalpurush" w:hAnsi="Kalpurush" w:cs="Kalpurush"/>
          <w:sz w:val="24"/>
          <w:szCs w:val="24"/>
          <w:cs/>
          <w:lang w:bidi="bn-IN"/>
        </w:rPr>
        <w:t>সমাপ্ত</w:t>
      </w:r>
    </w:p>
    <w:p w:rsidR="00DF5751" w:rsidRPr="00DF5751" w:rsidRDefault="00DF5751" w:rsidP="00DF5751">
      <w:pPr>
        <w:tabs>
          <w:tab w:val="left" w:pos="324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hi-IN"/>
        </w:rPr>
      </w:pPr>
    </w:p>
    <w:p w:rsidR="00C90E54" w:rsidRPr="00DF5751" w:rsidRDefault="00C90E54" w:rsidP="00DF5751">
      <w:pPr>
        <w:tabs>
          <w:tab w:val="left" w:pos="3968"/>
        </w:tabs>
        <w:bidi w:val="0"/>
        <w:spacing w:after="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cs/>
          <w:lang w:bidi="bn-BD"/>
        </w:rPr>
      </w:pPr>
    </w:p>
    <w:p w:rsidR="00870DC1" w:rsidRPr="00DF5751" w:rsidRDefault="00870DC1" w:rsidP="00DF5751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DF5751" w:rsidRDefault="00C90E54" w:rsidP="00DF5751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DF5751" w:rsidRDefault="00C90E54" w:rsidP="00DF5751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DF5751" w:rsidRDefault="00C90E54" w:rsidP="00DF5751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DF5751" w:rsidRDefault="00C90E54" w:rsidP="00DF5751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DF5751" w:rsidRDefault="00C90E54" w:rsidP="00DF5751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DF5751" w:rsidRDefault="00C90E54" w:rsidP="00DF5751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2C2993" w:rsidRPr="00DF5751" w:rsidRDefault="000A6307" w:rsidP="00DF5751">
      <w:pPr>
        <w:bidi w:val="0"/>
        <w:spacing w:after="0"/>
        <w:ind w:firstLine="397"/>
        <w:jc w:val="both"/>
        <w:rPr>
          <w:rFonts w:ascii="Kalpurush" w:hAnsi="Kalpurush" w:cs="Kalpurush"/>
          <w:sz w:val="24"/>
          <w:szCs w:val="24"/>
          <w:lang w:bidi="ar-EG"/>
        </w:rPr>
      </w:pPr>
      <w:r w:rsidRPr="00DF5751">
        <w:rPr>
          <w:rFonts w:ascii="Kalpurush" w:hAnsi="Kalpurush" w:cs="Kalpurush"/>
          <w:sz w:val="24"/>
          <w:szCs w:val="24"/>
          <w:lang w:bidi="ar-EG"/>
        </w:rPr>
        <w:br w:type="page"/>
      </w:r>
    </w:p>
    <w:p w:rsidR="00C90E54" w:rsidRPr="00DF5751" w:rsidRDefault="00C90E54" w:rsidP="00DF5751">
      <w:pPr>
        <w:bidi w:val="0"/>
        <w:spacing w:after="0"/>
        <w:ind w:firstLine="397"/>
        <w:jc w:val="both"/>
        <w:rPr>
          <w:rFonts w:ascii="Kalpurush" w:hAnsi="Kalpurush" w:cs="Kalpurush"/>
          <w:sz w:val="24"/>
          <w:szCs w:val="24"/>
          <w:lang w:bidi="ar-EG"/>
        </w:rPr>
      </w:pPr>
    </w:p>
    <w:p w:rsidR="00C90E54" w:rsidRPr="00DF5751" w:rsidRDefault="00C90E54" w:rsidP="00DF5751">
      <w:pPr>
        <w:bidi w:val="0"/>
        <w:spacing w:after="0"/>
        <w:ind w:firstLine="397"/>
        <w:jc w:val="both"/>
        <w:rPr>
          <w:rFonts w:ascii="Kalpurush" w:hAnsi="Kalpurush" w:cs="Kalpurush"/>
          <w:sz w:val="24"/>
          <w:szCs w:val="24"/>
          <w:lang w:bidi="ar-EG"/>
        </w:rPr>
      </w:pPr>
    </w:p>
    <w:p w:rsidR="00F2420A" w:rsidRPr="00DF5751" w:rsidRDefault="00DC6A8E" w:rsidP="00DF5751">
      <w:pPr>
        <w:tabs>
          <w:tab w:val="center" w:pos="4535"/>
        </w:tabs>
        <w:bidi w:val="0"/>
        <w:spacing w:after="0"/>
        <w:jc w:val="both"/>
        <w:rPr>
          <w:rFonts w:ascii="Kalpurush" w:hAnsi="Kalpurush" w:cs="Kalpurush"/>
          <w:color w:val="006666"/>
          <w:sz w:val="24"/>
          <w:szCs w:val="24"/>
          <w:lang w:bidi="ar-EG"/>
        </w:rPr>
      </w:pPr>
      <w:r w:rsidRPr="00DF5751">
        <w:rPr>
          <w:rFonts w:ascii="Kalpurush" w:hAnsi="Kalpurush" w:cs="Kalpurush"/>
          <w:noProof/>
          <w:color w:val="006666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28D366B1" wp14:editId="51174B39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03E" w:rsidRPr="00DF5751">
        <w:rPr>
          <w:rFonts w:ascii="Kalpurush" w:hAnsi="Kalpurush" w:cs="Kalpurush"/>
          <w:color w:val="006666"/>
          <w:sz w:val="24"/>
          <w:szCs w:val="24"/>
          <w:lang w:bidi="ar-EG"/>
        </w:rPr>
        <w:tab/>
      </w:r>
    </w:p>
    <w:p w:rsidR="00F2420A" w:rsidRPr="00DF5751" w:rsidRDefault="00F2420A" w:rsidP="00DF5751">
      <w:pPr>
        <w:bidi w:val="0"/>
        <w:spacing w:after="0"/>
        <w:ind w:firstLine="720"/>
        <w:jc w:val="both"/>
        <w:rPr>
          <w:rFonts w:ascii="Kalpurush" w:hAnsi="Kalpurush" w:cs="Kalpurush"/>
          <w:color w:val="006666"/>
          <w:sz w:val="24"/>
          <w:szCs w:val="24"/>
          <w:lang w:bidi="ar-EG"/>
        </w:rPr>
      </w:pPr>
    </w:p>
    <w:p w:rsidR="005666DC" w:rsidRPr="00DF5751" w:rsidRDefault="005666DC" w:rsidP="00DF5751">
      <w:pPr>
        <w:bidi w:val="0"/>
        <w:spacing w:after="0"/>
        <w:jc w:val="both"/>
        <w:rPr>
          <w:rFonts w:ascii="Kalpurush" w:hAnsi="Kalpurush" w:cs="Kalpurush"/>
          <w:color w:val="006666"/>
          <w:sz w:val="24"/>
          <w:szCs w:val="24"/>
          <w:rtl/>
        </w:rPr>
      </w:pPr>
    </w:p>
    <w:sectPr w:rsidR="005666DC" w:rsidRPr="00DF5751" w:rsidSect="007C1387">
      <w:headerReference w:type="first" r:id="rId15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1628" w:rsidRDefault="00481628" w:rsidP="00E32771">
      <w:pPr>
        <w:spacing w:after="0" w:line="240" w:lineRule="auto"/>
      </w:pPr>
      <w:r>
        <w:separator/>
      </w:r>
    </w:p>
  </w:endnote>
  <w:endnote w:type="continuationSeparator" w:id="0">
    <w:p w:rsidR="00481628" w:rsidRDefault="00481628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2CBB607-CD6C-4C3A-A762-995088A2B0A1}"/>
    <w:embedBold r:id="rId2" w:fontKey="{67E68F3A-EAD5-4B1D-A536-FAB894AF225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5B690754-EFB3-41F8-99CF-4BB60FACB51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BB124AF3-01F0-41B3-B47E-57AD7E631FC3}"/>
    <w:embedBold r:id="rId5" w:fontKey="{75D0880C-D274-476C-A62F-18E0A6898D92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6" w:fontKey="{F3EE97B8-4B2F-455F-BFE3-6C58E949E0BF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7" w:fontKey="{FB3CB8A0-4987-47EF-9AC1-1630B1D2CA24}"/>
    <w:embedBold r:id="rId8" w:fontKey="{0BD40D03-EC23-43E6-B4C5-50E4E4CD89BC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9" w:fontKey="{7BA922A7-1160-4C9A-8E91-AC8D32270762}"/>
    <w:embedBold r:id="rId10" w:fontKey="{C91C83DF-E348-455C-A7F2-BB3F33325C4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CB13A03C-3CEC-4AE7-A755-3B5B03525FFC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2390FF19-F0A4-4C79-99C2-C8051BB526E5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3" w:fontKey="{9FD972BF-04AD-4C95-9282-DE4312E437D5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4" w:fontKey="{648FC53A-42EE-436D-BE95-F691F465592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C8CB9CE4-C2B9-4923-910F-330EF17607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0F83" w:rsidRDefault="00230F8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370A64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0F83" w:rsidRDefault="00230F8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1628" w:rsidRDefault="00481628" w:rsidP="00E32771">
      <w:pPr>
        <w:spacing w:after="0" w:line="240" w:lineRule="auto"/>
      </w:pPr>
      <w:r>
        <w:separator/>
      </w:r>
    </w:p>
  </w:footnote>
  <w:footnote w:type="continuationSeparator" w:id="0">
    <w:p w:rsidR="00481628" w:rsidRDefault="00481628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0F83" w:rsidRDefault="00230F8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202BEB4" wp14:editId="7E5ADF25">
              <wp:simplePos x="0" y="0"/>
              <wp:positionH relativeFrom="column">
                <wp:posOffset>-593192</wp:posOffset>
              </wp:positionH>
              <wp:positionV relativeFrom="paragraph">
                <wp:posOffset>-186868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58793"/>
                          <a:ext cx="3456608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DF5751" w:rsidP="00230F83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DF5751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রাসূলুল্লাহ্</w:t>
                            </w:r>
                            <w:r w:rsidRPr="00DF5751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="00230F83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  <w:t>(</w:t>
                            </w:r>
                            <w:r w:rsidRPr="00DF5751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সা</w:t>
                            </w:r>
                            <w:r w:rsidR="00230F83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  <w:t>.)</w:t>
                            </w:r>
                            <w:r w:rsidR="00230F83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-এ</w:t>
                            </w:r>
                            <w:r w:rsidRPr="00DF5751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র</w:t>
                            </w:r>
                            <w:r w:rsidRPr="00DF5751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DF5751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জন্ম</w:t>
                            </w:r>
                            <w:r w:rsidRPr="00DF5751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DF5751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ও</w:t>
                            </w:r>
                            <w:r w:rsidRPr="00DF5751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DF5751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মৃত্যুর</w:t>
                            </w:r>
                            <w:r w:rsidRPr="00DF5751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DF5751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তারিখ</w:t>
                            </w:r>
                            <w:r w:rsidRPr="00DF5751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DF5751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কোনটি</w:t>
                            </w:r>
                            <w:r w:rsidRPr="00DF5751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  <w:t xml:space="preserve">, </w:t>
                            </w:r>
                            <w:r w:rsidRPr="00DF5751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এ</w:t>
                            </w:r>
                            <w:r w:rsidRPr="00DF5751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="00230F83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বিষয়ে </w:t>
                            </w:r>
                            <w:r w:rsidR="00230F83" w:rsidRPr="00230F83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আলেমদের</w:t>
                            </w:r>
                            <w:r w:rsidR="00230F83" w:rsidRPr="00230F83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="00230F83" w:rsidRPr="00230F83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বিভিন্ন</w:t>
                            </w:r>
                            <w:r w:rsidR="00230F83" w:rsidRPr="00230F83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="00230F83" w:rsidRPr="00230F83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বক্তব্য</w:t>
                            </w:r>
                            <w:r w:rsidR="00230F83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294799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3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02BEB4" id="Group 1" o:spid="_x0000_s1026" style="position:absolute;left:0;text-align:left;margin-left:-46.7pt;margin-top:-14.7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34566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DF5751" w:rsidP="00230F83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DF5751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রাসূলুল্লাহ্</w:t>
                      </w:r>
                      <w:r w:rsidRPr="00DF5751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="00230F83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  <w:t>(</w:t>
                      </w:r>
                      <w:r w:rsidRPr="00DF5751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সা</w:t>
                      </w:r>
                      <w:r w:rsidR="00230F83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  <w:t>.)</w:t>
                      </w:r>
                      <w:r w:rsidR="00230F83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-এ</w:t>
                      </w:r>
                      <w:r w:rsidRPr="00DF5751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র</w:t>
                      </w:r>
                      <w:r w:rsidRPr="00DF5751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DF5751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জন্ম</w:t>
                      </w:r>
                      <w:r w:rsidRPr="00DF5751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DF5751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ও</w:t>
                      </w:r>
                      <w:r w:rsidRPr="00DF5751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DF5751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মৃত্যুর</w:t>
                      </w:r>
                      <w:r w:rsidRPr="00DF5751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DF5751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তারিখ</w:t>
                      </w:r>
                      <w:r w:rsidRPr="00DF5751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DF5751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কোনটি</w:t>
                      </w:r>
                      <w:r w:rsidRPr="00DF5751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  <w:t xml:space="preserve">, </w:t>
                      </w:r>
                      <w:r w:rsidRPr="00DF5751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এ</w:t>
                      </w:r>
                      <w:r w:rsidRPr="00DF5751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="00230F83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বিষয়ে </w:t>
                      </w:r>
                      <w:r w:rsidR="00230F83" w:rsidRPr="00230F83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আলেমদের</w:t>
                      </w:r>
                      <w:r w:rsidR="00230F83" w:rsidRPr="00230F83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="00230F83" w:rsidRPr="00230F83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বিভিন্ন</w:t>
                      </w:r>
                      <w:r w:rsidR="00230F83" w:rsidRPr="00230F83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="00230F83" w:rsidRPr="00230F83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বক্তব্য</w:t>
                      </w:r>
                      <w:r w:rsidR="00230F83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.....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294799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3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F2F93E3" wp14:editId="5F4958A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E37FD0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39C453" wp14:editId="382DA2C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39C45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AAB72" wp14:editId="7F20179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CB51EC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A68E1D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751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C682E"/>
    <w:rsid w:val="001D5361"/>
    <w:rsid w:val="001F14F0"/>
    <w:rsid w:val="001F4E86"/>
    <w:rsid w:val="002219E3"/>
    <w:rsid w:val="00230F83"/>
    <w:rsid w:val="0023307B"/>
    <w:rsid w:val="00235692"/>
    <w:rsid w:val="00267C61"/>
    <w:rsid w:val="00270AE8"/>
    <w:rsid w:val="00285CF8"/>
    <w:rsid w:val="00294799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81628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62A2B"/>
    <w:rsid w:val="00677AE4"/>
    <w:rsid w:val="0069533C"/>
    <w:rsid w:val="006C1068"/>
    <w:rsid w:val="006E0420"/>
    <w:rsid w:val="006F4219"/>
    <w:rsid w:val="00717FAE"/>
    <w:rsid w:val="00770B0C"/>
    <w:rsid w:val="0077162A"/>
    <w:rsid w:val="00773E97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9F6898"/>
    <w:rsid w:val="009F701F"/>
    <w:rsid w:val="00A03054"/>
    <w:rsid w:val="00A052E1"/>
    <w:rsid w:val="00A2421B"/>
    <w:rsid w:val="00A32249"/>
    <w:rsid w:val="00A61E5C"/>
    <w:rsid w:val="00A65935"/>
    <w:rsid w:val="00AD2A33"/>
    <w:rsid w:val="00AD4785"/>
    <w:rsid w:val="00B3510F"/>
    <w:rsid w:val="00B50A3A"/>
    <w:rsid w:val="00B572EF"/>
    <w:rsid w:val="00B62644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55C91"/>
    <w:rsid w:val="00C72BD4"/>
    <w:rsid w:val="00C90E54"/>
    <w:rsid w:val="00CD4735"/>
    <w:rsid w:val="00D12355"/>
    <w:rsid w:val="00D46176"/>
    <w:rsid w:val="00D7109D"/>
    <w:rsid w:val="00D85A5F"/>
    <w:rsid w:val="00DB48B2"/>
    <w:rsid w:val="00DC6A8E"/>
    <w:rsid w:val="00DF5751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152E437-88A0-444C-B3BF-0C82DD510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74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7C4EEE-145B-4A5C-8B12-F15CC447D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69</TotalTime>
  <Pages>6</Pages>
  <Words>1312</Words>
  <Characters>7088</Characters>
  <Application>Microsoft Office Word</Application>
  <DocSecurity>0</DocSecurity>
  <Lines>144</Lines>
  <Paragraphs>54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রাসূলুল্লাহ্ সাল্লাল্লাহু আলাইহি ওয়াসাল্লামের জন্ম-মৃত্যুর তারিখ সম্পর্কে আলেমদের বিভিন্ন বক্তব্য ও বিশুদ্ধ অভিমত</vt:lpstr>
      <vt:lpstr/>
    </vt:vector>
  </TitlesOfParts>
  <Manager/>
  <Company>islamhouse.com</Company>
  <LinksUpToDate>false</LinksUpToDate>
  <CharactersWithSpaces>8346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রাসূলুল্লাহ্ সাল্লাল্লাহু আলাইহি ওয়াসাল্লামের জন্ম-মৃত্যুর তারিখ সম্পর্কে আলেমদের বিভিন্ন বক্তব্য ও বিশুদ্ধ অভিমত</dc:title>
  <dc:subject>রাসূলুল্লাহ্ সাল্লাল্লাহু আলাইহি ওয়াসাল্লামের জন্ম-মৃত্যুর তারিখ সম্পর্কে আলেমদের বিভিন্ন বক্তব্য ও বিশুদ্ধ অভিমত</dc:subject>
  <dc:creator>শাইখ মুহাম্মাদ সালেহ আল-মুনাজ্জিদ</dc:creator>
  <cp:keywords>রাসূলুল্লাহ্ সাল্লাল্লাহু আলাইহি ওয়াসাল্লামের জন্ম-মৃত্যুর তারিখ সম্পর্কে আলেমদের বিভিন্ন বক্তব্য ও বিশুদ্ধ অভিমত</cp:keywords>
  <dc:description>রাসূলুল্লাহ্ সাল্লাল্লাহু আলাইহি ওয়াসাল্লামের জন্ম-মৃত্যুর তারিখ সম্পর্কে আলেমদের বিভিন্ন বক্তব্য ও বিশুদ্ধ অভিমত</dc:description>
  <cp:lastModifiedBy>elhashemy</cp:lastModifiedBy>
  <cp:revision>5</cp:revision>
  <cp:lastPrinted>2015-03-07T18:24:00Z</cp:lastPrinted>
  <dcterms:created xsi:type="dcterms:W3CDTF">2015-10-07T10:06:00Z</dcterms:created>
  <dcterms:modified xsi:type="dcterms:W3CDTF">2016-01-23T09:27:00Z</dcterms:modified>
  <cp:category/>
</cp:coreProperties>
</file>