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D12AA9" w:rsidRDefault="00D12AA9" w:rsidP="007C6F1C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66"/>
          <w:szCs w:val="66"/>
          <w:lang w:bidi="bn-BD"/>
        </w:rPr>
      </w:pPr>
      <w:r w:rsidRPr="00D12AA9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সমকামী</w:t>
      </w:r>
      <w:r w:rsidRPr="00D12AA9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Pr="00D12AA9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এবং</w:t>
      </w:r>
      <w:r w:rsidRPr="00D12AA9">
        <w:rPr>
          <w:rFonts w:ascii="Kalpurush" w:hAnsi="Kalpurush" w:cs="Kalpurush"/>
          <w:color w:val="205B83"/>
          <w:sz w:val="66"/>
          <w:szCs w:val="66"/>
          <w:cs/>
          <w:lang w:bidi="bn-BD"/>
        </w:rPr>
        <w:t xml:space="preserve"> </w:t>
      </w:r>
      <w:r w:rsidR="007C6F1C">
        <w:rPr>
          <w:rFonts w:ascii="Kalpurush" w:hAnsi="Kalpurush" w:cs="Kalpurush" w:hint="cs"/>
          <w:color w:val="205B83"/>
          <w:sz w:val="66"/>
          <w:szCs w:val="66"/>
          <w:cs/>
          <w:lang w:bidi="bn-BD"/>
        </w:rPr>
        <w:t>তা থেকে মুক্তিকামী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D12AA9" w:rsidP="00D12AA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12AA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شاذ</w:t>
      </w:r>
      <w:r w:rsidRPr="00D12AA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12AA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جنسياً</w:t>
      </w:r>
      <w:r w:rsidRPr="00D12AA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12AA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ويريد</w:t>
      </w:r>
      <w:r w:rsidRPr="00D12AA9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12AA9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العلاج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D06078" w:rsidRDefault="00D06078" w:rsidP="00D0607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D12AA9" w:rsidP="00D12AA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0356C8" w:rsidP="00D12AA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موقع </w:t>
      </w:r>
      <w:r w:rsidR="00D12AA9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 سؤال 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cs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D12AA9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সানাউল্লাহ নজির 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7C6F1C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D12AA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 الله نذير 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7C6F1C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19BA492" wp14:editId="3B0534F4">
            <wp:simplePos x="0" y="0"/>
            <wp:positionH relativeFrom="margin">
              <wp:posOffset>1252855</wp:posOffset>
            </wp:positionH>
            <wp:positionV relativeFrom="paragraph">
              <wp:posOffset>154635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AA9" w:rsidRPr="00D12AA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সমকামী</w:t>
      </w:r>
      <w:r w:rsidR="00D12AA9" w:rsidRPr="00D12AA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D12AA9" w:rsidRPr="00D12AA9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এবং</w:t>
      </w:r>
      <w:r w:rsidR="00D12AA9" w:rsidRPr="00D12AA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7C6F1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 থেকে মুক্তিকামী</w:t>
      </w:r>
      <w:r w:rsidR="00D12AA9" w:rsidRPr="00D12AA9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প্রশ্ন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বয়স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ষোল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সালাত আদায় করি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 করি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জীবনে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সৎ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ভদ্র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সমস্যা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সমকামী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শুরুতে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পিতাকে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ভাবতাম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জেনিটিক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কারণে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সমকামী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হয়েছি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চিত্র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দেখি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নিষ্কৃতি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পেতে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চাই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জীবনে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কখনো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যৌনকর্মে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সত্যি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সত্যিই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তাঁকে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সবসময়ই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ডাকি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সাহায্য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bookmarkStart w:id="0" w:name="_GoBack"/>
      <w:bookmarkEnd w:id="0"/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আপনার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আকুল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আবেদন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বাস্তব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কিছু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পরামর্শ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দুর্যোগ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রেহাই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পেতে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পারি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উত্তর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হামদুলিল্লাহ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ো‘আ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মারাত্মক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ব্যাধি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অতি</w:t>
      </w:r>
      <w:r w:rsidRPr="00D12AA9">
        <w:rPr>
          <w:rFonts w:ascii="Kalpurush" w:hAnsi="Kalpurush" w:cs="Kalpurush"/>
          <w:sz w:val="24"/>
          <w:szCs w:val="24"/>
          <w:highlight w:val="white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দ্রুত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আরোগ্য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হৃদয়কে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পঙ্কিলতা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পবিত্র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করুন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ক্ষমতাবান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ধরনের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বিশাল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পাপে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জড়িত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শাস্তি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শুধু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পরকালেই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দুনিয়ার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জীবনেও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শাস্তির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অংশ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বিশেষ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ভোগ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সার্বক্ষণিক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আফসোস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যন্ত্রণা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হৃদয়কে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ভারাক্রান্ত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রাখে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এটাই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শাস্তি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যথেষ্ট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মারাত্মক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রোগ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ব্যাধি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সংযোগ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যেগুলোর</w:t>
      </w:r>
      <w:r w:rsidRPr="00D12AA9">
        <w:rPr>
          <w:rFonts w:ascii="Kalpurush" w:hAnsi="Kalpurush" w:cs="Kalpurush"/>
          <w:sz w:val="24"/>
          <w:szCs w:val="24"/>
        </w:rPr>
        <w:t xml:space="preserve"> 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বিজ্ঞানীরা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একমত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সমকামীদের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কথাই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প্রশ্ন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১০০৫০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নির্দেশনা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নেবে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আশা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রাখি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রোগের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চিকিৎসা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নিম্নবর্ণিতভাবে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D12AA9">
        <w:rPr>
          <w:rFonts w:ascii="Kalpurush" w:hAnsi="Kalpurush" w:cs="Kalpurush"/>
          <w:sz w:val="24"/>
          <w:szCs w:val="24"/>
        </w:rPr>
        <w:t>:</w:t>
      </w:r>
    </w:p>
    <w:p w:rsid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এক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হৃদয়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সত্যিকার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অর্থে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ফিরে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অতীতে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করেছ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লজ্জিত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বেশি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বেশি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কায়মনোবাক্যে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আকুতি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নিষ্কৃতি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পেতে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সহায়তা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আরাধ্যদের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সবচেয়ে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বেশি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মেহেরবান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কবুলে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নিকটবর্তী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D12AA9">
        <w:rPr>
          <w:rFonts w:ascii="Kalpurush" w:hAnsi="Kalpurush" w:cs="Kalpurush"/>
          <w:sz w:val="24"/>
          <w:szCs w:val="24"/>
        </w:rPr>
        <w:t>,</w:t>
      </w:r>
    </w:p>
    <w:p w:rsidR="00D12AA9" w:rsidRDefault="00D12AA9" w:rsidP="00D12AA9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يَٰعِبَادِيَ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أَسۡرَفُواْ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تَقۡنَطُواْ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رَّحۡمَةِ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يَغۡفِرُ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ٱلذُّنُوبَ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جَمِيعًاۚ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هُوَ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ٱلۡغَفُورُ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বান্দাগণ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বাড়াবাড়ি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রহমত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নিরাশ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গুনাহ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মাফ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অত্যন্ত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ক্ষমাশীল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দয়ালু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[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আয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যুমার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12AA9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৫৩</w:t>
      </w:r>
      <w:r w:rsidRPr="00D12AA9">
        <w:rPr>
          <w:rFonts w:ascii="Kalpurush" w:hAnsi="Kalpurush" w:cs="Kalpurush"/>
          <w:sz w:val="24"/>
          <w:szCs w:val="24"/>
        </w:rPr>
        <w:t xml:space="preserve">]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সামনে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যাও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কাঁদো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মনকে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বিগলিত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অশ্রু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ঝরাও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হাজত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দারিদ্র্য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প্রকাশ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গুনাহ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মাফ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চাও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কাছ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বিপদমুক্তির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আশাবাদী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হও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দুই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হৃদয়ে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ঈমানের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বীজকে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যত্ন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বীজ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অঙ্কুরিত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বেড়ে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ওঠে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দুনিয়া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আখেরাত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উভয়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জাহানের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কামিয়াবি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আসে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বিশ্বাসই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তাওফ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বান্দাকে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বাঁচায়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নবী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D12AA9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“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ব্যভিচারকারী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ব্যভিচার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মুমিন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অবস্থায়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hAnsi="Kalpurush" w:cs="Kalpurush"/>
          <w:sz w:val="24"/>
          <w:szCs w:val="24"/>
          <w:cs/>
          <w:lang w:bidi="bn-IN"/>
        </w:rPr>
        <w:t>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ী,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২৪৭৫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সহীহ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৫৭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lastRenderedPageBreak/>
        <w:t>তাই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ঈমান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হৃদয়কে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কর্ষিত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অন্তরাত্মা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অনুভূতি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ঈমান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সাহস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মুমিন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একবার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সাথেই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চৈতন্য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ফিরে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পায়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বান্দাদের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গুণ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বর্ণনা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D12AA9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তাকওয়া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অবলম্বন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শয়তানের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পক্ষ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কুমন্ত্রণা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স্পর্শ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স্মরণ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তখনই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দৃষ্টি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খুলে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[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২০১</w:t>
      </w:r>
      <w:r w:rsidRPr="00D12AA9">
        <w:rPr>
          <w:rFonts w:ascii="Kalpurush" w:hAnsi="Kalpurush" w:cs="Kalpurush"/>
          <w:sz w:val="24"/>
          <w:szCs w:val="24"/>
        </w:rPr>
        <w:t>]</w:t>
      </w:r>
    </w:p>
    <w:p w:rsidR="00D12AA9" w:rsidRPr="00D12AA9" w:rsidRDefault="00D12AA9" w:rsidP="007C6F1C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তিন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যুব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-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সমাজকে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উপদেশ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পালন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চেষ্টা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বিবাহের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উপদেশ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সক্ষম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হও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তোমার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বয়স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অজুহাত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দাঁড়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করিও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C6F1C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বয়স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বিবাহের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প্রতিবন্ধক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নয়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কখনো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যেহেতু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জরুরি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বেলায়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নিম্নোক্ত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সটি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বর্তাবে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যুব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সম্প্রদায়</w:t>
      </w:r>
      <w:r w:rsidRPr="00D12AA9">
        <w:rPr>
          <w:rFonts w:ascii="Kalpurush" w:hAnsi="Kalpurush" w:cs="Kalpurush"/>
          <w:sz w:val="24"/>
          <w:szCs w:val="24"/>
        </w:rPr>
        <w:t xml:space="preserve">!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ক্ষমতাসম্পন্ন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ফেলে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="007C6F1C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দৃষ্টিকে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অবদমনকারী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যৌনাঙ্গকে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হিফা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য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তকারী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পারবে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 করে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</w:t>
      </w:r>
      <w:r w:rsidRPr="00D12AA9">
        <w:rPr>
          <w:rFonts w:ascii="Kalpurush" w:hAnsi="Kalpurush" w:cs="Kalpurush"/>
          <w:sz w:val="24"/>
          <w:szCs w:val="24"/>
          <w:highlight w:val="white"/>
        </w:rPr>
        <w:t>-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উত্তেজনা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দমনকারী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hAnsi="Kalpurush" w:cs="Kalpurush"/>
          <w:sz w:val="24"/>
          <w:szCs w:val="24"/>
          <w:cs/>
          <w:lang w:bidi="bn-IN"/>
        </w:rPr>
        <w:t>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ী, হাদীস নং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৫০৬৫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সহীহ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১৪০০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নববী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উপদেশ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আঁ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ক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ড়ে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ধরো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এতেই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চাহে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="007C6F1C">
        <w:rPr>
          <w:rFonts w:ascii="Kalpurush" w:hAnsi="Kalpurush" w:cs="Kalpurush" w:hint="cs"/>
          <w:sz w:val="24"/>
          <w:szCs w:val="24"/>
          <w:cs/>
          <w:lang w:bidi="bn-BD"/>
        </w:rPr>
        <w:t xml:space="preserve">প্রতিষেধক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মাতা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পিতাকে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খোলাখুলি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বিবাহের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আগ্রহ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ব্যক্ত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করাতেও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সমস্যা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নেই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লজ্জা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মাতা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পিতার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খোলামেলা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বিরত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রাখে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সতর্ক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হও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বিবাহের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সিরিয়াসলি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চিন্তা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দারিদ্র্যকে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পেয়ো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12AA9">
        <w:rPr>
          <w:rFonts w:ascii="Kalpurush" w:hAnsi="Kalpurush" w:cs="Kalpurush"/>
          <w:sz w:val="24"/>
          <w:szCs w:val="24"/>
        </w:rPr>
        <w:t xml:space="preserve">;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করুণায়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অভাবমুক্ত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বলেন, 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মধ্যকার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অবিবাহিত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নারী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পুরুষ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সৎকর্মশীল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দাস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দাসীদের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বিবাহ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দাও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অভাবী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অনুগ্রহে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অভাবমুক্ত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প্রাচুর্য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মহাজ্ঞানী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[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আন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নূর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৩২</w:t>
      </w:r>
      <w:r w:rsidRPr="00D12AA9">
        <w:rPr>
          <w:rFonts w:ascii="Kalpurush" w:hAnsi="Kalpurush" w:cs="Kalpurush"/>
          <w:sz w:val="24"/>
          <w:szCs w:val="24"/>
        </w:rPr>
        <w:t xml:space="preserve">]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জানিয়েছে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সৎ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উদ্দেশে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সাহায্য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আবু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হুরায়রা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বর্ণিত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ব্যক্তিকে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অবশ্যই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সাহায্য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করেন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পথে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জিহাদকারী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আগ্রহ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মুকাতেব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গোলাম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পবিত্রতা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রক্ষার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ইচ্ছায়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বিবাহকারী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ব্যক্তি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তিরিমিয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ী,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১৬৫৫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নাসা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ঈ,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৩১২০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ইবন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মাজাহ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২৫১৮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আলবান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সহ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হুত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তারগ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ওয়াত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-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তারহ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গ্রন্থে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ীস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টি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হাসান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দ্র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১৯১৭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চার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বিবাহ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সম্ভব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সমাধান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 করা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 করার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চিন্তা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করছ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সাপ্তাহে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সোম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বৃহস্পতিবার</w:t>
      </w:r>
      <w:r w:rsidRPr="00D12AA9">
        <w:rPr>
          <w:rFonts w:ascii="Kalpurush" w:hAnsi="Kalpurush" w:cs="Kalpurush"/>
          <w:sz w:val="24"/>
          <w:szCs w:val="24"/>
        </w:rPr>
        <w:t>?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সাওম পালনে তো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অনেক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কুদসিতে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আদম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সন্তানের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প্রতিটি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ব্যতীত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আমি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-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প্রতিদান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hAnsi="Kalpurush" w:cs="Kalpurush"/>
          <w:sz w:val="24"/>
          <w:szCs w:val="24"/>
          <w:cs/>
          <w:lang w:bidi="bn-IN"/>
        </w:rPr>
        <w:t>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ী, হাদীস নং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১৯০৪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সহীহ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১১৫১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তাকওয়া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সৃষ্টির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উদ্দেশে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সাওমে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বিধান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মর্মে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পবিত্র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কুরআনে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স্পষ্ট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বক্তব্য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 বলেন,</w:t>
      </w:r>
    </w:p>
    <w:p w:rsidR="00D12AA9" w:rsidRDefault="00D12AA9" w:rsidP="00D12AA9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كُتِبَ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ٱلصِّيَامُ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كُتِبَ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تَتَّقُونَ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١٨٣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মুমিনগণ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ফর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ফর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হয়েছে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পূর্ববর্তীদের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আশা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তাকওয়া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অবলম্বনকারী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[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বাকারা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12AA9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১৮৩</w:t>
      </w:r>
      <w:r w:rsidRPr="00D12AA9">
        <w:rPr>
          <w:rFonts w:ascii="Kalpurush" w:hAnsi="Kalpurush" w:cs="Kalpurush"/>
          <w:sz w:val="24"/>
          <w:szCs w:val="24"/>
        </w:rPr>
        <w:t xml:space="preserve">]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সাওমে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প্রবৃত্তির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টানে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ছুটে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যাওয়া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সুরক্ষা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প্রতিদান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মানুষের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ইচ্ছাশক্তি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দৃঢ়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ধৈর্য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সহনশীলতা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নাফসের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খায়েস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আনন্দদায়ক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বিষয়ের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নিয়ন্ত্রণ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প্রতিষ্ঠার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দীক্ষাও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রয়েছে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সাওমের মধ্যে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ব্যাপার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মনস্থির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আশা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বোঝা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হালকা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পাঁচ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হারাম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জিনিসে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দৃষ্টি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সংবরণ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কখনো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অলসতা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দেখাবে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অশ্লীল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ম্যাগাজিন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বিবস্ত্র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ছবি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ইত্যাদি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পাপ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অশ্লীল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কর্মে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জড়িয়ে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মানুষকে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উৎসাহিত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মধ্যে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খারাপ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প্রভাব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জি</w:t>
      </w:r>
      <w:r w:rsidR="007C6F1C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রাখে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সবাই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পানাহ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চাই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আল্লাহ তা‘আলা বলেন,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7C6F1C" w:rsidRDefault="00D12AA9" w:rsidP="00D12AA9">
      <w:pPr>
        <w:autoSpaceDE w:val="0"/>
        <w:autoSpaceDN w:val="0"/>
        <w:adjustRightInd w:val="0"/>
        <w:spacing w:after="0"/>
        <w:jc w:val="both"/>
        <w:rPr>
          <w:rFonts w:ascii="Kalpurush" w:hAnsi="Kalpurush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يَغُضُّواْ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أَبۡصَٰرِهِمۡ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وَيَحۡفَظُواْ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فُرُوجَهُمۡۚ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أَزۡكَىٰ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خَبِيرُۢ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يَصۡنَعُونَ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النور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মুমিন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পুরুষদের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ুন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দৃষ্টিকে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সংযত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রাখবে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লজ্জাস্থানের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হিফাযত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এটাই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অধিক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পবিত্র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নিশ্চয়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সম্যক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অবহিত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[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আন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নূর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12AA9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৩০</w:t>
      </w:r>
      <w:r w:rsidRPr="00D12AA9">
        <w:rPr>
          <w:rFonts w:ascii="Kalpurush" w:hAnsi="Kalpurush" w:cs="Kalpurush"/>
          <w:sz w:val="24"/>
          <w:szCs w:val="24"/>
        </w:rPr>
        <w:t xml:space="preserve">] 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জেনে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রাখা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উচিত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অবৈধ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বিরত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অবহেলা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শয়তানকে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সুযোগ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পরবর্তী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পদক্ষেপকে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সামনে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সজ্জিত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উপস্থাপন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কর্ম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সম্পাদনের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উদ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গ্রীব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পড়ে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একবারের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হলেও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ইচ্ছার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সামনে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নতজানু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="001B6939">
        <w:rPr>
          <w:rFonts w:ascii="Kalpurush" w:hAnsi="Kalpurush" w:cs="Kalpurush"/>
          <w:sz w:val="24"/>
          <w:szCs w:val="24"/>
          <w:cs/>
          <w:lang w:bidi="bn-IN"/>
        </w:rPr>
        <w:t>হয়েছ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ছয়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গুনাহ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মনস্কামনা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পাপে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লিপ্ত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হওয়ার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শয়তানের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ওয়াসওয়াসা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অনুভূত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স্মরণ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অঙ্গপ্রত্যঙ্গ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কিয়ামতের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মাঠে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বিরুদ্ধে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সাক্ষী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দাঁড়াবে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অঙ্গপ্রত্যঙ্গ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যৌবন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উদ্যম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ি‘আ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মত</w:t>
      </w:r>
      <w:r w:rsidRPr="00D12AA9">
        <w:rPr>
          <w:rFonts w:ascii="Kalpurush" w:hAnsi="Kalpurush" w:cs="Kalpurush"/>
          <w:sz w:val="24"/>
          <w:szCs w:val="24"/>
        </w:rPr>
        <w:t xml:space="preserve">?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ি‘আ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মতকে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পাপ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অর্জনের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আদেশ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নিষেধের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বিরুদ্ধে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যাওয়ার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ক্ষেত্রে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প্রদত্ত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ি‘আ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মতের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শুকরিয়া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আদায়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12AA9">
        <w:rPr>
          <w:rFonts w:ascii="Kalpurush" w:hAnsi="Kalpurush" w:cs="Kalpurush"/>
          <w:sz w:val="24"/>
          <w:szCs w:val="24"/>
        </w:rPr>
        <w:t xml:space="preserve">? </w:t>
      </w:r>
    </w:p>
    <w:p w:rsid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আরেকটি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বিষয়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সতর্ক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হলো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বাণী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অবশেষে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জাহান্নামের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পৌঁছবে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কান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চোখ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চামড়া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বিরুদ্ধে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কৃতকর্ম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="001B6939">
        <w:rPr>
          <w:rFonts w:ascii="Kalpurush" w:hAnsi="Kalpurush" w:cs="Kalpurush"/>
          <w:sz w:val="24"/>
          <w:szCs w:val="24"/>
          <w:cs/>
          <w:lang w:bidi="bn-IN"/>
        </w:rPr>
        <w:t>সাক্ষ</w:t>
      </w:r>
      <w:r w:rsidR="001B6939">
        <w:rPr>
          <w:rFonts w:ascii="Kalpurush" w:hAnsi="Kalpurush" w:cs="Kalpurush" w:hint="cs"/>
          <w:sz w:val="24"/>
          <w:szCs w:val="24"/>
          <w:cs/>
          <w:lang w:bidi="bn-BD"/>
        </w:rPr>
        <w:t>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চামড়াগুলোকে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বিরুদ্ধে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সাক্ষ্য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দিলে</w:t>
      </w:r>
      <w:r w:rsidRPr="00D12AA9">
        <w:rPr>
          <w:rFonts w:ascii="Kalpurush" w:hAnsi="Kalpurush" w:cs="Kalpurush"/>
          <w:sz w:val="24"/>
          <w:szCs w:val="24"/>
        </w:rPr>
        <w:t xml:space="preserve">?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বাক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শক্তি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যিনি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সবকিছুকে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বাক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শক্তি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দিয়েছেন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তোমাদেরকে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প্রথমবার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সৃষ্টি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করেছেন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তাঁরই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প্রত্যাবর্তিত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[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ফুসসিলাত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12AA9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২০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২১</w:t>
      </w:r>
      <w:r w:rsidRPr="00D12AA9">
        <w:rPr>
          <w:rFonts w:ascii="Kalpurush" w:hAnsi="Kalpurush" w:cs="Kalpurush"/>
          <w:sz w:val="24"/>
          <w:szCs w:val="24"/>
        </w:rPr>
        <w:t xml:space="preserve">]  </w:t>
      </w:r>
    </w:p>
    <w:p w:rsidR="00D12AA9" w:rsidRPr="00D12AA9" w:rsidRDefault="00D12AA9" w:rsidP="001B69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এসেছে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আনাস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IN"/>
        </w:rPr>
        <w:t>‘</w:t>
      </w:r>
      <w:r>
        <w:rPr>
          <w:rFonts w:ascii="Kalpurush" w:hAnsi="Kalpurush" w:cs="Kalpurush"/>
          <w:sz w:val="24"/>
          <w:szCs w:val="24"/>
          <w:cs/>
          <w:lang w:bidi="bn-IN"/>
        </w:rPr>
        <w:t>আনহু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কাছে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ছিলাম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হেসে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উঠলেন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বললেন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জান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হাসছি</w:t>
      </w:r>
      <w:r w:rsidRPr="00D12AA9">
        <w:rPr>
          <w:rFonts w:ascii="Kalpurush" w:hAnsi="Kalpurush" w:cs="Kalpurush"/>
          <w:sz w:val="24"/>
          <w:szCs w:val="24"/>
        </w:rPr>
        <w:t xml:space="preserve">?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বললাম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রাসূলই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ভাল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জানেন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বান্দা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রবকে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="001B6939">
        <w:rPr>
          <w:rFonts w:ascii="Kalpurush" w:hAnsi="Kalpurush" w:cs="Kalpurush" w:hint="cs"/>
          <w:sz w:val="24"/>
          <w:szCs w:val="24"/>
          <w:cs/>
          <w:lang w:bidi="bn-BD"/>
        </w:rPr>
        <w:t xml:space="preserve">উদ্দেশ্য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নিয়েই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হাসছি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রব</w:t>
      </w:r>
      <w:r w:rsidRPr="00D12AA9">
        <w:rPr>
          <w:rFonts w:ascii="Kalpurush" w:hAnsi="Kalpurush" w:cs="Kalpurush"/>
          <w:sz w:val="24"/>
          <w:szCs w:val="24"/>
        </w:rPr>
        <w:t xml:space="preserve">!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যু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লুম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আশ্রয়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দাও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Pr="00D12AA9">
        <w:rPr>
          <w:rFonts w:ascii="Kalpurush" w:hAnsi="Kalpurush" w:cs="Kalpurush"/>
          <w:sz w:val="24"/>
          <w:szCs w:val="24"/>
        </w:rPr>
        <w:t xml:space="preserve">?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তিনি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বলবেন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হ্যাঁ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বান্দা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তাহলে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নিজকে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সাক্ষী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ব্যতীত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কারও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সাক্ষীকে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বৈধতা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বলবেন</w:t>
      </w:r>
      <w:r w:rsidRPr="00D12AA9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‘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নিজেই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সাক্ষী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হিসেবে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যথেষ্ট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রেকর্ডসংরক্ষণকারী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র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ি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শতারাও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সাক্ষী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lastRenderedPageBreak/>
        <w:t>হিসেবে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যথেষ্ট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ব্যক্তির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মুখ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আটকে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="001B693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অঙ্গপ্রত্য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ঙ্গকে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বলো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তখন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সম্পর্কে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শোনার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সুযোগ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বলবে</w:t>
      </w:r>
      <w:r w:rsidRPr="00D12AA9">
        <w:rPr>
          <w:rFonts w:ascii="Kalpurush" w:hAnsi="Kalpurush" w:cs="Kalpurush"/>
          <w:sz w:val="24"/>
          <w:szCs w:val="24"/>
        </w:rPr>
        <w:t>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‘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তোমাদের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ধ্বংস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হোক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নিপাত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যাও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শ্রম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মেহনত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D12AA9">
        <w:rPr>
          <w:rFonts w:ascii="Kalpurush" w:hAnsi="Kalpurush" w:cs="Kalpurush"/>
          <w:sz w:val="24"/>
          <w:szCs w:val="24"/>
        </w:rPr>
        <w:t xml:space="preserve">?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২৯৫৯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সাত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লোকচক্ষুর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অন্তরালে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একান্ত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হওয়া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দূরে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থেকো</w:t>
      </w:r>
      <w:r w:rsidRPr="007C6F1C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বিষয়ে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ভাবার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সময়কে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উপকারী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সচেষ্ট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হও</w:t>
      </w:r>
      <w:r w:rsidRPr="007C6F1C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সৎ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কাজ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কুরআন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তিলাওয়াত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যিকর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ইত্যাদি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b/>
          <w:bCs/>
          <w:sz w:val="24"/>
          <w:szCs w:val="24"/>
          <w:cs/>
          <w:lang w:bidi="bn-IN"/>
        </w:rPr>
        <w:t>আট</w:t>
      </w:r>
      <w:r w:rsidRPr="00D12AA9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ফাসেক</w:t>
      </w:r>
      <w:r w:rsidRPr="00D12AA9">
        <w:rPr>
          <w:rFonts w:ascii="Kalpurush" w:hAnsi="Kalpurush" w:cs="Kalpurush"/>
          <w:sz w:val="24"/>
          <w:szCs w:val="24"/>
        </w:rPr>
        <w:t>-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ফুজ্জার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অসৎ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ব্যক্তিদের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সঙ্গ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ত্যাগ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="001B6939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এসব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বিষয়ে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গুরুত্ব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যৌন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উত্তেজক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কথাবার্তা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অভ্যস্ত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গুনাহকে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তুচ্ছ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পেশ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এবং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কর্মে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পরিণত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নির্ভয়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ওদেরকে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ছেড়ে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সৎলোকদের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সঙ্গ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নাও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কথা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স্মরণ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করিয়ে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তাঁর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আনুগত্যের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সহায়তা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দেবে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রাসূলুল্লাহ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সাল্লাল্লাহু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আলাইহি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ওয়াসাল্লাম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মানুষ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বন্ধুর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দীনের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থাকে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সাথে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বন্ধুত্ব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করছ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বিবেচনা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>
        <w:rPr>
          <w:rFonts w:ascii="Kalpurush" w:hAnsi="Kalpurush" w:cs="Kalpurush"/>
          <w:sz w:val="24"/>
          <w:szCs w:val="24"/>
          <w:cs/>
          <w:lang w:bidi="bn-IN"/>
        </w:rPr>
        <w:t>তিরমিয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ী, হাদীস নং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২৩৭৮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বাণী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হাদ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সটিকে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সহ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হুত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তিরমিয</w:t>
      </w:r>
      <w:r>
        <w:rPr>
          <w:rFonts w:ascii="Kalpurush" w:hAnsi="Kalpurush" w:cs="Kalpurush" w:hint="cs"/>
          <w:sz w:val="24"/>
          <w:szCs w:val="24"/>
          <w:highlight w:val="white"/>
          <w:cs/>
          <w:lang w:bidi="bn-BD"/>
        </w:rPr>
        <w:t>ী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হাসান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</w:rPr>
        <w:t>(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১৯৩৭</w:t>
      </w:r>
      <w:r w:rsidRPr="00D12AA9">
        <w:rPr>
          <w:rFonts w:ascii="Kalpurush" w:hAnsi="Kalpurush" w:cs="Kalpurush"/>
          <w:sz w:val="24"/>
          <w:szCs w:val="24"/>
        </w:rPr>
        <w:t xml:space="preserve">) </w:t>
      </w:r>
    </w:p>
    <w:p w:rsidR="00D12AA9" w:rsidRPr="00D12AA9" w:rsidRDefault="00D12AA9" w:rsidP="00D12AA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.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যদি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ধরে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দুর্বলতার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একমুহূর্তে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পাপে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নিপতিত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হয়েছ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পরামর্শ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থাকবে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ওদিকে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যেও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বরং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দ্রুত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শক্তভাবে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করো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আশা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করি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লোকদের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দলভুক্ত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ব্যাপারে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বলেছেন</w:t>
      </w:r>
      <w:r w:rsidRPr="00D12AA9">
        <w:rPr>
          <w:rFonts w:ascii="Kalpurush" w:hAnsi="Kalpurush" w:cs="Kalpurush"/>
          <w:sz w:val="24"/>
          <w:szCs w:val="24"/>
        </w:rPr>
        <w:t xml:space="preserve">: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কোনো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অশ্লীল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কাজ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অথবা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নিজদের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প্রতি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যু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লুম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করলে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স্মরণ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অতঃপর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তাদের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গুনাহের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চায়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ছাড়া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গুনাহ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করবে</w:t>
      </w:r>
      <w:r w:rsidRPr="00D12AA9">
        <w:rPr>
          <w:rFonts w:ascii="Kalpurush" w:hAnsi="Kalpurush" w:cs="Kalpurush"/>
          <w:sz w:val="24"/>
          <w:szCs w:val="24"/>
        </w:rPr>
        <w:t xml:space="preserve">?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করেছে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জেনে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শুনে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তারা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[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ইমরান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D12AA9">
        <w:rPr>
          <w:rFonts w:ascii="Kalpurush" w:hAnsi="Kalpurush" w:cs="Kalpurush"/>
          <w:sz w:val="24"/>
          <w:szCs w:val="24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১৩৫</w:t>
      </w:r>
      <w:r w:rsidRPr="00D12AA9">
        <w:rPr>
          <w:rFonts w:ascii="Kalpurush" w:hAnsi="Kalpurush" w:cs="Kalpurush"/>
          <w:sz w:val="24"/>
          <w:szCs w:val="24"/>
        </w:rPr>
        <w:t xml:space="preserve">] </w:t>
      </w:r>
    </w:p>
    <w:p w:rsidR="00C90E54" w:rsidRPr="00D12AA9" w:rsidRDefault="00D12AA9" w:rsidP="001B6939">
      <w:pPr>
        <w:autoSpaceDE w:val="0"/>
        <w:autoSpaceDN w:val="0"/>
        <w:bidi w:val="0"/>
        <w:adjustRightInd w:val="0"/>
        <w:spacing w:after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D12AA9">
        <w:rPr>
          <w:rFonts w:ascii="Kalpurush" w:hAnsi="Kalpurush" w:cs="Kalpurush"/>
          <w:sz w:val="24"/>
          <w:szCs w:val="24"/>
          <w:cs/>
          <w:lang w:bidi="bn-IN"/>
        </w:rPr>
        <w:t>প্রিয়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ভাই</w:t>
      </w:r>
      <w:r w:rsidRPr="00D12AA9">
        <w:rPr>
          <w:rFonts w:ascii="Kalpurush" w:hAnsi="Kalpurush" w:cs="Kalpurush"/>
          <w:sz w:val="24"/>
          <w:szCs w:val="24"/>
        </w:rPr>
        <w:t xml:space="preserve">!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তুমি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রহমত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থেকে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নিরাশ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হয়ো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হুঁশিয়ার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থাকো</w:t>
      </w:r>
      <w:r w:rsidRPr="00D12AA9">
        <w:rPr>
          <w:rFonts w:ascii="Kalpurush" w:hAnsi="Kalpurush" w:cs="Kalpurush"/>
          <w:sz w:val="24"/>
          <w:szCs w:val="24"/>
        </w:rPr>
        <w:t xml:space="preserve">,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শয়তান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আধিপত্য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বিস্তার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করতে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তোমাকে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ওয়াসওয়াসা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দেয়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তোমার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গুনাহ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কখনো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করবেন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না</w:t>
      </w:r>
      <w:r w:rsidRPr="007C6F1C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কেননা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তাওবাকারীর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জন্য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আল্লাহ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সকল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highlight w:val="white"/>
          <w:cs/>
          <w:lang w:bidi="bn-IN"/>
        </w:rPr>
        <w:t>গুনাহই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ক্ষমা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করে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  <w:r w:rsidRPr="00D12AA9">
        <w:rPr>
          <w:rFonts w:ascii="Kalpurush" w:hAnsi="Kalpurush" w:cs="Kalpurush"/>
          <w:sz w:val="24"/>
          <w:szCs w:val="24"/>
          <w:cs/>
          <w:lang w:bidi="bn-IN"/>
        </w:rPr>
        <w:t>দেন</w:t>
      </w:r>
      <w:r w:rsidRPr="007C6F1C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D12AA9">
        <w:rPr>
          <w:rFonts w:ascii="Kalpurush" w:hAnsi="Kalpurush" w:cs="Kalpurush"/>
          <w:sz w:val="24"/>
          <w:szCs w:val="24"/>
        </w:rPr>
        <w:t xml:space="preserve"> </w:t>
      </w:r>
    </w:p>
    <w:p w:rsidR="00D12AA9" w:rsidRDefault="00D12AA9" w:rsidP="00D12AA9">
      <w:pPr>
        <w:bidi w:val="0"/>
        <w:spacing w:after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  <w:r w:rsidRPr="00D12AA9"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D12AA9" w:rsidRDefault="00D12AA9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C90E54" w:rsidRPr="00D12AA9" w:rsidRDefault="00C90E54" w:rsidP="00D12AA9">
      <w:pPr>
        <w:bidi w:val="0"/>
        <w:spacing w:after="0"/>
        <w:jc w:val="center"/>
        <w:rPr>
          <w:rFonts w:ascii="Kalpurush" w:hAnsi="Kalpurush" w:cs="Kalpurush"/>
          <w:sz w:val="24"/>
          <w:szCs w:val="24"/>
          <w:cs/>
          <w:lang w:bidi="bn-BD"/>
        </w:rPr>
      </w:pPr>
    </w:p>
    <w:p w:rsidR="005666DC" w:rsidRPr="00D12AA9" w:rsidRDefault="00DC6A8E" w:rsidP="00D12AA9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  <w:r w:rsidRPr="00D12AA9">
        <w:rPr>
          <w:rFonts w:ascii="Kalpurush" w:hAnsi="Kalpurush" w:cs="Kalpurush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D60542F" wp14:editId="138A622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12AA9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28F" w:rsidRDefault="006D428F" w:rsidP="00E32771">
      <w:pPr>
        <w:spacing w:after="0" w:line="240" w:lineRule="auto"/>
      </w:pPr>
      <w:r>
        <w:separator/>
      </w:r>
    </w:p>
  </w:endnote>
  <w:endnote w:type="continuationSeparator" w:id="0">
    <w:p w:rsidR="006D428F" w:rsidRDefault="006D428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A311A8D-0460-4C47-A403-21BC0A6042DF}"/>
    <w:embedBold r:id="rId2" w:fontKey="{1CC422DF-D27D-496B-843C-F0E7BFF03A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8E5FFEC-278A-4831-B996-97A17A876C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58F28E4-19A3-4339-8F3E-E925209D52B7}"/>
    <w:embedBold r:id="rId5" w:fontKey="{5B49617B-C8B4-4A02-AFC0-4B802F6C5CE2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6" w:fontKey="{FBE26F7F-103E-4D4D-8ABC-18740EF2396B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23859A13-8075-4656-ADC6-17CC766F9904}"/>
    <w:embedBold r:id="rId8" w:fontKey="{E666156A-E533-477A-A09A-23B358E0B0B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B6DBE555-32D6-40B8-B886-D46B6F8D392D}"/>
    <w:embedBold r:id="rId10" w:fontKey="{E330C624-755B-4EA1-BDB3-B6E37FA94E3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0318C821-74D3-40F7-9E37-0362E9F45A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3AC52223-0879-4484-9DE8-C8C920C6BB3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600F0F8D-4FCD-4C90-A227-DC576ACBD8A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24AD7BD9-7ED2-42A0-9289-756A082793ED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5" w:fontKey="{DB8E0CCE-EB99-4225-9D23-477D5EB03117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186DF246-36B0-490C-A18A-EC8206E0605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B698B824-3FCB-4401-9D8D-EA917C8F0D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11512FF" wp14:editId="2086674D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F63BA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28F" w:rsidRDefault="006D428F" w:rsidP="00E32771">
      <w:pPr>
        <w:spacing w:after="0" w:line="240" w:lineRule="auto"/>
      </w:pPr>
      <w:r>
        <w:separator/>
      </w:r>
    </w:p>
  </w:footnote>
  <w:footnote w:type="continuationSeparator" w:id="0">
    <w:p w:rsidR="006D428F" w:rsidRDefault="006D428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9E96494" wp14:editId="59C43A1C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50769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D12AA9" w:rsidP="00D12AA9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D12AA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সমকামী</w:t>
                            </w:r>
                            <w:r w:rsidRPr="00D12AA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12AA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এবং</w:t>
                            </w:r>
                            <w:r w:rsidRPr="00D12AA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12AA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সে</w:t>
                            </w:r>
                            <w:r w:rsidRPr="00D12AA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12AA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এর</w:t>
                            </w:r>
                            <w:r w:rsidRPr="00D12AA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12AA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এলাজ</w:t>
                            </w:r>
                            <w:r w:rsidRPr="00D12AA9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D12AA9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প্রার্থী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D0607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4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E96494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ef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I0rN5/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077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D12AA9" w:rsidP="00D12AA9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D12AA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সমকামী</w:t>
                      </w:r>
                      <w:r w:rsidRPr="00D12AA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12AA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এবং</w:t>
                      </w:r>
                      <w:r w:rsidRPr="00D12AA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12AA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সে</w:t>
                      </w:r>
                      <w:r w:rsidRPr="00D12AA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12AA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এর</w:t>
                      </w:r>
                      <w:r w:rsidRPr="00D12AA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12AA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এলাজ</w:t>
                      </w:r>
                      <w:r w:rsidRPr="00D12AA9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D12AA9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প্রার্থী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D0607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4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7F634CA" wp14:editId="1B540373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17BFB9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F35C452" wp14:editId="2CB970D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35C452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12AD19A" wp14:editId="42B7F78F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63BD2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653BC7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A9"/>
    <w:rsid w:val="0000503E"/>
    <w:rsid w:val="0000656E"/>
    <w:rsid w:val="00014A18"/>
    <w:rsid w:val="000356C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B6939"/>
    <w:rsid w:val="001D5361"/>
    <w:rsid w:val="001F14F0"/>
    <w:rsid w:val="001F4E86"/>
    <w:rsid w:val="002219E3"/>
    <w:rsid w:val="0023307B"/>
    <w:rsid w:val="00235692"/>
    <w:rsid w:val="002372C3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05CFD"/>
    <w:rsid w:val="00612832"/>
    <w:rsid w:val="00631E7F"/>
    <w:rsid w:val="00632FB4"/>
    <w:rsid w:val="00662A2B"/>
    <w:rsid w:val="00677AE4"/>
    <w:rsid w:val="0069533C"/>
    <w:rsid w:val="006C1068"/>
    <w:rsid w:val="006D428F"/>
    <w:rsid w:val="006E0420"/>
    <w:rsid w:val="006F4219"/>
    <w:rsid w:val="00717FAE"/>
    <w:rsid w:val="00770B0C"/>
    <w:rsid w:val="0077162A"/>
    <w:rsid w:val="00795BD3"/>
    <w:rsid w:val="007C1387"/>
    <w:rsid w:val="007C6F1C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06078"/>
    <w:rsid w:val="00D12355"/>
    <w:rsid w:val="00D12AA9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849E4"/>
    <w:rsid w:val="00E942BB"/>
    <w:rsid w:val="00E95148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5CE88D-A099-47DB-A263-BE33F2F9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NormalWeb">
    <w:name w:val="Normal (Web)"/>
    <w:basedOn w:val="Normal"/>
    <w:rsid w:val="00D12AA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12AA9"/>
  </w:style>
  <w:style w:type="character" w:customStyle="1" w:styleId="apple-style-span">
    <w:name w:val="apple-style-span"/>
    <w:basedOn w:val="DefaultParagraphFont"/>
    <w:rsid w:val="00D12AA9"/>
  </w:style>
  <w:style w:type="paragraph" w:customStyle="1" w:styleId="a">
    <w:name w:val="باب"/>
    <w:basedOn w:val="Normal"/>
    <w:rsid w:val="00D12AA9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6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93ABD-527F-47FC-BBBE-FF1AE0738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95</TotalTime>
  <Pages>6</Pages>
  <Words>1668</Words>
  <Characters>8493</Characters>
  <Application>Microsoft Office Word</Application>
  <DocSecurity>0</DocSecurity>
  <Lines>151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সমকামী এবং তা থেকে মুক্তিকামী</vt:lpstr>
      <vt:lpstr/>
    </vt:vector>
  </TitlesOfParts>
  <Manager/>
  <Company>islamhouse.com</Company>
  <LinksUpToDate>false</LinksUpToDate>
  <CharactersWithSpaces>10106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সমকামী এবং তা থেকে মুক্তিকামী</dc:title>
  <dc:subject>সমকামী এবং তা থেকে মুক্তিকামী</dc:subject>
  <dc:creator>ইসলাম কিউ এ</dc:creator>
  <cp:keywords>সমকামী এবং তা থেকে মুক্তিকামী</cp:keywords>
  <dc:description>সমকামী এবং তা থেকে মুক্তিকামী</dc:description>
  <cp:lastModifiedBy>elhashemy</cp:lastModifiedBy>
  <cp:revision>5</cp:revision>
  <cp:lastPrinted>2015-03-07T18:24:00Z</cp:lastPrinted>
  <dcterms:created xsi:type="dcterms:W3CDTF">2015-10-07T16:41:00Z</dcterms:created>
  <dcterms:modified xsi:type="dcterms:W3CDTF">2016-01-23T09:28:00Z</dcterms:modified>
  <cp:category/>
</cp:coreProperties>
</file>