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912D68" w:rsidRDefault="008B3703" w:rsidP="00620400">
      <w:pPr>
        <w:rPr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404B8D" w:rsidP="00404B8D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404B8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স্ত্রীর</w:t>
      </w:r>
      <w:r w:rsidRPr="00404B8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04B8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সাথে</w:t>
      </w:r>
      <w:r w:rsidRPr="00404B8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04B8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ইন্টারনেটে</w:t>
      </w:r>
      <w:r w:rsidRPr="00404B8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04B8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চ্যাট</w:t>
      </w:r>
      <w:r w:rsidRPr="00404B8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04B8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করে</w:t>
      </w:r>
      <w:r w:rsidRPr="00404B8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04B8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পুলকিত</w:t>
      </w:r>
      <w:r w:rsidRPr="00404B8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04B8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হওয়া</w:t>
      </w:r>
      <w:r w:rsidRPr="00404B8D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04B8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প্রসঙ্গে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404B8D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675FF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محادثة</w:t>
      </w:r>
      <w:r w:rsidRPr="00675FF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675FF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الزوجة</w:t>
      </w:r>
      <w:r w:rsidRPr="00675FF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675FF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عبر</w:t>
      </w:r>
      <w:r w:rsidRPr="00675FF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675FF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الانترنت</w:t>
      </w:r>
      <w:r w:rsidRPr="00675FF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675FF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والاستمتاع</w:t>
      </w:r>
      <w:r w:rsidRPr="00675FF8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675FF8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بذلك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C5708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12D68" w:rsidRPr="00912D68" w:rsidRDefault="00404B8D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  <w:r w:rsidRPr="00404B8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মুহাম্মাদ</w:t>
      </w:r>
      <w:r w:rsidRPr="00404B8D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04B8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404B8D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04B8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404B8D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404B8D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মুনাজ্জিদ</w:t>
      </w:r>
    </w:p>
    <w:p w:rsidR="00A03054" w:rsidRPr="00DF7E4B" w:rsidRDefault="00404B8D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 w:rsidRPr="00675F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675F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675F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675F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675FF8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cs/>
          <w:lang w:bidi="bn-BD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404B8D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সানাউল্লাহ নজির আহমদ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242491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ترجمة:</w:t>
      </w:r>
      <w:r w:rsidR="00404B8D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ثناء الله نذير أحمد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404B8D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CB71BEC" wp14:editId="77B70812">
            <wp:simplePos x="0" y="0"/>
            <wp:positionH relativeFrom="margin">
              <wp:posOffset>396106</wp:posOffset>
            </wp:positionH>
            <wp:positionV relativeFrom="paragraph">
              <wp:posOffset>86275</wp:posOffset>
            </wp:positionV>
            <wp:extent cx="5104263" cy="472357"/>
            <wp:effectExtent l="0" t="0" r="0" b="444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23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B8D" w:rsidRPr="00404B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স্ত্রীর</w:t>
      </w:r>
      <w:r w:rsidR="00404B8D" w:rsidRPr="00404B8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4B8D" w:rsidRPr="00404B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সাথে</w:t>
      </w:r>
      <w:r w:rsidR="00404B8D" w:rsidRPr="00404B8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4B8D" w:rsidRPr="00404B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ইন্টারনেটে</w:t>
      </w:r>
      <w:r w:rsidR="00404B8D" w:rsidRPr="00404B8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4B8D" w:rsidRPr="00404B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চ্যাট</w:t>
      </w:r>
      <w:r w:rsidR="00404B8D" w:rsidRPr="00404B8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4B8D" w:rsidRPr="00404B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করে</w:t>
      </w:r>
      <w:r w:rsidR="00404B8D" w:rsidRPr="00404B8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4B8D" w:rsidRPr="00404B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পুলকিত</w:t>
      </w:r>
      <w:r w:rsidR="00404B8D" w:rsidRPr="00404B8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4B8D" w:rsidRPr="00404B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হওয়া</w:t>
      </w:r>
      <w:r w:rsidR="00404B8D" w:rsidRPr="00404B8D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04B8D" w:rsidRPr="00404B8D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প্রসঙ্গে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04B8D" w:rsidRPr="00675FF8" w:rsidRDefault="00404B8D" w:rsidP="00404B8D">
      <w:pPr>
        <w:bidi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675FF8">
        <w:rPr>
          <w:rFonts w:ascii="Kalpurush" w:hAnsi="Kalpurush" w:cs="Kalpurush"/>
          <w:b/>
          <w:bCs/>
          <w:sz w:val="24"/>
          <w:szCs w:val="24"/>
          <w:cs/>
          <w:lang w:bidi="bn-BD"/>
        </w:rPr>
        <w:t>প্রশ্ন</w:t>
      </w:r>
      <w:r w:rsidRPr="00675FF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: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সৌদি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আরবে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কাজ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করি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আল</w:t>
      </w:r>
      <w:r>
        <w:rPr>
          <w:rFonts w:ascii="Kalpurush" w:eastAsia="SimSun" w:hAnsi="Kalpurush" w:cs="Kalpurush" w:hint="cs"/>
          <w:sz w:val="24"/>
          <w:szCs w:val="24"/>
          <w:highlight w:val="white"/>
          <w:cs/>
          <w:lang w:eastAsia="zh-CN" w:bidi="bn-BD"/>
        </w:rPr>
        <w:t>-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হামদুলিল্লাহ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,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যথাসাধ্য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সুন্নতের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পাবন্দ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চেষ্টা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করি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রীতিমত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মসজিদে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সালাত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আদায়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করি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প্রথমবার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 আমার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ফ্যামিলিকে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দেশে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রেখে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আসি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বা</w:t>
      </w:r>
      <w:r>
        <w:rPr>
          <w:rFonts w:ascii="Kalpurush" w:eastAsia="SimSun" w:hAnsi="Kalpurush" w:cs="Kalpurush" w:hint="cs"/>
          <w:sz w:val="24"/>
          <w:szCs w:val="24"/>
          <w:highlight w:val="white"/>
          <w:cs/>
          <w:lang w:eastAsia="zh-CN" w:bidi="bn-BD"/>
        </w:rPr>
        <w:t>চ্চা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দের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পড়াশোনার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প্রয়োজনে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যখন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ইন্টারনেটের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মাধ্যমে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কথা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অডিও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ভিজুয়াল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উভয়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পদ্ধতিতে,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তখন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মাঝে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-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মধ্যে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স্ত্রীকে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দেহের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বিশেষ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অংশ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দেখাতে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বলি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দ্বারা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যৌন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উত্তেজনা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অনুভব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ঠেকিয়ে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রাখা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পক্ষে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অসম্ভব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পড়ে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অতঃপর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হস্তমৈথুন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নিজেকে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শান্ত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করি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স্ত্রী</w:t>
      </w:r>
      <w:r>
        <w:rPr>
          <w:rFonts w:ascii="Kalpurush" w:eastAsia="SimSun" w:hAnsi="Kalpurush" w:cs="Kalpurush"/>
          <w:sz w:val="24"/>
          <w:szCs w:val="24"/>
          <w:cs/>
          <w:lang w:eastAsia="zh-CN" w:bidi="bn-BD"/>
        </w:rPr>
        <w:t>র আশ্রয়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ব্যতীত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অন্য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কোনোভাবে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যৌনক্ষুধা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মেটানো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সূরা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আল-</w:t>
      </w:r>
      <w:r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মুমিন</w:t>
      </w:r>
      <w:r>
        <w:rPr>
          <w:rFonts w:ascii="Kalpurush" w:eastAsia="SimSun" w:hAnsi="Kalpurush" w:cs="Kalpurush" w:hint="cs"/>
          <w:sz w:val="24"/>
          <w:szCs w:val="24"/>
          <w:highlight w:val="white"/>
          <w:cs/>
          <w:lang w:eastAsia="zh-CN" w:bidi="bn-BD"/>
        </w:rPr>
        <w:t>ূ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নে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(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আয়াত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>: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২৩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>: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৬</w:t>
      </w:r>
      <w:r>
        <w:rPr>
          <w:rFonts w:ascii="Kalpurush" w:eastAsia="SimSun" w:hAnsi="Kalpurush" w:cs="Kalpurush"/>
          <w:sz w:val="24"/>
          <w:szCs w:val="24"/>
          <w:lang w:eastAsia="zh-CN"/>
        </w:rPr>
        <w:t>)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বাণী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কর্ম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আওতায়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পড়বে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?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জানি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হস্তমৈথুন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প্রতি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তাকাচ্ছি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করণীয়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?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আসা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জানিয়ে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কৃতজ্ঞ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করবেন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আপনাকে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উত্তম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প্রতিদান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করুন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404B8D" w:rsidRPr="00675FF8" w:rsidRDefault="00404B8D" w:rsidP="00404B8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675FF8">
        <w:rPr>
          <w:rFonts w:ascii="Kalpurush" w:eastAsia="SimSun" w:hAnsi="Kalpurush" w:cs="Kalpurush"/>
          <w:b/>
          <w:bCs/>
          <w:sz w:val="24"/>
          <w:szCs w:val="24"/>
          <w:cs/>
          <w:lang w:eastAsia="zh-CN" w:bidi="bn-IN"/>
        </w:rPr>
        <w:t>উত্তর</w:t>
      </w:r>
      <w:r w:rsidRPr="00675FF8">
        <w:rPr>
          <w:rFonts w:ascii="Kalpurush" w:eastAsia="SimSun" w:hAnsi="Kalpurush" w:cs="Kalpurush" w:hint="cs"/>
          <w:b/>
          <w:bCs/>
          <w:sz w:val="24"/>
          <w:szCs w:val="24"/>
          <w:cs/>
          <w:lang w:eastAsia="zh-CN" w:bidi="bn-BD"/>
        </w:rPr>
        <w:t>:</w:t>
      </w:r>
      <w:r>
        <w:rPr>
          <w:rFonts w:ascii="Kalpurush" w:eastAsia="SimSun" w:hAnsi="Kalpurush" w:cs="Kalpurush" w:hint="cs"/>
          <w:b/>
          <w:bCs/>
          <w:sz w:val="24"/>
          <w:szCs w:val="24"/>
          <w:cs/>
          <w:lang w:eastAsia="zh-CN" w:bidi="bn-BD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-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হামদুলিল্লাহ</w:t>
      </w:r>
    </w:p>
    <w:p w:rsidR="00404B8D" w:rsidRPr="00675FF8" w:rsidRDefault="00404B8D" w:rsidP="00404B8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চ্যাট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প্রোগ্রামে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সাথে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কথা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তাকে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দেখে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তৃপ্তি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আস্বাদন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বৈধ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শর্ত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অন্য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কেউ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স্বামী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BD"/>
        </w:rPr>
        <w:t>-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আলাপচারিতা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শুনতে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পায়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শরীরের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অংশ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দেখতে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পায়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ব্যাপারে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সতর্কতা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অবলম্বন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404B8D" w:rsidRPr="00675FF8" w:rsidRDefault="00404B8D" w:rsidP="00404B8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হস্তমৈথুনের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ব্যাপারে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সাধারণ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620400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বিধান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যে,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কেউ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যিনায়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লিপ্ত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হওয়ার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আশঙ্কা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বোধ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কথা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ভিন্ন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bookmarkStart w:id="0" w:name="_GoBack"/>
      <w:bookmarkEnd w:id="0"/>
    </w:p>
    <w:p w:rsidR="00404B8D" w:rsidRPr="00675FF8" w:rsidRDefault="00404B8D" w:rsidP="00404B8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শা</w:t>
      </w:r>
      <w:r>
        <w:rPr>
          <w:rFonts w:ascii="Kalpurush" w:eastAsia="SimSun" w:hAnsi="Kalpurush" w:cs="Kalpurush" w:hint="cs"/>
          <w:sz w:val="24"/>
          <w:szCs w:val="24"/>
          <w:highlight w:val="white"/>
          <w:cs/>
          <w:lang w:eastAsia="zh-CN" w:bidi="bn-BD"/>
        </w:rPr>
        <w:t>ই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খ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উসাইম</w:t>
      </w:r>
      <w:r>
        <w:rPr>
          <w:rFonts w:ascii="Kalpurush" w:eastAsia="SimSun" w:hAnsi="Kalpurush" w:cs="Kalpurush" w:hint="cs"/>
          <w:sz w:val="24"/>
          <w:szCs w:val="24"/>
          <w:highlight w:val="white"/>
          <w:cs/>
          <w:lang w:eastAsia="zh-CN" w:bidi="bn-BD"/>
        </w:rPr>
        <w:t>ী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হ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.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একবার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জিজ্ঞাসিত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হয়েছিলেন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স্বামী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>-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টেলিফোনে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সেক্স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বিষয়ে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আলাপ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অন্যকে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এমনভাবে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উত্তেজিত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উভয়ের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হস্তমৈথুন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ব্যতীতই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তৃপ্ত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এরূপ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বৈধ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?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প্রশ্নকারী বলেন,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এরূপ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পেছনে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কারণ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ো,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স্বামী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প্রায়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-ই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সফরে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থাকেন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ফলে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আমরা কেবল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প্রতি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মাস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পরপর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মিলিত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হতে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পারি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404B8D" w:rsidRPr="00675FF8" w:rsidRDefault="00404B8D" w:rsidP="00404B8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উক্ত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প্রশ্নের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উত্তরে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বলেছিলেন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: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এরূপ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সমস্যা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নেই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;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বরং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অনুমোদিত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404B8D" w:rsidRPr="00675FF8" w:rsidRDefault="00404B8D" w:rsidP="00404B8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উল্লিখিত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অবস্থায়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হস্তমৈথুন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যুক্ত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হলে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হুকুম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?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শা</w:t>
      </w:r>
      <w:r>
        <w:rPr>
          <w:rFonts w:ascii="Kalpurush" w:eastAsia="SimSun" w:hAnsi="Kalpurush" w:cs="Kalpurush" w:hint="cs"/>
          <w:sz w:val="24"/>
          <w:szCs w:val="24"/>
          <w:highlight w:val="white"/>
          <w:cs/>
          <w:lang w:eastAsia="zh-CN" w:bidi="bn-BD"/>
        </w:rPr>
        <w:t>ই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খকে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প্রশ্নকারী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বিষয়েও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জিজ্ঞাসা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করেছিলেন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উত্তরে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বলেছিলেন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: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হস্তমৈথুনের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বিষয়টি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অধিক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আলোচনার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দাবি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রাখে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সংক্ষেপে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যায়,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হস্তমৈথুন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কেবল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তখনই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বৈধ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যখন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কোনো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ব্যক্তির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যিনায়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লিপ্ত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হওয়ার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আশঙ্কা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থাকে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404B8D" w:rsidRPr="00675FF8" w:rsidRDefault="00404B8D" w:rsidP="00404B8D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প্রশ্নকারী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আরো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জিজ্ঞাসা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করেছিলেন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: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হস্তমৈথুন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যুক্ত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সমস্যা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নেই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বলেছিলেন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: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সমস্যা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নেই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স্বামী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স্ত্রীর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সাথে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নিবিড়ভাবে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মিলিত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হওয়ার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ব্যাপারে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কল্পনা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এতে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দোষের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কিছু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নেই</w:t>
      </w:r>
      <w:r w:rsidRPr="00242491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675FF8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C90E54" w:rsidRPr="00242491" w:rsidRDefault="00404B8D" w:rsidP="00404B8D">
      <w:pPr>
        <w:autoSpaceDE w:val="0"/>
        <w:autoSpaceDN w:val="0"/>
        <w:bidi w:val="0"/>
        <w:adjustRightInd w:val="0"/>
        <w:spacing w:after="0"/>
        <w:jc w:val="center"/>
        <w:rPr>
          <w:rFonts w:asciiTheme="majorBidi" w:hAnsiTheme="majorBidi" w:cs="Kalpurush"/>
          <w:sz w:val="32"/>
          <w:szCs w:val="40"/>
          <w:rtl/>
          <w:cs/>
          <w:lang w:bidi="bn-BD"/>
        </w:rPr>
      </w:pPr>
      <w:r w:rsidRPr="00675FF8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সমাপ্ত</w:t>
      </w:r>
    </w:p>
    <w:p w:rsidR="00870DC1" w:rsidRPr="00DF7E4B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C90E54" w:rsidRPr="00DF7E4B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32"/>
          <w:szCs w:val="32"/>
          <w:rtl/>
          <w:lang w:bidi="ar-EG"/>
        </w:rPr>
      </w:pP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305" w:rsidRDefault="00456305" w:rsidP="00E32771">
      <w:pPr>
        <w:spacing w:after="0" w:line="240" w:lineRule="auto"/>
      </w:pPr>
      <w:r>
        <w:separator/>
      </w:r>
    </w:p>
  </w:endnote>
  <w:endnote w:type="continuationSeparator" w:id="0">
    <w:p w:rsidR="00456305" w:rsidRDefault="0045630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29AE7BF-F114-4FC0-B541-F4A306C0570C}"/>
    <w:embedBold r:id="rId2" w:fontKey="{2E0968A0-967E-4D14-8A5A-E4BCF876FF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DC6550F-6B90-4588-A118-80FDF3527D7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00B56A9D-2309-4374-8A87-5743E7FBAB3D}"/>
    <w:embedBold r:id="rId5" w:fontKey="{A4E9614D-07A1-4E3A-B228-5FAE06DD1418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2ACB11DC-CC04-4E1B-A314-022881582B8A}"/>
    <w:embedBold r:id="rId7" w:fontKey="{3E24B1F4-6DB6-4DAB-85DB-39ECEEB1F8C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7D69D613-7AEC-4C06-B634-DF6C6E541B28}"/>
    <w:embedBold r:id="rId9" w:fontKey="{C81C195F-A2D3-4484-9A8A-FB84965C7011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0A2D022A-FCD0-45D3-92C6-060AE88BF7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421F0E33-3CB7-4122-9C8C-8149344D347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AA05ADAB-3CE9-403A-A702-C56017CA9DE0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3" w:fontKey="{DAA9A8ED-FFC8-4B1C-B724-E1B52F33C93B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6CC8144C-C0FD-4D4C-A83A-2FCB0EEE670D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5" w:fontKey="{4B9F98FC-150E-49E8-817E-291360558C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9BD2700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305" w:rsidRDefault="00456305" w:rsidP="00E32771">
      <w:pPr>
        <w:spacing w:after="0" w:line="240" w:lineRule="auto"/>
      </w:pPr>
      <w:r>
        <w:separator/>
      </w:r>
    </w:p>
  </w:footnote>
  <w:footnote w:type="continuationSeparator" w:id="0">
    <w:p w:rsidR="00456305" w:rsidRDefault="00456305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-586531</wp:posOffset>
              </wp:positionH>
              <wp:positionV relativeFrom="paragraph">
                <wp:posOffset>-177260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229815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404B8D" w:rsidP="00404B8D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404B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স্ত্রীর</w:t>
                            </w:r>
                            <w:r w:rsidRPr="00404B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4B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সাথে</w:t>
                            </w:r>
                            <w:r w:rsidRPr="00404B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4B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ইন্টারনেটে</w:t>
                            </w:r>
                            <w:r w:rsidRPr="00404B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4B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চ্যাট</w:t>
                            </w:r>
                            <w:r w:rsidRPr="00404B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4B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করে</w:t>
                            </w:r>
                            <w:r w:rsidRPr="00404B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4B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পুলকিত</w:t>
                            </w:r>
                            <w:r w:rsidRPr="00404B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4B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হওয়া</w:t>
                            </w:r>
                            <w:r w:rsidRPr="00404B8D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04B8D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প্রসঙ্গে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6D7B90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2pt;margin-top:-13.9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88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298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404B8D" w:rsidP="00404B8D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404B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স্ত্রীর</w:t>
                      </w:r>
                      <w:r w:rsidRPr="00404B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4B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সাথে</w:t>
                      </w:r>
                      <w:r w:rsidRPr="00404B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4B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ইন্টারনেটে</w:t>
                      </w:r>
                      <w:r w:rsidRPr="00404B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4B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চ্যাট</w:t>
                      </w:r>
                      <w:r w:rsidRPr="00404B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4B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করে</w:t>
                      </w:r>
                      <w:r w:rsidRPr="00404B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4B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পুলকিত</w:t>
                      </w:r>
                      <w:r w:rsidRPr="00404B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4B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হওয়া</w:t>
                      </w:r>
                      <w:r w:rsidRPr="00404B8D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04B8D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প্রসঙ্গে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6D7B90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77A71DA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1953BC5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292770E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B8D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42491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04B8D"/>
    <w:rsid w:val="00437EF4"/>
    <w:rsid w:val="00447B55"/>
    <w:rsid w:val="00451428"/>
    <w:rsid w:val="004554F2"/>
    <w:rsid w:val="00456305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20400"/>
    <w:rsid w:val="00631E7F"/>
    <w:rsid w:val="00632FB4"/>
    <w:rsid w:val="00662A2B"/>
    <w:rsid w:val="00677AE4"/>
    <w:rsid w:val="0069533C"/>
    <w:rsid w:val="006C1068"/>
    <w:rsid w:val="006D7B90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8B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664B9"/>
    <w:rsid w:val="00AC5708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27A9E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31BA4-E9B6-4729-B75D-0DCBDA49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10</TotalTime>
  <Pages>1</Pages>
  <Words>396</Words>
  <Characters>1994</Characters>
  <Application>Microsoft Office Word</Application>
  <DocSecurity>0</DocSecurity>
  <Lines>60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স্ত্রীর সাথে ইন্টারনেটে চ্যাট করে পুলকিত হওয়া প্রসঙ্গে</vt:lpstr>
      <vt:lpstr/>
    </vt:vector>
  </TitlesOfParts>
  <Company>islamhouse.com</Company>
  <LinksUpToDate>false</LinksUpToDate>
  <CharactersWithSpaces>2366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স্ত্রীর সাথে ইন্টারনেটে চ্যাট করে পুলকিত হওয়া প্রসঙ্গে</dc:title>
  <dc:subject>স্ত্রীর সাথে ইন্টারনেটে চ্যাট করে পুলকিত হওয়া প্রসঙ্গে</dc:subject>
  <dc:creator>মুহাম্মাদ সালেহ আল-মুনাজ্জিদ</dc:creator>
  <cp:keywords>স্ত্রীর সাথে ইন্টারনেটে চ্যাট করে পুলকিত হওয়া প্রসঙ্গে</cp:keywords>
  <dc:description>স্ত্রীর সাথে ইন্টারনেটে চ্যাট করে পুলকিত হওয়া প্রসঙ্গে</dc:description>
  <cp:lastModifiedBy>Ahmed Qassem</cp:lastModifiedBy>
  <cp:revision>6</cp:revision>
  <cp:lastPrinted>2015-12-19T11:19:00Z</cp:lastPrinted>
  <dcterms:created xsi:type="dcterms:W3CDTF">2015-10-08T06:22:00Z</dcterms:created>
  <dcterms:modified xsi:type="dcterms:W3CDTF">2015-12-19T11:19:00Z</dcterms:modified>
</cp:coreProperties>
</file>